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7F6961" w14:textId="40DF50F4" w:rsidR="006C3B87" w:rsidRPr="00720590" w:rsidRDefault="008A573D" w:rsidP="006C3B87">
      <w:pPr>
        <w:pStyle w:val="29"/>
      </w:pPr>
      <w:bookmarkStart w:id="0" w:name="OLE_LINK123"/>
      <w:bookmarkStart w:id="1" w:name="OLE_LINK124"/>
      <w:r>
        <w:t>Школа</w:t>
      </w:r>
      <w:r w:rsidR="00B358A9">
        <w:t xml:space="preserve"> </w:t>
      </w:r>
      <w:r>
        <w:t>в</w:t>
      </w:r>
      <w:r w:rsidR="00B358A9">
        <w:t xml:space="preserve"> </w:t>
      </w:r>
      <w:r>
        <w:t>познании</w:t>
      </w:r>
      <w:r>
        <w:br/>
        <w:t>или</w:t>
      </w:r>
      <w:r w:rsidR="00B358A9">
        <w:t xml:space="preserve"> </w:t>
      </w:r>
      <w:r>
        <w:t>познание</w:t>
      </w:r>
      <w:r w:rsidR="00B358A9">
        <w:t xml:space="preserve"> </w:t>
      </w:r>
      <w:r>
        <w:t>в</w:t>
      </w:r>
      <w:r w:rsidR="00B358A9">
        <w:t xml:space="preserve"> </w:t>
      </w:r>
      <w:r>
        <w:t>школе</w:t>
      </w:r>
    </w:p>
    <w:bookmarkEnd w:id="0"/>
    <w:bookmarkEnd w:id="1"/>
    <w:p w14:paraId="5D886516" w14:textId="64FD60B5" w:rsidR="00A047C7" w:rsidRDefault="00A047C7" w:rsidP="00B358A9">
      <w:r w:rsidRPr="004D7C39">
        <w:t>Природа</w:t>
      </w:r>
      <w:r w:rsidR="00B358A9">
        <w:t xml:space="preserve"> </w:t>
      </w:r>
      <w:r w:rsidRPr="004D7C39">
        <w:t>человеческая</w:t>
      </w:r>
      <w:r w:rsidR="00B358A9">
        <w:t xml:space="preserve"> </w:t>
      </w:r>
      <w:r w:rsidRPr="004D7C39">
        <w:t>такова,</w:t>
      </w:r>
      <w:r w:rsidR="00B358A9">
        <w:t xml:space="preserve"> </w:t>
      </w:r>
      <w:r w:rsidRPr="004D7C39">
        <w:t>что</w:t>
      </w:r>
      <w:r w:rsidR="00B358A9">
        <w:t xml:space="preserve"> </w:t>
      </w:r>
      <w:r w:rsidRPr="004D7C39">
        <w:t>не</w:t>
      </w:r>
      <w:r w:rsidR="00B358A9">
        <w:t xml:space="preserve"> </w:t>
      </w:r>
      <w:r w:rsidRPr="004D7C39">
        <w:t>может</w:t>
      </w:r>
      <w:r w:rsidR="00B358A9">
        <w:t xml:space="preserve"> </w:t>
      </w:r>
      <w:r w:rsidRPr="004D7C39">
        <w:t>не</w:t>
      </w:r>
      <w:r w:rsidR="00B358A9">
        <w:t xml:space="preserve"> </w:t>
      </w:r>
      <w:r w:rsidRPr="004D7C39">
        <w:t>стремиться</w:t>
      </w:r>
      <w:r w:rsidR="00B358A9">
        <w:t xml:space="preserve"> </w:t>
      </w:r>
      <w:r w:rsidRPr="004D7C39">
        <w:t>к</w:t>
      </w:r>
      <w:r w:rsidR="00B358A9">
        <w:t xml:space="preserve"> </w:t>
      </w:r>
      <w:r w:rsidRPr="004D7C39">
        <w:t>благу.</w:t>
      </w:r>
      <w:r w:rsidR="00B358A9">
        <w:t xml:space="preserve"> </w:t>
      </w:r>
      <w:r w:rsidRPr="004D7C39">
        <w:t>Что</w:t>
      </w:r>
      <w:r w:rsidR="00B358A9">
        <w:t xml:space="preserve"> </w:t>
      </w:r>
      <w:r w:rsidRPr="004D7C39">
        <w:t>люди</w:t>
      </w:r>
      <w:r w:rsidR="00B358A9">
        <w:t xml:space="preserve"> </w:t>
      </w:r>
      <w:r w:rsidRPr="004D7C39">
        <w:t>считают</w:t>
      </w:r>
      <w:r w:rsidR="00B358A9">
        <w:t xml:space="preserve"> </w:t>
      </w:r>
      <w:r w:rsidRPr="004D7C39">
        <w:t>благом,</w:t>
      </w:r>
      <w:r w:rsidR="00B358A9">
        <w:t xml:space="preserve"> </w:t>
      </w:r>
      <w:r w:rsidRPr="004D7C39">
        <w:t>к</w:t>
      </w:r>
      <w:r w:rsidR="00B358A9">
        <w:t xml:space="preserve"> </w:t>
      </w:r>
      <w:r w:rsidRPr="004D7C39">
        <w:t>тому</w:t>
      </w:r>
      <w:r w:rsidR="00B358A9">
        <w:t xml:space="preserve"> </w:t>
      </w:r>
      <w:r w:rsidRPr="004D7C39">
        <w:t>они</w:t>
      </w:r>
      <w:r w:rsidR="00B358A9">
        <w:t xml:space="preserve"> </w:t>
      </w:r>
      <w:r w:rsidRPr="004D7C39">
        <w:t>будут</w:t>
      </w:r>
      <w:r w:rsidR="00B358A9">
        <w:t xml:space="preserve"> </w:t>
      </w:r>
      <w:r w:rsidRPr="004D7C39">
        <w:t>стремиться</w:t>
      </w:r>
      <w:r w:rsidR="00B358A9">
        <w:t xml:space="preserve"> </w:t>
      </w:r>
      <w:r w:rsidRPr="004D7C39">
        <w:t>всеми</w:t>
      </w:r>
      <w:r w:rsidR="00B358A9">
        <w:t xml:space="preserve"> </w:t>
      </w:r>
      <w:r w:rsidRPr="004D7C39">
        <w:t>способами.</w:t>
      </w:r>
      <w:r w:rsidR="00B358A9">
        <w:t xml:space="preserve"> </w:t>
      </w:r>
      <w:r w:rsidRPr="004D7C39">
        <w:t>Но</w:t>
      </w:r>
      <w:r w:rsidR="00B358A9">
        <w:t xml:space="preserve"> </w:t>
      </w:r>
      <w:r w:rsidRPr="004D7C39">
        <w:t>вот</w:t>
      </w:r>
      <w:r w:rsidR="00B358A9">
        <w:t xml:space="preserve"> </w:t>
      </w:r>
      <w:r w:rsidRPr="004D7C39">
        <w:t>что</w:t>
      </w:r>
      <w:r w:rsidR="00B358A9">
        <w:t xml:space="preserve"> </w:t>
      </w:r>
      <w:r w:rsidRPr="004D7C39">
        <w:t>именно</w:t>
      </w:r>
      <w:r w:rsidR="00B358A9">
        <w:t xml:space="preserve"> </w:t>
      </w:r>
      <w:r w:rsidRPr="004D7C39">
        <w:t>люди</w:t>
      </w:r>
      <w:r w:rsidR="00B358A9">
        <w:t xml:space="preserve"> </w:t>
      </w:r>
      <w:r w:rsidRPr="004D7C39">
        <w:t>считали</w:t>
      </w:r>
      <w:r w:rsidR="00B358A9">
        <w:t xml:space="preserve"> </w:t>
      </w:r>
      <w:r w:rsidRPr="004D7C39">
        <w:t>благом,</w:t>
      </w:r>
      <w:r w:rsidR="00B358A9">
        <w:t xml:space="preserve"> </w:t>
      </w:r>
      <w:r w:rsidRPr="004D7C39">
        <w:t>зависело</w:t>
      </w:r>
      <w:r w:rsidR="00B358A9">
        <w:t xml:space="preserve"> </w:t>
      </w:r>
      <w:r w:rsidRPr="004D7C39">
        <w:t>не</w:t>
      </w:r>
      <w:r w:rsidR="00B358A9">
        <w:t xml:space="preserve"> </w:t>
      </w:r>
      <w:r w:rsidRPr="004D7C39">
        <w:t>от</w:t>
      </w:r>
      <w:r w:rsidR="00B358A9">
        <w:t xml:space="preserve"> </w:t>
      </w:r>
      <w:r w:rsidRPr="004D7C39">
        <w:t>них.</w:t>
      </w:r>
      <w:r w:rsidR="00B358A9">
        <w:t xml:space="preserve"> </w:t>
      </w:r>
      <w:r w:rsidRPr="004D7C39">
        <w:t>Это</w:t>
      </w:r>
      <w:r w:rsidR="00B358A9">
        <w:t xml:space="preserve"> </w:t>
      </w:r>
      <w:r w:rsidRPr="004D7C39">
        <w:t>зависело</w:t>
      </w:r>
      <w:r w:rsidR="00B358A9">
        <w:t xml:space="preserve"> </w:t>
      </w:r>
      <w:r w:rsidRPr="004D7C39">
        <w:t>от</w:t>
      </w:r>
      <w:r w:rsidR="00B358A9">
        <w:t xml:space="preserve"> </w:t>
      </w:r>
      <w:r w:rsidRPr="004D7C39">
        <w:t>Системы.</w:t>
      </w:r>
      <w:r w:rsidR="00B358A9">
        <w:t xml:space="preserve"> </w:t>
      </w:r>
      <w:r w:rsidRPr="004D7C39">
        <w:rPr>
          <w:color w:val="131211"/>
        </w:rPr>
        <w:t>Независимо</w:t>
      </w:r>
      <w:r w:rsidR="00B358A9">
        <w:rPr>
          <w:color w:val="131211"/>
        </w:rPr>
        <w:t xml:space="preserve"> </w:t>
      </w:r>
      <w:r w:rsidRPr="004D7C39">
        <w:rPr>
          <w:color w:val="131211"/>
        </w:rPr>
        <w:t>от</w:t>
      </w:r>
      <w:r w:rsidR="00B358A9">
        <w:rPr>
          <w:color w:val="131211"/>
        </w:rPr>
        <w:t xml:space="preserve"> </w:t>
      </w:r>
      <w:r w:rsidRPr="004D7C39">
        <w:rPr>
          <w:color w:val="131211"/>
        </w:rPr>
        <w:t>неуёмной</w:t>
      </w:r>
      <w:r w:rsidR="00B358A9">
        <w:rPr>
          <w:color w:val="131211"/>
        </w:rPr>
        <w:t xml:space="preserve"> </w:t>
      </w:r>
      <w:r w:rsidRPr="004D7C39">
        <w:rPr>
          <w:color w:val="131211"/>
        </w:rPr>
        <w:t>пытливой</w:t>
      </w:r>
      <w:r w:rsidR="00B358A9">
        <w:rPr>
          <w:color w:val="131211"/>
        </w:rPr>
        <w:t xml:space="preserve"> </w:t>
      </w:r>
      <w:r w:rsidRPr="004D7C39">
        <w:rPr>
          <w:color w:val="131211"/>
        </w:rPr>
        <w:t>мысли</w:t>
      </w:r>
      <w:r w:rsidR="00B358A9">
        <w:rPr>
          <w:color w:val="131211"/>
        </w:rPr>
        <w:t xml:space="preserve"> </w:t>
      </w:r>
      <w:r w:rsidRPr="004D7C39">
        <w:rPr>
          <w:color w:val="131211"/>
        </w:rPr>
        <w:t>людей</w:t>
      </w:r>
      <w:r w:rsidR="00B358A9">
        <w:rPr>
          <w:color w:val="131211"/>
        </w:rPr>
        <w:t xml:space="preserve"> </w:t>
      </w:r>
      <w:r w:rsidRPr="004D7C39">
        <w:rPr>
          <w:color w:val="131211"/>
        </w:rPr>
        <w:t>и</w:t>
      </w:r>
      <w:r w:rsidR="00B358A9">
        <w:rPr>
          <w:color w:val="131211"/>
        </w:rPr>
        <w:t xml:space="preserve"> </w:t>
      </w:r>
      <w:r w:rsidRPr="004D7C39">
        <w:rPr>
          <w:color w:val="131211"/>
        </w:rPr>
        <w:t>постоянного</w:t>
      </w:r>
      <w:r w:rsidR="00B358A9">
        <w:rPr>
          <w:color w:val="131211"/>
        </w:rPr>
        <w:t xml:space="preserve"> </w:t>
      </w:r>
      <w:r w:rsidRPr="004D7C39">
        <w:rPr>
          <w:color w:val="131211"/>
        </w:rPr>
        <w:t>состояния</w:t>
      </w:r>
      <w:r w:rsidR="00B358A9">
        <w:rPr>
          <w:color w:val="131211"/>
        </w:rPr>
        <w:t xml:space="preserve"> </w:t>
      </w:r>
      <w:r w:rsidRPr="004D7C39">
        <w:rPr>
          <w:color w:val="131211"/>
        </w:rPr>
        <w:t>поиска,</w:t>
      </w:r>
      <w:r w:rsidR="00B358A9">
        <w:rPr>
          <w:color w:val="131211"/>
        </w:rPr>
        <w:t xml:space="preserve"> </w:t>
      </w:r>
      <w:r w:rsidRPr="004D7C39">
        <w:rPr>
          <w:color w:val="131211"/>
        </w:rPr>
        <w:t>они</w:t>
      </w:r>
      <w:r w:rsidR="00B358A9">
        <w:rPr>
          <w:color w:val="131211"/>
        </w:rPr>
        <w:t xml:space="preserve"> </w:t>
      </w:r>
      <w:r w:rsidRPr="004D7C39">
        <w:rPr>
          <w:color w:val="131211"/>
        </w:rPr>
        <w:t>всё</w:t>
      </w:r>
      <w:r w:rsidR="00B358A9">
        <w:rPr>
          <w:color w:val="131211"/>
        </w:rPr>
        <w:t xml:space="preserve"> </w:t>
      </w:r>
      <w:r w:rsidRPr="004D7C39">
        <w:rPr>
          <w:color w:val="131211"/>
        </w:rPr>
        <w:t>же</w:t>
      </w:r>
      <w:r w:rsidR="00B358A9">
        <w:rPr>
          <w:color w:val="131211"/>
        </w:rPr>
        <w:t xml:space="preserve"> </w:t>
      </w:r>
      <w:r w:rsidRPr="004D7C39">
        <w:rPr>
          <w:color w:val="131211"/>
        </w:rPr>
        <w:t>ранее</w:t>
      </w:r>
      <w:r w:rsidR="00B358A9">
        <w:rPr>
          <w:color w:val="131211"/>
        </w:rPr>
        <w:t xml:space="preserve"> </w:t>
      </w:r>
      <w:r w:rsidRPr="004D7C39">
        <w:rPr>
          <w:color w:val="131211"/>
        </w:rPr>
        <w:t>развивались</w:t>
      </w:r>
      <w:r w:rsidR="00B358A9">
        <w:rPr>
          <w:color w:val="131211"/>
        </w:rPr>
        <w:t xml:space="preserve"> </w:t>
      </w:r>
      <w:r w:rsidRPr="004D7C39">
        <w:rPr>
          <w:color w:val="131211"/>
        </w:rPr>
        <w:t>и</w:t>
      </w:r>
      <w:r w:rsidR="00B358A9">
        <w:rPr>
          <w:color w:val="131211"/>
        </w:rPr>
        <w:t xml:space="preserve"> </w:t>
      </w:r>
      <w:r w:rsidRPr="004D7C39">
        <w:rPr>
          <w:color w:val="131211"/>
        </w:rPr>
        <w:t>размножались</w:t>
      </w:r>
      <w:r w:rsidR="00B358A9">
        <w:rPr>
          <w:color w:val="131211"/>
        </w:rPr>
        <w:t xml:space="preserve"> </w:t>
      </w:r>
      <w:r w:rsidRPr="004D7C39">
        <w:rPr>
          <w:color w:val="131211"/>
        </w:rPr>
        <w:t>по</w:t>
      </w:r>
      <w:r w:rsidR="00B358A9">
        <w:rPr>
          <w:color w:val="131211"/>
        </w:rPr>
        <w:t xml:space="preserve"> </w:t>
      </w:r>
      <w:r w:rsidRPr="004D7C39">
        <w:rPr>
          <w:color w:val="131211"/>
        </w:rPr>
        <w:t>программе</w:t>
      </w:r>
      <w:r w:rsidR="00B358A9">
        <w:rPr>
          <w:color w:val="131211"/>
        </w:rPr>
        <w:t xml:space="preserve"> </w:t>
      </w:r>
      <w:r w:rsidRPr="004D7C39">
        <w:rPr>
          <w:color w:val="131211"/>
        </w:rPr>
        <w:t>и</w:t>
      </w:r>
      <w:r w:rsidR="00B358A9">
        <w:rPr>
          <w:color w:val="131211"/>
        </w:rPr>
        <w:t xml:space="preserve"> </w:t>
      </w:r>
      <w:r w:rsidRPr="004D7C39">
        <w:rPr>
          <w:color w:val="131211"/>
        </w:rPr>
        <w:t>в</w:t>
      </w:r>
      <w:r w:rsidR="00B358A9">
        <w:rPr>
          <w:color w:val="131211"/>
        </w:rPr>
        <w:t xml:space="preserve"> </w:t>
      </w:r>
      <w:r w:rsidRPr="004D7C39">
        <w:rPr>
          <w:color w:val="131211"/>
        </w:rPr>
        <w:t>тех</w:t>
      </w:r>
      <w:r w:rsidR="00B358A9">
        <w:rPr>
          <w:color w:val="131211"/>
        </w:rPr>
        <w:t xml:space="preserve"> </w:t>
      </w:r>
      <w:r w:rsidRPr="004D7C39">
        <w:rPr>
          <w:color w:val="131211"/>
        </w:rPr>
        <w:t>направлениях</w:t>
      </w:r>
      <w:r w:rsidR="00B358A9">
        <w:rPr>
          <w:color w:val="131211"/>
        </w:rPr>
        <w:t xml:space="preserve"> </w:t>
      </w:r>
      <w:r w:rsidRPr="004D7C39">
        <w:rPr>
          <w:color w:val="131211"/>
        </w:rPr>
        <w:t>и</w:t>
      </w:r>
      <w:r w:rsidR="00B358A9">
        <w:rPr>
          <w:color w:val="131211"/>
        </w:rPr>
        <w:t xml:space="preserve"> </w:t>
      </w:r>
      <w:r w:rsidRPr="004D7C39">
        <w:rPr>
          <w:color w:val="131211"/>
        </w:rPr>
        <w:t>целях,</w:t>
      </w:r>
      <w:r w:rsidR="00B358A9">
        <w:rPr>
          <w:color w:val="131211"/>
        </w:rPr>
        <w:t xml:space="preserve"> </w:t>
      </w:r>
      <w:r w:rsidRPr="004D7C39">
        <w:rPr>
          <w:color w:val="131211"/>
        </w:rPr>
        <w:t>которые</w:t>
      </w:r>
      <w:r w:rsidR="00B358A9">
        <w:rPr>
          <w:color w:val="131211"/>
        </w:rPr>
        <w:t xml:space="preserve"> </w:t>
      </w:r>
      <w:r w:rsidRPr="004D7C39">
        <w:rPr>
          <w:color w:val="131211"/>
        </w:rPr>
        <w:t>закладывались</w:t>
      </w:r>
      <w:r w:rsidR="00B358A9">
        <w:rPr>
          <w:color w:val="131211"/>
        </w:rPr>
        <w:t xml:space="preserve"> </w:t>
      </w:r>
      <w:r w:rsidRPr="004D7C39">
        <w:rPr>
          <w:color w:val="131211"/>
        </w:rPr>
        <w:t>прежней</w:t>
      </w:r>
      <w:r w:rsidR="00B358A9">
        <w:rPr>
          <w:color w:val="131211"/>
        </w:rPr>
        <w:t xml:space="preserve"> </w:t>
      </w:r>
      <w:r w:rsidRPr="004D7C39">
        <w:rPr>
          <w:color w:val="131211"/>
        </w:rPr>
        <w:t>Системой</w:t>
      </w:r>
      <w:r w:rsidR="00B358A9">
        <w:rPr>
          <w:color w:val="131211"/>
        </w:rPr>
        <w:t xml:space="preserve"> </w:t>
      </w:r>
      <w:r w:rsidRPr="004D7C39">
        <w:rPr>
          <w:color w:val="131211"/>
        </w:rPr>
        <w:t>в</w:t>
      </w:r>
      <w:r w:rsidR="00B358A9">
        <w:rPr>
          <w:color w:val="131211"/>
        </w:rPr>
        <w:t xml:space="preserve"> </w:t>
      </w:r>
      <w:r>
        <w:rPr>
          <w:color w:val="131211"/>
        </w:rPr>
        <w:t>её</w:t>
      </w:r>
      <w:r w:rsidR="00B358A9">
        <w:rPr>
          <w:color w:val="131211"/>
        </w:rPr>
        <w:t xml:space="preserve"> </w:t>
      </w:r>
      <w:r w:rsidRPr="004D7C39">
        <w:rPr>
          <w:color w:val="131211"/>
        </w:rPr>
        <w:t>интересах,</w:t>
      </w:r>
      <w:r w:rsidR="00B358A9">
        <w:rPr>
          <w:color w:val="131211"/>
        </w:rPr>
        <w:t xml:space="preserve"> </w:t>
      </w:r>
      <w:r w:rsidRPr="004D7C39">
        <w:rPr>
          <w:color w:val="131211"/>
        </w:rPr>
        <w:t>но</w:t>
      </w:r>
      <w:r w:rsidR="00B358A9">
        <w:rPr>
          <w:color w:val="131211"/>
        </w:rPr>
        <w:t xml:space="preserve"> </w:t>
      </w:r>
      <w:r w:rsidRPr="004D7C39">
        <w:rPr>
          <w:color w:val="131211"/>
        </w:rPr>
        <w:t>до</w:t>
      </w:r>
      <w:r w:rsidR="00B358A9">
        <w:rPr>
          <w:color w:val="131211"/>
        </w:rPr>
        <w:t xml:space="preserve"> </w:t>
      </w:r>
      <w:r w:rsidRPr="004D7C39">
        <w:rPr>
          <w:color w:val="131211"/>
        </w:rPr>
        <w:t>момента</w:t>
      </w:r>
      <w:r w:rsidR="00B358A9">
        <w:rPr>
          <w:color w:val="131211"/>
        </w:rPr>
        <w:t xml:space="preserve"> </w:t>
      </w:r>
      <w:r w:rsidRPr="004D7C39">
        <w:rPr>
          <w:color w:val="131211"/>
        </w:rPr>
        <w:t>ликвидации</w:t>
      </w:r>
      <w:r w:rsidR="00B358A9">
        <w:rPr>
          <w:color w:val="131211"/>
        </w:rPr>
        <w:t xml:space="preserve"> </w:t>
      </w:r>
      <w:r w:rsidRPr="004D7C39">
        <w:rPr>
          <w:color w:val="131211"/>
        </w:rPr>
        <w:t>такой</w:t>
      </w:r>
      <w:r w:rsidR="00B358A9">
        <w:rPr>
          <w:color w:val="131211"/>
        </w:rPr>
        <w:t xml:space="preserve"> </w:t>
      </w:r>
      <w:r w:rsidRPr="004D7C39">
        <w:rPr>
          <w:color w:val="131211"/>
        </w:rPr>
        <w:t>Системы</w:t>
      </w:r>
      <w:r w:rsidR="00B358A9">
        <w:rPr>
          <w:color w:val="131211"/>
        </w:rPr>
        <w:t xml:space="preserve"> </w:t>
      </w:r>
      <w:r w:rsidRPr="004D7C39">
        <w:rPr>
          <w:color w:val="131211"/>
        </w:rPr>
        <w:t>Управления.</w:t>
      </w:r>
      <w:r w:rsidR="00B358A9">
        <w:rPr>
          <w:color w:val="131211"/>
        </w:rPr>
        <w:t xml:space="preserve"> </w:t>
      </w:r>
      <w:r w:rsidRPr="004D7C39">
        <w:rPr>
          <w:color w:val="131211"/>
        </w:rPr>
        <w:t>Ликвидация</w:t>
      </w:r>
      <w:r w:rsidR="00B358A9">
        <w:rPr>
          <w:color w:val="131211"/>
        </w:rPr>
        <w:t xml:space="preserve"> </w:t>
      </w:r>
      <w:r w:rsidRPr="004D7C39">
        <w:rPr>
          <w:color w:val="131211"/>
        </w:rPr>
        <w:t>состоялась.</w:t>
      </w:r>
      <w:r w:rsidR="00B358A9">
        <w:rPr>
          <w:color w:val="131211"/>
        </w:rPr>
        <w:t xml:space="preserve"> Инициированы </w:t>
      </w:r>
      <w:r w:rsidRPr="004D7C39">
        <w:rPr>
          <w:color w:val="131211"/>
        </w:rPr>
        <w:t>совершенно</w:t>
      </w:r>
      <w:r w:rsidR="00B358A9">
        <w:rPr>
          <w:color w:val="131211"/>
        </w:rPr>
        <w:t xml:space="preserve"> </w:t>
      </w:r>
      <w:r w:rsidRPr="004D7C39">
        <w:rPr>
          <w:color w:val="131211"/>
        </w:rPr>
        <w:t>другие</w:t>
      </w:r>
      <w:r w:rsidR="00B358A9">
        <w:rPr>
          <w:color w:val="131211"/>
        </w:rPr>
        <w:t xml:space="preserve"> </w:t>
      </w:r>
      <w:r w:rsidRPr="004D7C39">
        <w:rPr>
          <w:color w:val="131211"/>
        </w:rPr>
        <w:t>процессы,</w:t>
      </w:r>
      <w:r w:rsidR="00B358A9">
        <w:rPr>
          <w:color w:val="131211"/>
        </w:rPr>
        <w:t xml:space="preserve"> </w:t>
      </w:r>
      <w:r w:rsidRPr="004D7C39">
        <w:rPr>
          <w:color w:val="131211"/>
        </w:rPr>
        <w:t>но</w:t>
      </w:r>
      <w:r w:rsidR="00B358A9">
        <w:rPr>
          <w:color w:val="131211"/>
        </w:rPr>
        <w:t xml:space="preserve"> </w:t>
      </w:r>
      <w:r w:rsidRPr="004D7C39">
        <w:t>сегодня</w:t>
      </w:r>
      <w:r w:rsidR="00B358A9">
        <w:t xml:space="preserve"> </w:t>
      </w:r>
      <w:r w:rsidRPr="004D7C39">
        <w:t>мы</w:t>
      </w:r>
      <w:r w:rsidR="00B358A9">
        <w:t xml:space="preserve"> </w:t>
      </w:r>
      <w:r w:rsidRPr="004D7C39">
        <w:t>имеем</w:t>
      </w:r>
      <w:r w:rsidR="00B358A9">
        <w:t xml:space="preserve"> </w:t>
      </w:r>
      <w:r w:rsidRPr="00B358A9">
        <w:rPr>
          <w:rStyle w:val="--"/>
        </w:rPr>
        <w:t>сомнительный</w:t>
      </w:r>
      <w:r w:rsidR="00B358A9">
        <w:rPr>
          <w:rStyle w:val="--0"/>
          <w:rFonts w:ascii="Times New Roman" w:hAnsi="Times New Roman"/>
          <w:szCs w:val="28"/>
        </w:rPr>
        <w:t xml:space="preserve"> </w:t>
      </w:r>
      <w:r w:rsidRPr="00B358A9">
        <w:rPr>
          <w:rStyle w:val="--0"/>
        </w:rPr>
        <w:t>человеческий</w:t>
      </w:r>
      <w:r w:rsidR="00B358A9" w:rsidRPr="00B358A9">
        <w:rPr>
          <w:rStyle w:val="--0"/>
        </w:rPr>
        <w:t xml:space="preserve"> </w:t>
      </w:r>
      <w:r w:rsidRPr="00B358A9">
        <w:rPr>
          <w:rStyle w:val="--0"/>
        </w:rPr>
        <w:t>материал</w:t>
      </w:r>
      <w:r w:rsidRPr="004D7C39">
        <w:t>,</w:t>
      </w:r>
      <w:r w:rsidR="00B358A9">
        <w:t xml:space="preserve"> </w:t>
      </w:r>
      <w:r w:rsidRPr="004D7C39">
        <w:t>если</w:t>
      </w:r>
      <w:r w:rsidR="00B358A9">
        <w:t xml:space="preserve"> </w:t>
      </w:r>
      <w:r w:rsidRPr="004D7C39">
        <w:t>можно</w:t>
      </w:r>
      <w:r w:rsidR="00B358A9">
        <w:t xml:space="preserve"> </w:t>
      </w:r>
      <w:r w:rsidRPr="004D7C39">
        <w:t>так</w:t>
      </w:r>
      <w:r w:rsidR="00B358A9">
        <w:t xml:space="preserve"> </w:t>
      </w:r>
      <w:r w:rsidRPr="004D7C39">
        <w:t>выразиться</w:t>
      </w:r>
      <w:r w:rsidR="00B358A9">
        <w:t xml:space="preserve">, </w:t>
      </w:r>
      <w:r w:rsidRPr="004D7C39">
        <w:t>отн</w:t>
      </w:r>
      <w:r>
        <w:t>осительно</w:t>
      </w:r>
      <w:r w:rsidR="00B358A9">
        <w:t xml:space="preserve"> </w:t>
      </w:r>
      <w:r>
        <w:t>большинства</w:t>
      </w:r>
      <w:r w:rsidR="00B358A9">
        <w:t xml:space="preserve"> </w:t>
      </w:r>
      <w:r>
        <w:t>людей.</w:t>
      </w:r>
      <w:r w:rsidR="00B358A9">
        <w:t xml:space="preserve"> </w:t>
      </w:r>
      <w:r w:rsidRPr="004D7C39">
        <w:t>Их</w:t>
      </w:r>
      <w:r w:rsidR="00B358A9">
        <w:t xml:space="preserve"> </w:t>
      </w:r>
      <w:r w:rsidRPr="004D7C39">
        <w:t>главный</w:t>
      </w:r>
      <w:r w:rsidR="00B358A9">
        <w:t xml:space="preserve"> </w:t>
      </w:r>
      <w:r w:rsidRPr="004D7C39">
        <w:t>порок</w:t>
      </w:r>
      <w:r w:rsidR="00B358A9">
        <w:t xml:space="preserve"> </w:t>
      </w:r>
      <w:r w:rsidRPr="004D7C39">
        <w:t>–</w:t>
      </w:r>
      <w:r w:rsidR="00B358A9">
        <w:t xml:space="preserve"> </w:t>
      </w:r>
      <w:r w:rsidRPr="004D7C39">
        <w:rPr>
          <w:b/>
          <w:bCs/>
          <w:i/>
          <w:iCs/>
        </w:rPr>
        <w:t>они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вид</w:t>
      </w:r>
      <w:r w:rsidRPr="00F152BD">
        <w:rPr>
          <w:b/>
          <w:bCs/>
          <w:i/>
          <w:iCs/>
        </w:rPr>
        <w:t>я</w:t>
      </w:r>
      <w:r w:rsidRPr="004D7C39">
        <w:rPr>
          <w:b/>
          <w:bCs/>
          <w:i/>
          <w:iCs/>
        </w:rPr>
        <w:t>т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единственную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цель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своей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жизни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в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устроении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своего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быта.</w:t>
      </w:r>
      <w:r w:rsidR="00B358A9">
        <w:t xml:space="preserve"> </w:t>
      </w:r>
      <w:r w:rsidRPr="004D7C39">
        <w:t>Они</w:t>
      </w:r>
      <w:r w:rsidR="00B358A9">
        <w:t xml:space="preserve"> </w:t>
      </w:r>
      <w:r w:rsidRPr="004D7C39">
        <w:t>изначально</w:t>
      </w:r>
      <w:r w:rsidR="00B358A9">
        <w:t xml:space="preserve"> </w:t>
      </w:r>
      <w:r w:rsidRPr="004D7C39">
        <w:t>ориентированы</w:t>
      </w:r>
      <w:r w:rsidR="00B358A9">
        <w:t xml:space="preserve"> </w:t>
      </w:r>
      <w:r w:rsidRPr="004D7C39">
        <w:t>как</w:t>
      </w:r>
      <w:r w:rsidR="00B358A9">
        <w:t xml:space="preserve"> </w:t>
      </w:r>
      <w:r w:rsidRPr="004D7C39">
        <w:t>можно</w:t>
      </w:r>
      <w:r w:rsidR="00B358A9">
        <w:t xml:space="preserve"> </w:t>
      </w:r>
      <w:r w:rsidRPr="004D7C39">
        <w:t>больше</w:t>
      </w:r>
      <w:r w:rsidR="00B358A9">
        <w:t xml:space="preserve"> </w:t>
      </w:r>
      <w:r w:rsidRPr="004D7C39">
        <w:t>брать</w:t>
      </w:r>
      <w:r w:rsidR="00B358A9">
        <w:t xml:space="preserve"> </w:t>
      </w:r>
      <w:r w:rsidRPr="004D7C39">
        <w:t>у</w:t>
      </w:r>
      <w:r w:rsidR="00B358A9">
        <w:t xml:space="preserve"> </w:t>
      </w:r>
      <w:r w:rsidRPr="004D7C39">
        <w:t>общества</w:t>
      </w:r>
      <w:r w:rsidR="00B358A9">
        <w:t xml:space="preserve"> </w:t>
      </w:r>
      <w:r w:rsidRPr="004D7C39">
        <w:t>и</w:t>
      </w:r>
      <w:r w:rsidR="00B358A9">
        <w:t xml:space="preserve"> </w:t>
      </w:r>
      <w:r w:rsidRPr="004D7C39">
        <w:t>как</w:t>
      </w:r>
      <w:r w:rsidR="00B358A9">
        <w:t xml:space="preserve"> </w:t>
      </w:r>
      <w:r w:rsidRPr="004D7C39">
        <w:t>можно</w:t>
      </w:r>
      <w:r w:rsidR="00B358A9">
        <w:t xml:space="preserve"> </w:t>
      </w:r>
      <w:r w:rsidRPr="004D7C39">
        <w:t>меньше</w:t>
      </w:r>
      <w:r w:rsidR="00B358A9">
        <w:t xml:space="preserve"> </w:t>
      </w:r>
      <w:r w:rsidRPr="004D7C39">
        <w:t>отдавать</w:t>
      </w:r>
      <w:r w:rsidR="00B358A9">
        <w:t xml:space="preserve"> </w:t>
      </w:r>
      <w:r w:rsidRPr="004D7C39">
        <w:t>(в</w:t>
      </w:r>
      <w:r w:rsidR="00B358A9">
        <w:t xml:space="preserve"> </w:t>
      </w:r>
      <w:r w:rsidRPr="004D7C39">
        <w:t>идеале</w:t>
      </w:r>
      <w:r w:rsidR="00B358A9">
        <w:t xml:space="preserve"> </w:t>
      </w:r>
      <w:r w:rsidRPr="004D7C39">
        <w:t>брать</w:t>
      </w:r>
      <w:r w:rsidR="00B358A9">
        <w:t xml:space="preserve"> </w:t>
      </w:r>
      <w:r w:rsidRPr="004D7C39">
        <w:t>вс</w:t>
      </w:r>
      <w:r>
        <w:t>ё</w:t>
      </w:r>
      <w:r w:rsidR="00B358A9">
        <w:t xml:space="preserve"> </w:t>
      </w:r>
      <w:r w:rsidRPr="004D7C39">
        <w:t>и</w:t>
      </w:r>
      <w:r w:rsidR="00B358A9">
        <w:t xml:space="preserve"> </w:t>
      </w:r>
      <w:r w:rsidRPr="004D7C39">
        <w:t>не</w:t>
      </w:r>
      <w:r w:rsidR="00B358A9">
        <w:t xml:space="preserve"> </w:t>
      </w:r>
      <w:r w:rsidRPr="004D7C39">
        <w:t>давать</w:t>
      </w:r>
      <w:r w:rsidR="00B358A9">
        <w:t xml:space="preserve"> </w:t>
      </w:r>
      <w:r w:rsidRPr="004D7C39">
        <w:t>ничего).</w:t>
      </w:r>
      <w:r w:rsidR="00B358A9">
        <w:t xml:space="preserve"> </w:t>
      </w:r>
      <w:r w:rsidRPr="004D7C39">
        <w:t>И</w:t>
      </w:r>
      <w:r w:rsidR="00B358A9">
        <w:t xml:space="preserve"> </w:t>
      </w:r>
      <w:r w:rsidRPr="004D7C39">
        <w:t>эти</w:t>
      </w:r>
      <w:r w:rsidR="00B358A9">
        <w:t xml:space="preserve"> </w:t>
      </w:r>
      <w:r w:rsidRPr="004D7C39">
        <w:t>установки</w:t>
      </w:r>
      <w:r w:rsidR="00B358A9">
        <w:t xml:space="preserve"> </w:t>
      </w:r>
      <w:r w:rsidRPr="004D7C39">
        <w:t>современные</w:t>
      </w:r>
      <w:r w:rsidR="00B358A9">
        <w:t xml:space="preserve"> </w:t>
      </w:r>
      <w:r w:rsidRPr="004D7C39">
        <w:t>люди</w:t>
      </w:r>
      <w:r w:rsidR="00B358A9">
        <w:t xml:space="preserve"> </w:t>
      </w:r>
      <w:r w:rsidRPr="004D7C39">
        <w:t>(ещ</w:t>
      </w:r>
      <w:r>
        <w:t>ё</w:t>
      </w:r>
      <w:r w:rsidR="00B358A9">
        <w:t xml:space="preserve"> </w:t>
      </w:r>
      <w:r w:rsidRPr="004D7C39">
        <w:t>не</w:t>
      </w:r>
      <w:r w:rsidR="00B358A9">
        <w:t xml:space="preserve"> </w:t>
      </w:r>
      <w:proofErr w:type="spellStart"/>
      <w:r w:rsidRPr="00EE4B18">
        <w:t>ч</w:t>
      </w:r>
      <w:r w:rsidRPr="004D7C39">
        <w:t>еловеки</w:t>
      </w:r>
      <w:proofErr w:type="spellEnd"/>
      <w:r w:rsidRPr="004D7C39">
        <w:t>)</w:t>
      </w:r>
      <w:r w:rsidR="00B358A9">
        <w:t xml:space="preserve"> </w:t>
      </w:r>
      <w:r w:rsidRPr="004D7C39">
        <w:t>впитыва</w:t>
      </w:r>
      <w:r w:rsidRPr="00CB7247">
        <w:t>ю</w:t>
      </w:r>
      <w:r w:rsidRPr="004D7C39">
        <w:t>т</w:t>
      </w:r>
      <w:r w:rsidR="00B358A9">
        <w:t xml:space="preserve"> </w:t>
      </w:r>
      <w:r w:rsidRPr="004D7C39">
        <w:t>с</w:t>
      </w:r>
      <w:r w:rsidR="00B358A9">
        <w:t xml:space="preserve"> </w:t>
      </w:r>
      <w:r w:rsidRPr="004D7C39">
        <w:t>молоком</w:t>
      </w:r>
      <w:r w:rsidR="00B358A9">
        <w:t xml:space="preserve"> </w:t>
      </w:r>
      <w:r w:rsidRPr="004D7C39">
        <w:t>матери,</w:t>
      </w:r>
      <w:r w:rsidR="00B358A9">
        <w:t xml:space="preserve"> </w:t>
      </w:r>
      <w:r w:rsidRPr="004D7C39">
        <w:t>они</w:t>
      </w:r>
      <w:r w:rsidR="00B358A9">
        <w:t xml:space="preserve"> </w:t>
      </w:r>
      <w:r w:rsidRPr="004D7C39">
        <w:t>у</w:t>
      </w:r>
      <w:r w:rsidR="00B358A9">
        <w:t xml:space="preserve"> </w:t>
      </w:r>
      <w:r w:rsidRPr="004D7C39">
        <w:t>них</w:t>
      </w:r>
      <w:r w:rsidR="00B358A9">
        <w:t xml:space="preserve"> вложены </w:t>
      </w:r>
      <w:r w:rsidRPr="004D7C39">
        <w:t>на</w:t>
      </w:r>
      <w:r w:rsidR="00B358A9">
        <w:t xml:space="preserve"> </w:t>
      </w:r>
      <w:r w:rsidRPr="004D7C39">
        <w:t>уровне</w:t>
      </w:r>
      <w:r w:rsidR="00B358A9">
        <w:t xml:space="preserve"> </w:t>
      </w:r>
      <w:r w:rsidRPr="004D7C39">
        <w:t>подсознания.</w:t>
      </w:r>
      <w:r w:rsidR="00B358A9">
        <w:t xml:space="preserve"> </w:t>
      </w:r>
      <w:r w:rsidRPr="004D7C39">
        <w:t>Заставить</w:t>
      </w:r>
      <w:r w:rsidR="00B358A9">
        <w:t xml:space="preserve"> </w:t>
      </w:r>
      <w:r w:rsidRPr="004D7C39">
        <w:t>большинство</w:t>
      </w:r>
      <w:r w:rsidR="00B358A9">
        <w:t xml:space="preserve"> </w:t>
      </w:r>
      <w:r w:rsidRPr="004D7C39">
        <w:t>людей</w:t>
      </w:r>
      <w:r w:rsidR="00B358A9">
        <w:t xml:space="preserve"> </w:t>
      </w:r>
      <w:r w:rsidRPr="004D7C39">
        <w:t>отказаться</w:t>
      </w:r>
      <w:r w:rsidR="00B358A9">
        <w:t xml:space="preserve"> </w:t>
      </w:r>
      <w:r w:rsidRPr="004D7C39">
        <w:t>от</w:t>
      </w:r>
      <w:r w:rsidR="00B358A9">
        <w:t xml:space="preserve"> н</w:t>
      </w:r>
      <w:r w:rsidRPr="004D7C39">
        <w:t>их</w:t>
      </w:r>
      <w:r w:rsidR="00B358A9">
        <w:t xml:space="preserve"> </w:t>
      </w:r>
      <w:r w:rsidRPr="004D7C39">
        <w:t>невозможно.</w:t>
      </w:r>
      <w:r w:rsidR="00B358A9">
        <w:t xml:space="preserve"> </w:t>
      </w:r>
      <w:r w:rsidRPr="004D7C39">
        <w:t>Как</w:t>
      </w:r>
      <w:r w:rsidR="00B358A9">
        <w:t xml:space="preserve"> </w:t>
      </w:r>
      <w:r w:rsidRPr="004D7C39">
        <w:t>в</w:t>
      </w:r>
      <w:r w:rsidR="00B358A9">
        <w:t xml:space="preserve"> </w:t>
      </w:r>
      <w:r w:rsidRPr="004D7C39">
        <w:t>этих</w:t>
      </w:r>
      <w:r w:rsidR="00B358A9">
        <w:t xml:space="preserve"> </w:t>
      </w:r>
      <w:r w:rsidRPr="004D7C39">
        <w:t>условиях</w:t>
      </w:r>
      <w:r w:rsidR="00B358A9">
        <w:t xml:space="preserve"> </w:t>
      </w:r>
      <w:r w:rsidRPr="004D7C39">
        <w:t>построить</w:t>
      </w:r>
      <w:r w:rsidR="00B358A9">
        <w:t xml:space="preserve"> </w:t>
      </w:r>
      <w:r w:rsidRPr="004D7C39">
        <w:t>нужную</w:t>
      </w:r>
      <w:r w:rsidR="00B358A9">
        <w:t xml:space="preserve"> </w:t>
      </w:r>
      <w:r w:rsidRPr="004D7C39">
        <w:t>нам</w:t>
      </w:r>
      <w:r w:rsidR="00B358A9">
        <w:t xml:space="preserve"> </w:t>
      </w:r>
      <w:r w:rsidRPr="004D7C39">
        <w:t>всем</w:t>
      </w:r>
      <w:r w:rsidR="00B358A9">
        <w:t xml:space="preserve"> </w:t>
      </w:r>
      <w:r w:rsidRPr="004D7C39">
        <w:t>социальную</w:t>
      </w:r>
      <w:r w:rsidR="00B358A9">
        <w:t xml:space="preserve"> </w:t>
      </w:r>
      <w:r w:rsidRPr="004D7C39">
        <w:t>конструкцию,</w:t>
      </w:r>
      <w:r w:rsidR="00B358A9">
        <w:t xml:space="preserve"> </w:t>
      </w:r>
      <w:r w:rsidRPr="004D7C39">
        <w:t>которая</w:t>
      </w:r>
      <w:r w:rsidR="00B358A9">
        <w:t xml:space="preserve"> </w:t>
      </w:r>
      <w:r w:rsidRPr="004D7C39">
        <w:t>хоть</w:t>
      </w:r>
      <w:r w:rsidR="00B358A9">
        <w:t xml:space="preserve"> </w:t>
      </w:r>
      <w:r w:rsidRPr="004D7C39">
        <w:t>как</w:t>
      </w:r>
      <w:r w:rsidR="00B358A9">
        <w:t>-</w:t>
      </w:r>
      <w:r w:rsidRPr="004D7C39">
        <w:t>то</w:t>
      </w:r>
      <w:r w:rsidR="00B358A9">
        <w:t xml:space="preserve"> </w:t>
      </w:r>
      <w:r w:rsidRPr="004D7C39">
        <w:t>на</w:t>
      </w:r>
      <w:r w:rsidR="00B358A9">
        <w:t xml:space="preserve"> </w:t>
      </w:r>
      <w:r w:rsidRPr="004D7C39">
        <w:t>первом</w:t>
      </w:r>
      <w:r w:rsidR="00B358A9">
        <w:t xml:space="preserve"> </w:t>
      </w:r>
      <w:r w:rsidRPr="004D7C39">
        <w:t>этапе</w:t>
      </w:r>
      <w:r w:rsidR="00B358A9">
        <w:t xml:space="preserve"> </w:t>
      </w:r>
      <w:r w:rsidRPr="004D7C39">
        <w:t>позволит</w:t>
      </w:r>
      <w:r w:rsidR="00B358A9">
        <w:t xml:space="preserve"> </w:t>
      </w:r>
      <w:r w:rsidRPr="004D7C39">
        <w:t>ориентироваться</w:t>
      </w:r>
      <w:r w:rsidR="00B358A9">
        <w:t xml:space="preserve"> </w:t>
      </w:r>
      <w:r w:rsidRPr="004D7C39">
        <w:t>в</w:t>
      </w:r>
      <w:r w:rsidR="00B358A9">
        <w:t xml:space="preserve"> </w:t>
      </w:r>
      <w:r w:rsidRPr="004D7C39">
        <w:t>происходящем</w:t>
      </w:r>
      <w:r w:rsidR="00B358A9">
        <w:t xml:space="preserve"> </w:t>
      </w:r>
      <w:r w:rsidRPr="004D7C39">
        <w:t>и</w:t>
      </w:r>
      <w:r w:rsidR="00B358A9">
        <w:t xml:space="preserve"> </w:t>
      </w:r>
      <w:r w:rsidRPr="004D7C39">
        <w:t>облегчит</w:t>
      </w:r>
      <w:r w:rsidR="00B358A9">
        <w:t xml:space="preserve"> </w:t>
      </w:r>
      <w:r w:rsidRPr="004D7C39">
        <w:t>наше</w:t>
      </w:r>
      <w:r w:rsidR="00B358A9">
        <w:t xml:space="preserve"> </w:t>
      </w:r>
      <w:r w:rsidRPr="004D7C39">
        <w:t>бытие?</w:t>
      </w:r>
      <w:r w:rsidR="00B358A9">
        <w:t xml:space="preserve"> </w:t>
      </w:r>
      <w:r w:rsidRPr="004D7C39">
        <w:rPr>
          <w:color w:val="131211"/>
        </w:rPr>
        <w:t>Детализация</w:t>
      </w:r>
      <w:r w:rsidR="00B358A9">
        <w:rPr>
          <w:color w:val="131211"/>
        </w:rPr>
        <w:t xml:space="preserve"> </w:t>
      </w:r>
      <w:r w:rsidRPr="004D7C39">
        <w:rPr>
          <w:color w:val="131211"/>
        </w:rPr>
        <w:t>всего</w:t>
      </w:r>
      <w:r w:rsidR="00B358A9">
        <w:rPr>
          <w:color w:val="131211"/>
        </w:rPr>
        <w:t xml:space="preserve"> </w:t>
      </w:r>
      <w:r w:rsidRPr="004D7C39">
        <w:rPr>
          <w:color w:val="131211"/>
        </w:rPr>
        <w:t>того,</w:t>
      </w:r>
      <w:r w:rsidR="00B358A9">
        <w:rPr>
          <w:color w:val="131211"/>
        </w:rPr>
        <w:t xml:space="preserve"> </w:t>
      </w:r>
      <w:r w:rsidRPr="004D7C39">
        <w:rPr>
          <w:color w:val="131211"/>
        </w:rPr>
        <w:t>что</w:t>
      </w:r>
      <w:r w:rsidR="00B358A9">
        <w:rPr>
          <w:color w:val="131211"/>
        </w:rPr>
        <w:t xml:space="preserve"> </w:t>
      </w:r>
      <w:r w:rsidRPr="004D7C39">
        <w:rPr>
          <w:color w:val="131211"/>
        </w:rPr>
        <w:t>было</w:t>
      </w:r>
      <w:r w:rsidR="00B358A9">
        <w:rPr>
          <w:color w:val="131211"/>
        </w:rPr>
        <w:t xml:space="preserve"> </w:t>
      </w:r>
      <w:r w:rsidRPr="004D7C39">
        <w:rPr>
          <w:color w:val="131211"/>
        </w:rPr>
        <w:t>сделано</w:t>
      </w:r>
      <w:r w:rsidR="00B358A9">
        <w:rPr>
          <w:color w:val="131211"/>
        </w:rPr>
        <w:t xml:space="preserve"> </w:t>
      </w:r>
      <w:r w:rsidRPr="004D7C39">
        <w:rPr>
          <w:color w:val="131211"/>
        </w:rPr>
        <w:t>с</w:t>
      </w:r>
      <w:r w:rsidR="00B358A9">
        <w:rPr>
          <w:color w:val="131211"/>
        </w:rPr>
        <w:t xml:space="preserve"> </w:t>
      </w:r>
      <w:r w:rsidRPr="004D7C39">
        <w:rPr>
          <w:color w:val="131211"/>
        </w:rPr>
        <w:t>человеком</w:t>
      </w:r>
      <w:r w:rsidR="00B358A9">
        <w:rPr>
          <w:color w:val="131211"/>
        </w:rPr>
        <w:t xml:space="preserve"> </w:t>
      </w:r>
      <w:r w:rsidRPr="004D7C39">
        <w:rPr>
          <w:color w:val="131211"/>
        </w:rPr>
        <w:t>для</w:t>
      </w:r>
      <w:r w:rsidR="00B358A9">
        <w:rPr>
          <w:color w:val="131211"/>
        </w:rPr>
        <w:t xml:space="preserve"> </w:t>
      </w:r>
      <w:r w:rsidRPr="004D7C39">
        <w:rPr>
          <w:color w:val="131211"/>
        </w:rPr>
        <w:t>перевода</w:t>
      </w:r>
      <w:r w:rsidR="00B358A9">
        <w:rPr>
          <w:color w:val="131211"/>
        </w:rPr>
        <w:t xml:space="preserve"> </w:t>
      </w:r>
      <w:r w:rsidRPr="004D7C39">
        <w:rPr>
          <w:color w:val="131211"/>
        </w:rPr>
        <w:t>его</w:t>
      </w:r>
      <w:r w:rsidR="00B358A9">
        <w:rPr>
          <w:color w:val="131211"/>
        </w:rPr>
        <w:t xml:space="preserve"> </w:t>
      </w:r>
      <w:r w:rsidRPr="004D7C39">
        <w:rPr>
          <w:color w:val="131211"/>
        </w:rPr>
        <w:t>в</w:t>
      </w:r>
      <w:r w:rsidR="00B358A9">
        <w:rPr>
          <w:color w:val="131211"/>
        </w:rPr>
        <w:t xml:space="preserve"> </w:t>
      </w:r>
      <w:r w:rsidRPr="004D7C39">
        <w:rPr>
          <w:color w:val="131211"/>
        </w:rPr>
        <w:t>состояние</w:t>
      </w:r>
      <w:r w:rsidR="00B358A9">
        <w:rPr>
          <w:color w:val="131211"/>
        </w:rPr>
        <w:t xml:space="preserve"> </w:t>
      </w:r>
      <w:r w:rsidRPr="004D7C39">
        <w:rPr>
          <w:color w:val="131211"/>
        </w:rPr>
        <w:t>«люди»</w:t>
      </w:r>
      <w:r w:rsidR="00B358A9">
        <w:rPr>
          <w:color w:val="131211"/>
        </w:rPr>
        <w:t xml:space="preserve"> </w:t>
      </w:r>
      <w:r w:rsidRPr="004D7C39">
        <w:rPr>
          <w:color w:val="131211"/>
        </w:rPr>
        <w:t>и</w:t>
      </w:r>
      <w:r w:rsidR="00B358A9">
        <w:rPr>
          <w:color w:val="131211"/>
        </w:rPr>
        <w:t xml:space="preserve"> </w:t>
      </w:r>
      <w:r w:rsidRPr="004D7C39">
        <w:rPr>
          <w:color w:val="131211"/>
        </w:rPr>
        <w:t>истинное</w:t>
      </w:r>
      <w:r w:rsidR="00B358A9">
        <w:rPr>
          <w:color w:val="131211"/>
        </w:rPr>
        <w:t xml:space="preserve"> </w:t>
      </w:r>
      <w:r w:rsidRPr="004D7C39">
        <w:rPr>
          <w:color w:val="131211"/>
        </w:rPr>
        <w:t>осознани</w:t>
      </w:r>
      <w:r w:rsidRPr="00912492">
        <w:t>е</w:t>
      </w:r>
      <w:r w:rsidR="00B358A9">
        <w:rPr>
          <w:color w:val="131211"/>
        </w:rPr>
        <w:t xml:space="preserve"> </w:t>
      </w:r>
      <w:r w:rsidRPr="004D7C39">
        <w:rPr>
          <w:color w:val="131211"/>
        </w:rPr>
        <w:t>итогов</w:t>
      </w:r>
      <w:r w:rsidR="00B358A9">
        <w:rPr>
          <w:color w:val="131211"/>
        </w:rPr>
        <w:t xml:space="preserve"> </w:t>
      </w:r>
      <w:r w:rsidRPr="004D7C39">
        <w:rPr>
          <w:color w:val="131211"/>
        </w:rPr>
        <w:t>и</w:t>
      </w:r>
      <w:r w:rsidR="00B358A9">
        <w:rPr>
          <w:color w:val="131211"/>
        </w:rPr>
        <w:t xml:space="preserve"> </w:t>
      </w:r>
      <w:r w:rsidRPr="004D7C39">
        <w:rPr>
          <w:color w:val="131211"/>
        </w:rPr>
        <w:t>состояний</w:t>
      </w:r>
      <w:r w:rsidR="00B358A9">
        <w:rPr>
          <w:color w:val="131211"/>
        </w:rPr>
        <w:t xml:space="preserve"> </w:t>
      </w:r>
      <w:r w:rsidRPr="004D7C39">
        <w:rPr>
          <w:color w:val="131211"/>
        </w:rPr>
        <w:t>обо</w:t>
      </w:r>
      <w:r w:rsidR="00B358A9">
        <w:rPr>
          <w:color w:val="131211"/>
        </w:rPr>
        <w:t xml:space="preserve"> </w:t>
      </w:r>
      <w:r w:rsidRPr="004D7C39">
        <w:rPr>
          <w:color w:val="131211"/>
        </w:rPr>
        <w:t>всём</w:t>
      </w:r>
      <w:r w:rsidR="00B358A9">
        <w:rPr>
          <w:color w:val="131211"/>
        </w:rPr>
        <w:t xml:space="preserve"> </w:t>
      </w:r>
      <w:r w:rsidRPr="004D7C39">
        <w:rPr>
          <w:color w:val="131211"/>
        </w:rPr>
        <w:t>случившемся</w:t>
      </w:r>
      <w:r w:rsidR="00B358A9">
        <w:rPr>
          <w:color w:val="131211"/>
        </w:rPr>
        <w:t xml:space="preserve"> </w:t>
      </w:r>
      <w:r w:rsidRPr="004D7C39">
        <w:rPr>
          <w:color w:val="131211"/>
        </w:rPr>
        <w:t>достаточно</w:t>
      </w:r>
      <w:r w:rsidR="00B358A9">
        <w:rPr>
          <w:color w:val="131211"/>
        </w:rPr>
        <w:t xml:space="preserve"> </w:t>
      </w:r>
      <w:r w:rsidRPr="004D7C39">
        <w:rPr>
          <w:color w:val="131211"/>
        </w:rPr>
        <w:t>нелицеприят</w:t>
      </w:r>
      <w:r w:rsidRPr="00912492">
        <w:t>на</w:t>
      </w:r>
      <w:r w:rsidRPr="004D7C39">
        <w:rPr>
          <w:color w:val="131211"/>
        </w:rPr>
        <w:t>,</w:t>
      </w:r>
      <w:r w:rsidR="00B358A9">
        <w:rPr>
          <w:color w:val="131211"/>
        </w:rPr>
        <w:t xml:space="preserve"> </w:t>
      </w:r>
      <w:r w:rsidRPr="004D7C39">
        <w:rPr>
          <w:color w:val="131211"/>
        </w:rPr>
        <w:t>по</w:t>
      </w:r>
      <w:r w:rsidR="00B358A9">
        <w:rPr>
          <w:color w:val="131211"/>
        </w:rPr>
        <w:t xml:space="preserve"> </w:t>
      </w:r>
      <w:r w:rsidRPr="004D7C39">
        <w:rPr>
          <w:color w:val="131211"/>
        </w:rPr>
        <w:t>крайней</w:t>
      </w:r>
      <w:r w:rsidR="00B358A9">
        <w:rPr>
          <w:color w:val="131211"/>
        </w:rPr>
        <w:t xml:space="preserve"> </w:t>
      </w:r>
      <w:r w:rsidRPr="004D7C39">
        <w:rPr>
          <w:color w:val="131211"/>
        </w:rPr>
        <w:t>мере,</w:t>
      </w:r>
      <w:r w:rsidR="00B358A9">
        <w:rPr>
          <w:color w:val="131211"/>
        </w:rPr>
        <w:t xml:space="preserve"> </w:t>
      </w:r>
      <w:r w:rsidRPr="004D7C39">
        <w:rPr>
          <w:color w:val="131211"/>
        </w:rPr>
        <w:t>на</w:t>
      </w:r>
      <w:r w:rsidR="00B358A9">
        <w:rPr>
          <w:color w:val="131211"/>
        </w:rPr>
        <w:t xml:space="preserve"> </w:t>
      </w:r>
      <w:r w:rsidRPr="004D7C39">
        <w:rPr>
          <w:color w:val="131211"/>
        </w:rPr>
        <w:t>этом</w:t>
      </w:r>
      <w:r w:rsidR="00B358A9">
        <w:rPr>
          <w:color w:val="131211"/>
        </w:rPr>
        <w:t xml:space="preserve"> </w:t>
      </w:r>
      <w:r w:rsidRPr="004D7C39">
        <w:rPr>
          <w:color w:val="131211"/>
        </w:rPr>
        <w:t>этапе</w:t>
      </w:r>
      <w:r w:rsidR="00B358A9">
        <w:rPr>
          <w:color w:val="131211"/>
        </w:rPr>
        <w:t xml:space="preserve"> </w:t>
      </w:r>
      <w:r w:rsidRPr="00B358A9">
        <w:rPr>
          <w:rStyle w:val="--0"/>
        </w:rPr>
        <w:t>условно</w:t>
      </w:r>
      <w:r w:rsidR="00B358A9" w:rsidRPr="00B358A9">
        <w:rPr>
          <w:rStyle w:val="--0"/>
        </w:rPr>
        <w:t xml:space="preserve"> </w:t>
      </w:r>
      <w:r w:rsidRPr="00B358A9">
        <w:rPr>
          <w:rStyle w:val="--"/>
        </w:rPr>
        <w:t>осознанного</w:t>
      </w:r>
      <w:r w:rsidR="00B358A9" w:rsidRPr="00B358A9">
        <w:rPr>
          <w:rStyle w:val="--0"/>
        </w:rPr>
        <w:t xml:space="preserve"> </w:t>
      </w:r>
      <w:r w:rsidRPr="00B358A9">
        <w:rPr>
          <w:rStyle w:val="--0"/>
        </w:rPr>
        <w:t>развития</w:t>
      </w:r>
      <w:r w:rsidR="00B358A9">
        <w:rPr>
          <w:color w:val="131211"/>
        </w:rPr>
        <w:t xml:space="preserve"> </w:t>
      </w:r>
      <w:r w:rsidRPr="004D7C39">
        <w:rPr>
          <w:color w:val="131211"/>
        </w:rPr>
        <w:t>людей</w:t>
      </w:r>
      <w:r w:rsidR="00B358A9">
        <w:rPr>
          <w:color w:val="131211"/>
        </w:rPr>
        <w:t xml:space="preserve"> </w:t>
      </w:r>
      <w:r w:rsidRPr="004D7C39">
        <w:rPr>
          <w:color w:val="131211"/>
        </w:rPr>
        <w:t>и</w:t>
      </w:r>
      <w:r w:rsidR="00B358A9">
        <w:rPr>
          <w:color w:val="131211"/>
        </w:rPr>
        <w:t xml:space="preserve"> </w:t>
      </w:r>
      <w:r w:rsidRPr="004D7C39">
        <w:rPr>
          <w:color w:val="131211"/>
        </w:rPr>
        <w:t>уровня</w:t>
      </w:r>
      <w:r w:rsidR="00B358A9">
        <w:rPr>
          <w:color w:val="131211"/>
        </w:rPr>
        <w:t xml:space="preserve"> </w:t>
      </w:r>
      <w:r w:rsidRPr="004D7C39">
        <w:rPr>
          <w:color w:val="131211"/>
        </w:rPr>
        <w:t>их</w:t>
      </w:r>
      <w:r w:rsidR="00B358A9">
        <w:rPr>
          <w:color w:val="131211"/>
        </w:rPr>
        <w:t xml:space="preserve"> </w:t>
      </w:r>
      <w:r w:rsidRPr="004D7C39">
        <w:rPr>
          <w:color w:val="131211"/>
        </w:rPr>
        <w:t>функций</w:t>
      </w:r>
      <w:r w:rsidR="00B358A9">
        <w:rPr>
          <w:color w:val="131211"/>
        </w:rPr>
        <w:t xml:space="preserve"> М</w:t>
      </w:r>
      <w:r w:rsidRPr="004D7C39">
        <w:rPr>
          <w:color w:val="131211"/>
        </w:rPr>
        <w:t>озга.</w:t>
      </w:r>
      <w:r w:rsidR="00B358A9">
        <w:rPr>
          <w:color w:val="131211"/>
        </w:rPr>
        <w:t xml:space="preserve"> </w:t>
      </w:r>
      <w:r w:rsidRPr="004D7C39">
        <w:rPr>
          <w:color w:val="131211"/>
        </w:rPr>
        <w:t>Это</w:t>
      </w:r>
      <w:r w:rsidR="00B358A9">
        <w:rPr>
          <w:color w:val="131211"/>
        </w:rPr>
        <w:t xml:space="preserve">, </w:t>
      </w:r>
      <w:r w:rsidRPr="004D7C39">
        <w:rPr>
          <w:color w:val="131211"/>
        </w:rPr>
        <w:t>несомненно</w:t>
      </w:r>
      <w:r w:rsidR="00B358A9">
        <w:rPr>
          <w:color w:val="131211"/>
        </w:rPr>
        <w:t xml:space="preserve">, </w:t>
      </w:r>
      <w:r w:rsidRPr="004D7C39">
        <w:rPr>
          <w:color w:val="131211"/>
        </w:rPr>
        <w:t>будет</w:t>
      </w:r>
      <w:r w:rsidR="00B358A9">
        <w:rPr>
          <w:color w:val="131211"/>
        </w:rPr>
        <w:t xml:space="preserve"> </w:t>
      </w:r>
      <w:r w:rsidRPr="004D7C39">
        <w:rPr>
          <w:color w:val="131211"/>
        </w:rPr>
        <w:t>сделано</w:t>
      </w:r>
      <w:r w:rsidR="00B358A9">
        <w:rPr>
          <w:color w:val="131211"/>
        </w:rPr>
        <w:t xml:space="preserve"> </w:t>
      </w:r>
      <w:r w:rsidRPr="004D7C39">
        <w:rPr>
          <w:color w:val="131211"/>
        </w:rPr>
        <w:t>позднее,</w:t>
      </w:r>
      <w:r w:rsidR="00B358A9">
        <w:rPr>
          <w:color w:val="131211"/>
        </w:rPr>
        <w:t xml:space="preserve"> </w:t>
      </w:r>
      <w:r w:rsidRPr="004D7C39">
        <w:rPr>
          <w:color w:val="131211"/>
        </w:rPr>
        <w:t>но</w:t>
      </w:r>
      <w:r w:rsidR="00B358A9">
        <w:rPr>
          <w:color w:val="131211"/>
        </w:rPr>
        <w:t xml:space="preserve"> </w:t>
      </w:r>
      <w:r w:rsidRPr="004D7C39">
        <w:rPr>
          <w:color w:val="131211"/>
        </w:rPr>
        <w:t>непременно</w:t>
      </w:r>
      <w:r w:rsidR="00B358A9">
        <w:rPr>
          <w:color w:val="131211"/>
        </w:rPr>
        <w:t xml:space="preserve"> </w:t>
      </w:r>
      <w:r w:rsidRPr="004D7C39">
        <w:rPr>
          <w:color w:val="131211"/>
        </w:rPr>
        <w:t>сделано.</w:t>
      </w:r>
      <w:r w:rsidR="00B358A9">
        <w:rPr>
          <w:color w:val="131211"/>
        </w:rPr>
        <w:t xml:space="preserve"> </w:t>
      </w:r>
      <w:r w:rsidRPr="004D7C39">
        <w:rPr>
          <w:color w:val="131211"/>
        </w:rPr>
        <w:t>Однако</w:t>
      </w:r>
      <w:r w:rsidR="00B358A9">
        <w:rPr>
          <w:color w:val="131211"/>
        </w:rPr>
        <w:t xml:space="preserve"> </w:t>
      </w:r>
      <w:r w:rsidRPr="004D7C39">
        <w:rPr>
          <w:color w:val="131211"/>
        </w:rPr>
        <w:t>это</w:t>
      </w:r>
      <w:r w:rsidR="00B358A9">
        <w:rPr>
          <w:color w:val="131211"/>
        </w:rPr>
        <w:t xml:space="preserve"> </w:t>
      </w:r>
      <w:r w:rsidRPr="004D7C39">
        <w:rPr>
          <w:color w:val="131211"/>
        </w:rPr>
        <w:t>не</w:t>
      </w:r>
      <w:r w:rsidR="00B358A9">
        <w:rPr>
          <w:color w:val="131211"/>
        </w:rPr>
        <w:t xml:space="preserve"> </w:t>
      </w:r>
      <w:r w:rsidRPr="004D7C39">
        <w:rPr>
          <w:color w:val="131211"/>
        </w:rPr>
        <w:t>помешает</w:t>
      </w:r>
      <w:r w:rsidR="00B358A9">
        <w:rPr>
          <w:color w:val="131211"/>
        </w:rPr>
        <w:t xml:space="preserve"> </w:t>
      </w:r>
      <w:r w:rsidRPr="004D7C39">
        <w:rPr>
          <w:color w:val="131211"/>
        </w:rPr>
        <w:t>понять</w:t>
      </w:r>
      <w:r w:rsidR="00B358A9">
        <w:rPr>
          <w:color w:val="131211"/>
        </w:rPr>
        <w:t xml:space="preserve"> </w:t>
      </w:r>
      <w:r w:rsidRPr="004D7C39">
        <w:t>принцип</w:t>
      </w:r>
      <w:r w:rsidR="00B358A9">
        <w:t xml:space="preserve"> </w:t>
      </w:r>
      <w:r w:rsidRPr="004D7C39">
        <w:t>функционирования</w:t>
      </w:r>
      <w:r w:rsidR="00B358A9">
        <w:t xml:space="preserve"> </w:t>
      </w:r>
      <w:r w:rsidRPr="004D7C39">
        <w:t>будущей</w:t>
      </w:r>
      <w:r w:rsidR="00B358A9">
        <w:t xml:space="preserve"> </w:t>
      </w:r>
      <w:r w:rsidRPr="004D7C39">
        <w:t>социальной</w:t>
      </w:r>
      <w:r w:rsidR="00B358A9">
        <w:t xml:space="preserve"> </w:t>
      </w:r>
      <w:r w:rsidRPr="004D7C39">
        <w:t>модели</w:t>
      </w:r>
      <w:r w:rsidR="00B358A9">
        <w:t xml:space="preserve"> </w:t>
      </w:r>
      <w:r w:rsidRPr="004D7C39">
        <w:t>или</w:t>
      </w:r>
      <w:r w:rsidR="00B358A9">
        <w:t xml:space="preserve"> </w:t>
      </w:r>
      <w:r w:rsidRPr="004D7C39">
        <w:t>хотя</w:t>
      </w:r>
      <w:r w:rsidR="00B358A9">
        <w:t xml:space="preserve"> </w:t>
      </w:r>
      <w:r w:rsidRPr="004D7C39">
        <w:t>бы</w:t>
      </w:r>
      <w:r w:rsidR="00B358A9">
        <w:t xml:space="preserve"> </w:t>
      </w:r>
      <w:r w:rsidRPr="00B358A9">
        <w:rPr>
          <w:rStyle w:val="--0"/>
        </w:rPr>
        <w:t>попробовать</w:t>
      </w:r>
      <w:r w:rsidR="00B358A9">
        <w:rPr>
          <w:rStyle w:val="--0"/>
          <w:rFonts w:ascii="Times New Roman" w:hAnsi="Times New Roman"/>
          <w:szCs w:val="28"/>
        </w:rPr>
        <w:t xml:space="preserve"> </w:t>
      </w:r>
      <w:r w:rsidRPr="00B358A9">
        <w:rPr>
          <w:rStyle w:val="--"/>
        </w:rPr>
        <w:t>еЁ</w:t>
      </w:r>
      <w:r w:rsidR="00B358A9">
        <w:rPr>
          <w:rStyle w:val="--0"/>
          <w:rFonts w:ascii="Times New Roman" w:hAnsi="Times New Roman"/>
          <w:szCs w:val="28"/>
        </w:rPr>
        <w:t xml:space="preserve"> </w:t>
      </w:r>
      <w:r w:rsidRPr="00B358A9">
        <w:rPr>
          <w:rStyle w:val="--0"/>
        </w:rPr>
        <w:t>спрогнозировать</w:t>
      </w:r>
      <w:r w:rsidR="00B358A9">
        <w:t xml:space="preserve"> </w:t>
      </w:r>
      <w:r w:rsidRPr="004D7C39">
        <w:t>в</w:t>
      </w:r>
      <w:r w:rsidR="00B358A9">
        <w:t xml:space="preserve"> </w:t>
      </w:r>
      <w:r w:rsidRPr="004D7C39">
        <w:t>рамках</w:t>
      </w:r>
      <w:r w:rsidR="00B358A9">
        <w:t xml:space="preserve"> </w:t>
      </w:r>
      <w:r w:rsidRPr="004D7C39">
        <w:t>собственного</w:t>
      </w:r>
      <w:r w:rsidR="00B358A9">
        <w:t xml:space="preserve"> </w:t>
      </w:r>
      <w:r w:rsidRPr="004D7C39">
        <w:t>понимания</w:t>
      </w:r>
      <w:r w:rsidR="00B358A9">
        <w:t xml:space="preserve"> </w:t>
      </w:r>
      <w:r w:rsidR="00B358A9" w:rsidRPr="004D7C39">
        <w:t>окружающей</w:t>
      </w:r>
      <w:r w:rsidR="00B358A9">
        <w:t xml:space="preserve"> </w:t>
      </w:r>
      <w:r w:rsidR="00B358A9" w:rsidRPr="004D7C39">
        <w:t xml:space="preserve">нас </w:t>
      </w:r>
      <w:r w:rsidRPr="004D7C39">
        <w:t>действительности.</w:t>
      </w:r>
      <w:r w:rsidR="00B358A9">
        <w:t xml:space="preserve"> </w:t>
      </w:r>
      <w:r w:rsidRPr="004D7C39">
        <w:t>Исходя</w:t>
      </w:r>
      <w:r w:rsidR="00B358A9">
        <w:t xml:space="preserve"> </w:t>
      </w:r>
      <w:r w:rsidRPr="004D7C39">
        <w:t>из</w:t>
      </w:r>
      <w:r w:rsidR="00B358A9">
        <w:t xml:space="preserve"> </w:t>
      </w:r>
      <w:r w:rsidRPr="004D7C39">
        <w:t>этого</w:t>
      </w:r>
      <w:r w:rsidR="00B358A9">
        <w:t xml:space="preserve"> </w:t>
      </w:r>
      <w:r w:rsidRPr="004D7C39">
        <w:t>я</w:t>
      </w:r>
      <w:r w:rsidR="00B358A9">
        <w:t xml:space="preserve"> </w:t>
      </w:r>
      <w:r w:rsidRPr="004D7C39">
        <w:t>решил</w:t>
      </w:r>
      <w:r w:rsidR="00B358A9">
        <w:t xml:space="preserve"> </w:t>
      </w:r>
      <w:r w:rsidRPr="004D7C39">
        <w:t>публиковать</w:t>
      </w:r>
      <w:r w:rsidR="00B358A9">
        <w:t xml:space="preserve"> </w:t>
      </w:r>
      <w:r w:rsidRPr="004D7C39">
        <w:t>некоторые,</w:t>
      </w:r>
      <w:r w:rsidR="00B358A9">
        <w:t xml:space="preserve"> </w:t>
      </w:r>
      <w:r w:rsidRPr="004D7C39">
        <w:t>на</w:t>
      </w:r>
      <w:r w:rsidR="00B358A9">
        <w:t xml:space="preserve"> </w:t>
      </w:r>
      <w:r w:rsidRPr="004D7C39">
        <w:t>мой</w:t>
      </w:r>
      <w:r w:rsidR="00B358A9">
        <w:t xml:space="preserve"> </w:t>
      </w:r>
      <w:r w:rsidRPr="004D7C39">
        <w:t>взгляд,</w:t>
      </w:r>
      <w:r w:rsidR="00B358A9">
        <w:t xml:space="preserve"> </w:t>
      </w:r>
      <w:r w:rsidRPr="004D7C39">
        <w:t>актуальнейшие</w:t>
      </w:r>
      <w:r w:rsidR="00B358A9">
        <w:t xml:space="preserve"> </w:t>
      </w:r>
      <w:r w:rsidRPr="004D7C39">
        <w:t>сегодня</w:t>
      </w:r>
      <w:r w:rsidR="00B358A9">
        <w:t xml:space="preserve"> </w:t>
      </w:r>
      <w:r w:rsidRPr="004D7C39">
        <w:t>наработки</w:t>
      </w:r>
      <w:r w:rsidR="00B358A9">
        <w:t xml:space="preserve"> </w:t>
      </w:r>
      <w:r w:rsidRPr="004D7C39">
        <w:t>из</w:t>
      </w:r>
      <w:r w:rsidR="00B358A9">
        <w:t xml:space="preserve"> </w:t>
      </w:r>
      <w:r w:rsidRPr="004D7C39">
        <w:t>трудов</w:t>
      </w:r>
      <w:r w:rsidR="00B358A9">
        <w:t xml:space="preserve"> </w:t>
      </w:r>
      <w:r w:rsidRPr="004D7C39">
        <w:rPr>
          <w:b/>
          <w:bCs/>
          <w:i/>
          <w:iCs/>
        </w:rPr>
        <w:t>профессора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Александра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Ивановича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Юрьева,</w:t>
      </w:r>
      <w:r w:rsidR="00B358A9">
        <w:t xml:space="preserve"> </w:t>
      </w:r>
      <w:r w:rsidRPr="004D7C39">
        <w:t>моего</w:t>
      </w:r>
      <w:r w:rsidR="00B358A9">
        <w:t xml:space="preserve"> </w:t>
      </w:r>
      <w:r w:rsidRPr="004D7C39">
        <w:t>учителя</w:t>
      </w:r>
      <w:r w:rsidR="00B358A9">
        <w:t xml:space="preserve"> </w:t>
      </w:r>
      <w:r w:rsidRPr="004D7C39">
        <w:t>и</w:t>
      </w:r>
      <w:r w:rsidR="00B358A9">
        <w:t xml:space="preserve"> </w:t>
      </w:r>
      <w:r w:rsidRPr="004D7C39">
        <w:t>единомышленника,</w:t>
      </w:r>
      <w:r w:rsidR="00B358A9">
        <w:t xml:space="preserve"> </w:t>
      </w:r>
      <w:r w:rsidRPr="004D7C39">
        <w:t>ушедшего</w:t>
      </w:r>
      <w:r w:rsidR="00B358A9">
        <w:t xml:space="preserve"> </w:t>
      </w:r>
      <w:r w:rsidRPr="004D7C39">
        <w:t>«внезапно»,</w:t>
      </w:r>
      <w:r w:rsidR="00B358A9">
        <w:t xml:space="preserve"> </w:t>
      </w:r>
      <w:r w:rsidRPr="004D7C39">
        <w:t>но</w:t>
      </w:r>
      <w:r w:rsidR="00B358A9">
        <w:t xml:space="preserve"> </w:t>
      </w:r>
      <w:r w:rsidRPr="004D7C39">
        <w:t>оставившего</w:t>
      </w:r>
      <w:r w:rsidR="00B358A9">
        <w:t xml:space="preserve"> </w:t>
      </w:r>
      <w:r w:rsidRPr="004D7C39">
        <w:t>мне</w:t>
      </w:r>
      <w:r w:rsidR="00B358A9">
        <w:t xml:space="preserve"> </w:t>
      </w:r>
      <w:r w:rsidRPr="004D7C39">
        <w:t>некоторые</w:t>
      </w:r>
      <w:r w:rsidR="00B358A9">
        <w:t xml:space="preserve"> </w:t>
      </w:r>
      <w:r w:rsidRPr="004D7C39">
        <w:t>свои</w:t>
      </w:r>
      <w:r w:rsidR="00B358A9">
        <w:t xml:space="preserve"> ещё не опубликованные </w:t>
      </w:r>
      <w:r w:rsidRPr="004D7C39">
        <w:t>труды</w:t>
      </w:r>
      <w:r w:rsidR="00B358A9">
        <w:t xml:space="preserve"> </w:t>
      </w:r>
      <w:r w:rsidRPr="004D7C39">
        <w:t>или</w:t>
      </w:r>
      <w:r w:rsidR="00B358A9">
        <w:t xml:space="preserve"> </w:t>
      </w:r>
      <w:r w:rsidRPr="004D7C39">
        <w:t>частично</w:t>
      </w:r>
      <w:r w:rsidR="00B358A9">
        <w:t xml:space="preserve"> опубликованные </w:t>
      </w:r>
      <w:r w:rsidRPr="004D7C39">
        <w:t>в</w:t>
      </w:r>
      <w:r w:rsidR="00B358A9">
        <w:t xml:space="preserve"> </w:t>
      </w:r>
      <w:r w:rsidRPr="004D7C39">
        <w:t>специфических</w:t>
      </w:r>
      <w:r w:rsidR="00B358A9">
        <w:t xml:space="preserve"> </w:t>
      </w:r>
      <w:r w:rsidRPr="004D7C39">
        <w:t>и</w:t>
      </w:r>
      <w:r w:rsidR="00B358A9">
        <w:t xml:space="preserve"> </w:t>
      </w:r>
      <w:r w:rsidRPr="004D7C39">
        <w:t>профессиональных</w:t>
      </w:r>
      <w:r w:rsidR="00B358A9">
        <w:t xml:space="preserve"> </w:t>
      </w:r>
      <w:r w:rsidRPr="004D7C39">
        <w:t>разделах</w:t>
      </w:r>
      <w:r w:rsidR="00B358A9">
        <w:t xml:space="preserve"> </w:t>
      </w:r>
      <w:r w:rsidRPr="004D7C39">
        <w:t>в</w:t>
      </w:r>
      <w:r w:rsidR="00B358A9">
        <w:t xml:space="preserve"> </w:t>
      </w:r>
      <w:r w:rsidRPr="004D7C39">
        <w:t>интернете,</w:t>
      </w:r>
      <w:r w:rsidR="00B358A9">
        <w:t xml:space="preserve"> </w:t>
      </w:r>
      <w:r w:rsidRPr="004D7C39">
        <w:t>для</w:t>
      </w:r>
      <w:r w:rsidR="00B358A9">
        <w:t xml:space="preserve"> </w:t>
      </w:r>
      <w:r w:rsidRPr="004D7C39">
        <w:t>многих</w:t>
      </w:r>
      <w:r w:rsidR="00B358A9" w:rsidRPr="00B358A9">
        <w:t xml:space="preserve"> </w:t>
      </w:r>
      <w:r w:rsidR="00B358A9" w:rsidRPr="004D7C39">
        <w:t>не</w:t>
      </w:r>
      <w:r w:rsidR="00B358A9">
        <w:t xml:space="preserve"> </w:t>
      </w:r>
      <w:r w:rsidR="00B358A9" w:rsidRPr="004D7C39">
        <w:t>доступны</w:t>
      </w:r>
      <w:r w:rsidR="00B358A9">
        <w:t>е</w:t>
      </w:r>
      <w:r w:rsidRPr="004D7C39">
        <w:t>.</w:t>
      </w:r>
      <w:r w:rsidR="00B358A9">
        <w:t xml:space="preserve"> </w:t>
      </w:r>
      <w:r w:rsidRPr="004D7C39">
        <w:t>Эта</w:t>
      </w:r>
      <w:r w:rsidR="00B358A9">
        <w:t xml:space="preserve"> </w:t>
      </w:r>
      <w:r w:rsidRPr="004D7C39">
        <w:t>информация</w:t>
      </w:r>
      <w:r w:rsidR="00B358A9">
        <w:t xml:space="preserve"> </w:t>
      </w:r>
      <w:r w:rsidRPr="004D7C39">
        <w:t>–</w:t>
      </w:r>
      <w:r w:rsidR="00B358A9">
        <w:t xml:space="preserve"> </w:t>
      </w:r>
      <w:r w:rsidRPr="004D7C39">
        <w:t>основа</w:t>
      </w:r>
      <w:r w:rsidR="00B358A9">
        <w:t xml:space="preserve"> </w:t>
      </w:r>
      <w:r w:rsidRPr="004D7C39">
        <w:t>моих</w:t>
      </w:r>
      <w:r w:rsidR="00B358A9">
        <w:t xml:space="preserve"> </w:t>
      </w:r>
      <w:r w:rsidRPr="004D7C39">
        <w:t>размышлений</w:t>
      </w:r>
      <w:r w:rsidR="00B358A9">
        <w:t xml:space="preserve"> </w:t>
      </w:r>
      <w:r w:rsidRPr="004D7C39">
        <w:t>по</w:t>
      </w:r>
      <w:r w:rsidR="00B358A9">
        <w:t xml:space="preserve"> </w:t>
      </w:r>
      <w:r w:rsidRPr="004D7C39">
        <w:t>конкретным</w:t>
      </w:r>
      <w:r w:rsidR="00B358A9">
        <w:t xml:space="preserve"> </w:t>
      </w:r>
      <w:r w:rsidRPr="004D7C39">
        <w:t>вопросам</w:t>
      </w:r>
      <w:r w:rsidR="00B358A9">
        <w:t xml:space="preserve"> </w:t>
      </w:r>
      <w:r w:rsidRPr="004D7C39">
        <w:t>в</w:t>
      </w:r>
      <w:r w:rsidR="00B358A9">
        <w:t xml:space="preserve"> </w:t>
      </w:r>
      <w:r w:rsidRPr="004D7C39">
        <w:t>понимании</w:t>
      </w:r>
      <w:r w:rsidR="00B358A9">
        <w:t xml:space="preserve"> </w:t>
      </w:r>
      <w:r w:rsidRPr="004D7C39">
        <w:t>происходящего,</w:t>
      </w:r>
      <w:r w:rsidR="00B358A9">
        <w:t xml:space="preserve"> </w:t>
      </w:r>
      <w:r w:rsidRPr="004D7C39">
        <w:t>и</w:t>
      </w:r>
      <w:r w:rsidR="00B358A9">
        <w:t xml:space="preserve"> </w:t>
      </w:r>
      <w:r w:rsidRPr="004D7C39">
        <w:t>она</w:t>
      </w:r>
      <w:r w:rsidR="00B358A9">
        <w:t xml:space="preserve"> </w:t>
      </w:r>
      <w:r w:rsidRPr="004D7C39">
        <w:t>изложена</w:t>
      </w:r>
      <w:r w:rsidR="00B358A9">
        <w:t xml:space="preserve"> </w:t>
      </w:r>
      <w:r w:rsidRPr="004D7C39">
        <w:t>именно</w:t>
      </w:r>
      <w:r w:rsidR="00B358A9">
        <w:t xml:space="preserve"> </w:t>
      </w:r>
      <w:r w:rsidRPr="004D7C39">
        <w:t>так,</w:t>
      </w:r>
      <w:r w:rsidR="00B358A9">
        <w:t xml:space="preserve"> </w:t>
      </w:r>
      <w:r w:rsidRPr="004D7C39">
        <w:t>как</w:t>
      </w:r>
      <w:r w:rsidR="00B358A9">
        <w:t xml:space="preserve"> </w:t>
      </w:r>
      <w:r w:rsidRPr="004D7C39">
        <w:t>требует</w:t>
      </w:r>
      <w:r w:rsidR="00B358A9">
        <w:t xml:space="preserve"> </w:t>
      </w:r>
      <w:r w:rsidRPr="004D7C39">
        <w:lastRenderedPageBreak/>
        <w:t>сегодняшнее</w:t>
      </w:r>
      <w:r w:rsidR="00B358A9">
        <w:t xml:space="preserve"> </w:t>
      </w:r>
      <w:r w:rsidRPr="004D7C39">
        <w:t>время,</w:t>
      </w:r>
      <w:r w:rsidR="00B358A9">
        <w:t xml:space="preserve"> </w:t>
      </w:r>
      <w:r w:rsidRPr="004D7C39">
        <w:t>если</w:t>
      </w:r>
      <w:r w:rsidR="00B358A9">
        <w:t xml:space="preserve"> </w:t>
      </w:r>
      <w:r w:rsidRPr="004D7C39">
        <w:t>смотреть</w:t>
      </w:r>
      <w:r w:rsidR="00B358A9">
        <w:t xml:space="preserve"> </w:t>
      </w:r>
      <w:r w:rsidRPr="004D7C39">
        <w:t>с</w:t>
      </w:r>
      <w:r w:rsidR="00B358A9">
        <w:t xml:space="preserve"> </w:t>
      </w:r>
      <w:r w:rsidRPr="004D7C39">
        <w:t>точки</w:t>
      </w:r>
      <w:r w:rsidR="00B358A9">
        <w:t xml:space="preserve"> </w:t>
      </w:r>
      <w:r w:rsidRPr="004D7C39">
        <w:t>зрения</w:t>
      </w:r>
      <w:r w:rsidR="00B358A9">
        <w:t xml:space="preserve"> </w:t>
      </w:r>
      <w:bookmarkStart w:id="2" w:name="OLE_LINK3"/>
      <w:bookmarkStart w:id="3" w:name="OLE_LINK4"/>
      <w:r w:rsidRPr="004D7C39">
        <w:t>энергоинформационной</w:t>
      </w:r>
      <w:r w:rsidR="00B358A9">
        <w:t xml:space="preserve"> </w:t>
      </w:r>
      <w:r w:rsidRPr="004D7C39">
        <w:t>диалектики</w:t>
      </w:r>
      <w:r w:rsidR="00B358A9">
        <w:t xml:space="preserve"> </w:t>
      </w:r>
      <w:r w:rsidRPr="004D7C39">
        <w:t>развития</w:t>
      </w:r>
      <w:r w:rsidR="00B358A9">
        <w:t xml:space="preserve"> </w:t>
      </w:r>
      <w:r w:rsidRPr="004D7C39">
        <w:t>генотипов</w:t>
      </w:r>
      <w:r w:rsidR="00B358A9">
        <w:t xml:space="preserve"> М</w:t>
      </w:r>
      <w:r w:rsidRPr="004D7C39">
        <w:t>озга</w:t>
      </w:r>
      <w:bookmarkEnd w:id="2"/>
      <w:bookmarkEnd w:id="3"/>
      <w:r>
        <w:t>.</w:t>
      </w:r>
    </w:p>
    <w:p w14:paraId="549ADE8C" w14:textId="40E6F0A0" w:rsidR="00A047C7" w:rsidRPr="00B358A9" w:rsidRDefault="00A047C7" w:rsidP="00B358A9">
      <w:r w:rsidRPr="00B358A9">
        <w:t>На</w:t>
      </w:r>
      <w:r w:rsidR="00B358A9" w:rsidRPr="00B358A9">
        <w:t xml:space="preserve"> </w:t>
      </w:r>
      <w:r w:rsidRPr="00B358A9">
        <w:t>протяжении</w:t>
      </w:r>
      <w:r w:rsidR="00B358A9" w:rsidRPr="00B358A9">
        <w:t xml:space="preserve"> </w:t>
      </w:r>
      <w:r w:rsidRPr="00B358A9">
        <w:t>18</w:t>
      </w:r>
      <w:r w:rsidR="00B358A9" w:rsidRPr="00B358A9">
        <w:t> </w:t>
      </w:r>
      <w:r w:rsidRPr="00B358A9">
        <w:t>000</w:t>
      </w:r>
      <w:r w:rsidR="00B358A9" w:rsidRPr="00B358A9">
        <w:t xml:space="preserve"> (а в особенности </w:t>
      </w:r>
      <w:r w:rsidRPr="00B358A9">
        <w:t>4</w:t>
      </w:r>
      <w:r w:rsidR="00B358A9" w:rsidRPr="00B358A9">
        <w:t> </w:t>
      </w:r>
      <w:r w:rsidRPr="00B358A9">
        <w:t>000</w:t>
      </w:r>
      <w:r w:rsidR="00B358A9" w:rsidRPr="00B358A9">
        <w:t xml:space="preserve">) лет </w:t>
      </w:r>
      <w:r w:rsidRPr="00B358A9">
        <w:t>всё</w:t>
      </w:r>
      <w:r w:rsidR="00B358A9" w:rsidRPr="00B358A9">
        <w:t xml:space="preserve">, </w:t>
      </w:r>
      <w:r w:rsidRPr="00B358A9">
        <w:t>что</w:t>
      </w:r>
      <w:r w:rsidR="00B358A9" w:rsidRPr="00B358A9">
        <w:t xml:space="preserve"> </w:t>
      </w:r>
      <w:r w:rsidRPr="00B358A9">
        <w:t>происходило</w:t>
      </w:r>
      <w:r w:rsidR="00B358A9" w:rsidRPr="00B358A9">
        <w:t xml:space="preserve"> </w:t>
      </w:r>
      <w:r w:rsidRPr="00B358A9">
        <w:t>на</w:t>
      </w:r>
      <w:r w:rsidR="00B358A9" w:rsidRPr="00B358A9">
        <w:t xml:space="preserve"> </w:t>
      </w:r>
      <w:r w:rsidRPr="00B358A9">
        <w:t>нашей</w:t>
      </w:r>
      <w:r w:rsidR="00B358A9" w:rsidRPr="00B358A9">
        <w:t xml:space="preserve"> </w:t>
      </w:r>
      <w:r w:rsidRPr="00B358A9">
        <w:t>планете,</w:t>
      </w:r>
      <w:r w:rsidR="00B358A9" w:rsidRPr="00B358A9">
        <w:t xml:space="preserve"> </w:t>
      </w:r>
      <w:r w:rsidRPr="00B358A9">
        <w:t>было</w:t>
      </w:r>
      <w:r w:rsidR="00B358A9" w:rsidRPr="00B358A9">
        <w:t xml:space="preserve"> </w:t>
      </w:r>
      <w:r w:rsidRPr="00B358A9">
        <w:t>ориентировано</w:t>
      </w:r>
      <w:r w:rsidR="00B358A9" w:rsidRPr="00B358A9">
        <w:t xml:space="preserve"> </w:t>
      </w:r>
      <w:r w:rsidRPr="00B358A9">
        <w:t>и</w:t>
      </w:r>
      <w:r w:rsidR="00B358A9" w:rsidRPr="00B358A9">
        <w:t xml:space="preserve"> </w:t>
      </w:r>
      <w:r w:rsidRPr="00B358A9">
        <w:t>представлено</w:t>
      </w:r>
      <w:r w:rsidR="00B358A9" w:rsidRPr="00B358A9">
        <w:t xml:space="preserve"> </w:t>
      </w:r>
      <w:r w:rsidRPr="00B358A9">
        <w:t>сложнейшим</w:t>
      </w:r>
      <w:r w:rsidR="00B358A9" w:rsidRPr="00B358A9">
        <w:t xml:space="preserve"> </w:t>
      </w:r>
      <w:r w:rsidRPr="00B358A9">
        <w:t>комплексом</w:t>
      </w:r>
      <w:r w:rsidR="00B358A9" w:rsidRPr="00B358A9">
        <w:t xml:space="preserve"> </w:t>
      </w:r>
      <w:r w:rsidRPr="00B358A9">
        <w:t>процессов</w:t>
      </w:r>
      <w:r w:rsidR="00B358A9" w:rsidRPr="00B358A9">
        <w:t xml:space="preserve"> </w:t>
      </w:r>
      <w:r w:rsidRPr="00B358A9">
        <w:t>совершенствования</w:t>
      </w:r>
      <w:r w:rsidR="00B358A9" w:rsidRPr="00B358A9">
        <w:t xml:space="preserve"> </w:t>
      </w:r>
      <w:r w:rsidRPr="00B358A9">
        <w:t>вполне</w:t>
      </w:r>
      <w:r w:rsidR="00B358A9" w:rsidRPr="00B358A9">
        <w:t xml:space="preserve"> </w:t>
      </w:r>
      <w:r w:rsidRPr="00B358A9">
        <w:t>конкретных</w:t>
      </w:r>
      <w:r w:rsidR="00B358A9" w:rsidRPr="00B358A9">
        <w:t xml:space="preserve"> </w:t>
      </w:r>
      <w:r w:rsidRPr="00B358A9">
        <w:t>генотипов</w:t>
      </w:r>
      <w:r w:rsidR="00B358A9" w:rsidRPr="00B358A9">
        <w:t xml:space="preserve"> М</w:t>
      </w:r>
      <w:r w:rsidRPr="00B358A9">
        <w:t>озга</w:t>
      </w:r>
      <w:r w:rsidR="00B358A9" w:rsidRPr="00B358A9">
        <w:t xml:space="preserve"> </w:t>
      </w:r>
      <w:r w:rsidRPr="00B358A9">
        <w:t>людей</w:t>
      </w:r>
      <w:r w:rsidR="00B358A9" w:rsidRPr="00B358A9">
        <w:t xml:space="preserve"> </w:t>
      </w:r>
      <w:r w:rsidRPr="00B358A9">
        <w:t>и</w:t>
      </w:r>
      <w:r w:rsidR="00B358A9" w:rsidRPr="00B358A9">
        <w:t xml:space="preserve"> </w:t>
      </w:r>
      <w:r w:rsidRPr="00B358A9">
        <w:t>в</w:t>
      </w:r>
      <w:r w:rsidR="00B358A9" w:rsidRPr="00B358A9">
        <w:t xml:space="preserve"> </w:t>
      </w:r>
      <w:r w:rsidRPr="00B358A9">
        <w:t>таком</w:t>
      </w:r>
      <w:r w:rsidR="00B358A9" w:rsidRPr="00B358A9">
        <w:t xml:space="preserve"> </w:t>
      </w:r>
      <w:r w:rsidRPr="00B358A9">
        <w:t>количестве,</w:t>
      </w:r>
      <w:r w:rsidR="00B358A9" w:rsidRPr="00B358A9">
        <w:t xml:space="preserve"> </w:t>
      </w:r>
      <w:r w:rsidRPr="00B358A9">
        <w:t>который</w:t>
      </w:r>
      <w:r w:rsidR="00B358A9" w:rsidRPr="00B358A9">
        <w:t xml:space="preserve"> </w:t>
      </w:r>
      <w:r w:rsidRPr="00B358A9">
        <w:t>был</w:t>
      </w:r>
      <w:r w:rsidR="00B358A9" w:rsidRPr="00B358A9">
        <w:t xml:space="preserve"> </w:t>
      </w:r>
      <w:r w:rsidRPr="00B358A9">
        <w:t>запланирован.</w:t>
      </w:r>
      <w:r w:rsidR="00B358A9" w:rsidRPr="00B358A9">
        <w:t xml:space="preserve"> </w:t>
      </w:r>
      <w:r w:rsidRPr="00B358A9">
        <w:t>Развитие</w:t>
      </w:r>
      <w:r w:rsidR="00B358A9" w:rsidRPr="00B358A9">
        <w:t xml:space="preserve"> </w:t>
      </w:r>
      <w:r w:rsidRPr="00B358A9">
        <w:t>генотипа</w:t>
      </w:r>
      <w:r w:rsidR="00B358A9" w:rsidRPr="00B358A9">
        <w:t xml:space="preserve"> М</w:t>
      </w:r>
      <w:r w:rsidRPr="00B358A9">
        <w:t>озга</w:t>
      </w:r>
      <w:r w:rsidR="00B358A9" w:rsidRPr="00B358A9">
        <w:t xml:space="preserve"> </w:t>
      </w:r>
      <w:r w:rsidRPr="00B358A9">
        <w:t>было</w:t>
      </w:r>
      <w:r w:rsidR="00B358A9" w:rsidRPr="00B358A9">
        <w:t xml:space="preserve"> </w:t>
      </w:r>
      <w:r w:rsidRPr="00B358A9">
        <w:t>первичным,</w:t>
      </w:r>
      <w:r w:rsidR="00B358A9" w:rsidRPr="00B358A9">
        <w:t xml:space="preserve"> </w:t>
      </w:r>
      <w:r w:rsidRPr="00B358A9">
        <w:t>а</w:t>
      </w:r>
      <w:r w:rsidR="00B358A9" w:rsidRPr="00B358A9">
        <w:t xml:space="preserve"> </w:t>
      </w:r>
      <w:r w:rsidRPr="00B358A9">
        <w:t>все</w:t>
      </w:r>
      <w:r w:rsidR="00B358A9" w:rsidRPr="00B358A9">
        <w:t xml:space="preserve"> </w:t>
      </w:r>
      <w:r w:rsidRPr="00B358A9">
        <w:t>умозрительные</w:t>
      </w:r>
      <w:r w:rsidR="00B358A9" w:rsidRPr="00B358A9">
        <w:t xml:space="preserve"> </w:t>
      </w:r>
      <w:r w:rsidRPr="00B358A9">
        <w:t>процессы,</w:t>
      </w:r>
      <w:r w:rsidR="00B358A9" w:rsidRPr="00B358A9">
        <w:t xml:space="preserve"> </w:t>
      </w:r>
      <w:r w:rsidRPr="00B358A9">
        <w:t>связанные</w:t>
      </w:r>
      <w:r w:rsidR="00B358A9" w:rsidRPr="00B358A9">
        <w:t xml:space="preserve"> </w:t>
      </w:r>
      <w:r w:rsidRPr="00B358A9">
        <w:t>в</w:t>
      </w:r>
      <w:r w:rsidR="00B358A9" w:rsidRPr="00B358A9">
        <w:t xml:space="preserve"> </w:t>
      </w:r>
      <w:r w:rsidRPr="00B358A9">
        <w:t>единый</w:t>
      </w:r>
      <w:r w:rsidR="00B358A9" w:rsidRPr="00B358A9">
        <w:t xml:space="preserve"> </w:t>
      </w:r>
      <w:r w:rsidRPr="00B358A9">
        <w:t>исторический</w:t>
      </w:r>
      <w:r w:rsidR="00B358A9" w:rsidRPr="00B358A9">
        <w:t xml:space="preserve"> </w:t>
      </w:r>
      <w:r w:rsidRPr="00B358A9">
        <w:t>процесс</w:t>
      </w:r>
      <w:r w:rsidR="00B358A9" w:rsidRPr="00B358A9">
        <w:t xml:space="preserve"> </w:t>
      </w:r>
      <w:r w:rsidRPr="00B358A9">
        <w:t>развития</w:t>
      </w:r>
      <w:r w:rsidR="00B358A9" w:rsidRPr="00B358A9">
        <w:t xml:space="preserve"> </w:t>
      </w:r>
      <w:r w:rsidRPr="00B358A9">
        <w:t>цивилизации,</w:t>
      </w:r>
      <w:r w:rsidR="00B358A9" w:rsidRPr="00B358A9">
        <w:t xml:space="preserve"> </w:t>
      </w:r>
      <w:r w:rsidRPr="00B358A9">
        <w:t>были</w:t>
      </w:r>
      <w:r w:rsidR="00B358A9" w:rsidRPr="00B358A9">
        <w:t xml:space="preserve"> </w:t>
      </w:r>
      <w:r w:rsidRPr="00B358A9">
        <w:t>вторичны.</w:t>
      </w:r>
      <w:r w:rsidR="00B358A9" w:rsidRPr="00B358A9">
        <w:t xml:space="preserve"> </w:t>
      </w:r>
      <w:r w:rsidRPr="00B358A9">
        <w:t>Как</w:t>
      </w:r>
      <w:r w:rsidR="00B358A9" w:rsidRPr="00B358A9">
        <w:t xml:space="preserve"> </w:t>
      </w:r>
      <w:r w:rsidRPr="00B358A9">
        <w:t>бы</w:t>
      </w:r>
      <w:r w:rsidR="00B358A9" w:rsidRPr="00B358A9">
        <w:t xml:space="preserve"> </w:t>
      </w:r>
      <w:r w:rsidRPr="00B358A9">
        <w:t>ни</w:t>
      </w:r>
      <w:r w:rsidR="00B358A9" w:rsidRPr="00B358A9">
        <w:t xml:space="preserve"> </w:t>
      </w:r>
      <w:r w:rsidRPr="00B358A9">
        <w:t>унизительно</w:t>
      </w:r>
      <w:r w:rsidR="00B358A9" w:rsidRPr="00B358A9">
        <w:t xml:space="preserve"> было </w:t>
      </w:r>
      <w:r w:rsidRPr="00B358A9">
        <w:t>воспринимать,</w:t>
      </w:r>
      <w:r w:rsidR="00B358A9" w:rsidRPr="00B358A9">
        <w:t xml:space="preserve"> </w:t>
      </w:r>
      <w:r w:rsidRPr="00B358A9">
        <w:t>но</w:t>
      </w:r>
      <w:r w:rsidR="00B358A9" w:rsidRPr="00B358A9">
        <w:t xml:space="preserve"> </w:t>
      </w:r>
      <w:r w:rsidRPr="00B358A9">
        <w:t>развитие</w:t>
      </w:r>
      <w:r w:rsidR="00B358A9" w:rsidRPr="00B358A9">
        <w:t xml:space="preserve"> </w:t>
      </w:r>
      <w:r w:rsidRPr="00B358A9">
        <w:t>всех</w:t>
      </w:r>
      <w:r w:rsidR="00B358A9" w:rsidRPr="00B358A9">
        <w:t xml:space="preserve"> </w:t>
      </w:r>
      <w:r w:rsidRPr="00B358A9">
        <w:t>направлений</w:t>
      </w:r>
      <w:r w:rsidR="00B358A9" w:rsidRPr="00B358A9">
        <w:t xml:space="preserve"> </w:t>
      </w:r>
      <w:r w:rsidRPr="00B358A9">
        <w:t>науки,</w:t>
      </w:r>
      <w:r w:rsidR="00B358A9" w:rsidRPr="00B358A9">
        <w:t xml:space="preserve"> </w:t>
      </w:r>
      <w:r w:rsidRPr="00B358A9">
        <w:t>знаний,</w:t>
      </w:r>
      <w:r w:rsidR="00B358A9" w:rsidRPr="00B358A9">
        <w:t xml:space="preserve"> </w:t>
      </w:r>
      <w:r w:rsidRPr="00B358A9">
        <w:t>воспитания</w:t>
      </w:r>
      <w:r w:rsidR="00B358A9" w:rsidRPr="00B358A9">
        <w:t xml:space="preserve"> </w:t>
      </w:r>
      <w:r w:rsidRPr="00B358A9">
        <w:t>молодого</w:t>
      </w:r>
      <w:r w:rsidR="00B358A9" w:rsidRPr="00B358A9">
        <w:t xml:space="preserve"> </w:t>
      </w:r>
      <w:r w:rsidRPr="00B358A9">
        <w:t>поколения,</w:t>
      </w:r>
      <w:r w:rsidR="00B358A9" w:rsidRPr="00B358A9">
        <w:t xml:space="preserve"> </w:t>
      </w:r>
      <w:r w:rsidRPr="00B358A9">
        <w:t>его</w:t>
      </w:r>
      <w:r w:rsidR="00B358A9" w:rsidRPr="00B358A9">
        <w:t xml:space="preserve"> </w:t>
      </w:r>
      <w:r w:rsidRPr="00B358A9">
        <w:t>обучения,</w:t>
      </w:r>
      <w:r w:rsidR="00B358A9" w:rsidRPr="00B358A9">
        <w:t xml:space="preserve"> </w:t>
      </w:r>
      <w:r w:rsidRPr="00B358A9">
        <w:t>начиная</w:t>
      </w:r>
      <w:r w:rsidR="00B358A9" w:rsidRPr="00B358A9">
        <w:t xml:space="preserve"> </w:t>
      </w:r>
      <w:r w:rsidRPr="00B358A9">
        <w:t>со</w:t>
      </w:r>
      <w:r w:rsidR="00B358A9" w:rsidRPr="00B358A9">
        <w:t xml:space="preserve"> </w:t>
      </w:r>
      <w:r w:rsidRPr="00B358A9">
        <w:t>школьной</w:t>
      </w:r>
      <w:r w:rsidR="00B358A9" w:rsidRPr="00B358A9">
        <w:t xml:space="preserve"> </w:t>
      </w:r>
      <w:r w:rsidRPr="00B358A9">
        <w:t>скамьи,</w:t>
      </w:r>
      <w:r w:rsidR="00B358A9" w:rsidRPr="00B358A9">
        <w:t xml:space="preserve"> </w:t>
      </w:r>
      <w:r w:rsidRPr="00B358A9">
        <w:t>само</w:t>
      </w:r>
      <w:r w:rsidR="00B358A9" w:rsidRPr="00B358A9">
        <w:t xml:space="preserve"> </w:t>
      </w:r>
      <w:r w:rsidRPr="00B358A9">
        <w:t>устройство</w:t>
      </w:r>
      <w:r w:rsidR="00B358A9" w:rsidRPr="00B358A9">
        <w:t xml:space="preserve"> </w:t>
      </w:r>
      <w:r w:rsidRPr="00B358A9">
        <w:t>(школа)</w:t>
      </w:r>
      <w:r w:rsidR="00B358A9" w:rsidRPr="00B358A9">
        <w:t xml:space="preserve"> </w:t>
      </w:r>
      <w:r w:rsidRPr="00B358A9">
        <w:t>этого</w:t>
      </w:r>
      <w:r w:rsidR="00B358A9" w:rsidRPr="00B358A9">
        <w:t xml:space="preserve"> </w:t>
      </w:r>
      <w:r w:rsidRPr="00B358A9">
        <w:t>обучения,</w:t>
      </w:r>
      <w:r w:rsidR="00B358A9" w:rsidRPr="00B358A9">
        <w:t xml:space="preserve"> </w:t>
      </w:r>
      <w:r w:rsidRPr="00B358A9">
        <w:t>культур</w:t>
      </w:r>
      <w:r w:rsidR="00B358A9" w:rsidRPr="00B358A9">
        <w:t>а</w:t>
      </w:r>
      <w:r w:rsidRPr="00B358A9">
        <w:t>,</w:t>
      </w:r>
      <w:r w:rsidR="00B358A9" w:rsidRPr="00B358A9">
        <w:t xml:space="preserve"> </w:t>
      </w:r>
      <w:r w:rsidRPr="00B358A9">
        <w:t>в</w:t>
      </w:r>
      <w:r w:rsidR="00B358A9" w:rsidRPr="00B358A9">
        <w:t xml:space="preserve"> </w:t>
      </w:r>
      <w:r w:rsidRPr="00B358A9">
        <w:t>самом</w:t>
      </w:r>
      <w:r w:rsidR="00B358A9" w:rsidRPr="00B358A9">
        <w:t xml:space="preserve"> </w:t>
      </w:r>
      <w:r w:rsidRPr="00B358A9">
        <w:t>широком</w:t>
      </w:r>
      <w:r w:rsidR="00B358A9" w:rsidRPr="00B358A9">
        <w:t xml:space="preserve"> </w:t>
      </w:r>
      <w:r w:rsidRPr="00B358A9">
        <w:t>аспекте</w:t>
      </w:r>
      <w:r w:rsidR="00B358A9" w:rsidRPr="00B358A9">
        <w:t xml:space="preserve"> </w:t>
      </w:r>
      <w:r w:rsidRPr="00B358A9">
        <w:t>понимания</w:t>
      </w:r>
      <w:r w:rsidR="00B358A9" w:rsidRPr="00B358A9">
        <w:t xml:space="preserve">, </w:t>
      </w:r>
      <w:r w:rsidRPr="00B358A9">
        <w:t>–</w:t>
      </w:r>
      <w:r w:rsidR="00B358A9" w:rsidRPr="00B358A9">
        <w:t xml:space="preserve"> </w:t>
      </w:r>
      <w:r w:rsidRPr="00B358A9">
        <w:t>это</w:t>
      </w:r>
      <w:r w:rsidR="00B358A9" w:rsidRPr="00B358A9">
        <w:t xml:space="preserve"> </w:t>
      </w:r>
      <w:r w:rsidRPr="00B358A9">
        <w:t>тоже</w:t>
      </w:r>
      <w:r w:rsidR="00B358A9" w:rsidRPr="00B358A9">
        <w:t xml:space="preserve"> </w:t>
      </w:r>
      <w:r w:rsidRPr="00B358A9">
        <w:t>программные</w:t>
      </w:r>
      <w:r w:rsidR="00B358A9" w:rsidRPr="00B358A9">
        <w:t xml:space="preserve"> </w:t>
      </w:r>
      <w:r w:rsidRPr="00B358A9">
        <w:t>процессы</w:t>
      </w:r>
      <w:r w:rsidR="00B358A9" w:rsidRPr="00B358A9">
        <w:t xml:space="preserve"> </w:t>
      </w:r>
      <w:r w:rsidRPr="00B358A9">
        <w:t>развития</w:t>
      </w:r>
      <w:r w:rsidR="00B358A9" w:rsidRPr="00B358A9">
        <w:t xml:space="preserve"> </w:t>
      </w:r>
      <w:r w:rsidRPr="00B358A9">
        <w:t>отдельных</w:t>
      </w:r>
      <w:r w:rsidR="00B358A9" w:rsidRPr="00B358A9">
        <w:t xml:space="preserve"> </w:t>
      </w:r>
      <w:r w:rsidRPr="00B358A9">
        <w:t>форматных</w:t>
      </w:r>
      <w:r w:rsidR="00B358A9" w:rsidRPr="00B358A9">
        <w:t xml:space="preserve"> </w:t>
      </w:r>
      <w:r w:rsidRPr="00B358A9">
        <w:t>способностей</w:t>
      </w:r>
      <w:r w:rsidR="00B358A9" w:rsidRPr="00B358A9">
        <w:t xml:space="preserve"> М</w:t>
      </w:r>
      <w:r w:rsidRPr="00B358A9">
        <w:t>озга</w:t>
      </w:r>
      <w:r w:rsidR="00B358A9" w:rsidRPr="00B358A9">
        <w:t xml:space="preserve"> </w:t>
      </w:r>
      <w:r w:rsidRPr="00B358A9">
        <w:t>у</w:t>
      </w:r>
      <w:r w:rsidR="00B358A9" w:rsidRPr="00B358A9">
        <w:t xml:space="preserve"> </w:t>
      </w:r>
      <w:r w:rsidRPr="00B358A9">
        <w:t>конкретных</w:t>
      </w:r>
      <w:r w:rsidR="00B358A9" w:rsidRPr="00B358A9">
        <w:t xml:space="preserve"> </w:t>
      </w:r>
      <w:r w:rsidRPr="00B358A9">
        <w:t>генотипов.</w:t>
      </w:r>
      <w:r w:rsidR="00B358A9" w:rsidRPr="00B358A9">
        <w:t xml:space="preserve"> </w:t>
      </w:r>
      <w:r w:rsidRPr="00B358A9">
        <w:t>Актуальность</w:t>
      </w:r>
      <w:r w:rsidR="00B358A9" w:rsidRPr="00B358A9">
        <w:t xml:space="preserve"> </w:t>
      </w:r>
      <w:r w:rsidRPr="00B358A9">
        <w:t>этой</w:t>
      </w:r>
      <w:r w:rsidR="00B358A9" w:rsidRPr="00B358A9">
        <w:t xml:space="preserve"> </w:t>
      </w:r>
      <w:r w:rsidRPr="00B358A9">
        <w:t>информации</w:t>
      </w:r>
      <w:r w:rsidR="00B358A9" w:rsidRPr="00B358A9">
        <w:t xml:space="preserve"> </w:t>
      </w:r>
      <w:r w:rsidRPr="00B358A9">
        <w:t>позволит</w:t>
      </w:r>
      <w:r w:rsidR="00B358A9" w:rsidRPr="00B358A9">
        <w:t xml:space="preserve"> </w:t>
      </w:r>
      <w:r w:rsidRPr="00B358A9">
        <w:t>многим</w:t>
      </w:r>
      <w:r w:rsidR="00B358A9" w:rsidRPr="00B358A9">
        <w:t xml:space="preserve"> </w:t>
      </w:r>
      <w:r w:rsidRPr="00B358A9">
        <w:t>понять</w:t>
      </w:r>
      <w:r w:rsidR="00B358A9" w:rsidRPr="00B358A9">
        <w:t xml:space="preserve"> </w:t>
      </w:r>
      <w:r w:rsidRPr="00B358A9">
        <w:t>–</w:t>
      </w:r>
      <w:r w:rsidR="00B358A9" w:rsidRPr="00B358A9">
        <w:t xml:space="preserve"> </w:t>
      </w:r>
      <w:r w:rsidRPr="00B358A9">
        <w:t>почему</w:t>
      </w:r>
      <w:r w:rsidR="00B358A9" w:rsidRPr="00B358A9">
        <w:t xml:space="preserve"> </w:t>
      </w:r>
      <w:r w:rsidRPr="00B358A9">
        <w:t>сегодня</w:t>
      </w:r>
      <w:r w:rsidR="00B358A9" w:rsidRPr="00B358A9">
        <w:t xml:space="preserve"> </w:t>
      </w:r>
      <w:r w:rsidRPr="00B358A9">
        <w:t>именно</w:t>
      </w:r>
      <w:r w:rsidR="00B358A9" w:rsidRPr="00B358A9">
        <w:t xml:space="preserve"> </w:t>
      </w:r>
      <w:r w:rsidRPr="00B358A9">
        <w:t>так</w:t>
      </w:r>
      <w:r w:rsidR="00B358A9" w:rsidRPr="00B358A9">
        <w:t xml:space="preserve"> </w:t>
      </w:r>
      <w:r w:rsidRPr="00B358A9">
        <w:t>происходит</w:t>
      </w:r>
      <w:r w:rsidR="00B358A9" w:rsidRPr="00B358A9">
        <w:t xml:space="preserve">, </w:t>
      </w:r>
      <w:r w:rsidRPr="00B358A9">
        <w:t>и</w:t>
      </w:r>
      <w:r w:rsidR="00B358A9" w:rsidRPr="00B358A9">
        <w:t xml:space="preserve"> </w:t>
      </w:r>
      <w:r w:rsidRPr="00B358A9">
        <w:t>к</w:t>
      </w:r>
      <w:r w:rsidR="00B358A9" w:rsidRPr="00B358A9">
        <w:t xml:space="preserve"> </w:t>
      </w:r>
      <w:r w:rsidRPr="00B358A9">
        <w:t>чему</w:t>
      </w:r>
      <w:r w:rsidR="00B358A9" w:rsidRPr="00B358A9">
        <w:t xml:space="preserve"> </w:t>
      </w:r>
      <w:r w:rsidRPr="00B358A9">
        <w:t>это</w:t>
      </w:r>
      <w:r w:rsidR="00B358A9" w:rsidRPr="00B358A9">
        <w:t xml:space="preserve"> </w:t>
      </w:r>
      <w:r w:rsidRPr="00B358A9">
        <w:t>может</w:t>
      </w:r>
      <w:r w:rsidR="00B358A9" w:rsidRPr="00B358A9">
        <w:t xml:space="preserve"> </w:t>
      </w:r>
      <w:r w:rsidRPr="00B358A9">
        <w:t>привести.</w:t>
      </w:r>
      <w:r w:rsidR="00B358A9" w:rsidRPr="00B358A9">
        <w:t xml:space="preserve"> </w:t>
      </w:r>
      <w:r w:rsidRPr="00B358A9">
        <w:t>Что</w:t>
      </w:r>
      <w:r w:rsidR="00B358A9" w:rsidRPr="00B358A9">
        <w:t xml:space="preserve"> </w:t>
      </w:r>
      <w:r w:rsidRPr="00B358A9">
        <w:t>нужно</w:t>
      </w:r>
      <w:r w:rsidR="00B358A9" w:rsidRPr="00B358A9">
        <w:t xml:space="preserve"> </w:t>
      </w:r>
      <w:r w:rsidRPr="00B358A9">
        <w:t>вкладывать</w:t>
      </w:r>
      <w:r w:rsidR="00B358A9" w:rsidRPr="00B358A9">
        <w:t xml:space="preserve"> </w:t>
      </w:r>
      <w:r w:rsidRPr="00B358A9">
        <w:t>в</w:t>
      </w:r>
      <w:r w:rsidR="00B358A9" w:rsidRPr="00B358A9">
        <w:t xml:space="preserve"> </w:t>
      </w:r>
      <w:r w:rsidRPr="00B358A9">
        <w:t>ту</w:t>
      </w:r>
      <w:r w:rsidR="00B358A9" w:rsidRPr="00B358A9">
        <w:t xml:space="preserve"> </w:t>
      </w:r>
      <w:r w:rsidRPr="00B358A9">
        <w:t>социальную</w:t>
      </w:r>
      <w:r w:rsidR="00B358A9" w:rsidRPr="00B358A9">
        <w:t xml:space="preserve"> </w:t>
      </w:r>
      <w:r w:rsidRPr="00B358A9">
        <w:t>конструкцию</w:t>
      </w:r>
      <w:r w:rsidR="00B358A9" w:rsidRPr="00B358A9">
        <w:t xml:space="preserve"> </w:t>
      </w:r>
      <w:r w:rsidRPr="00B358A9">
        <w:t>–</w:t>
      </w:r>
      <w:r w:rsidR="00B358A9" w:rsidRPr="00B358A9">
        <w:t xml:space="preserve"> </w:t>
      </w:r>
      <w:r w:rsidRPr="00B358A9">
        <w:t>которую</w:t>
      </w:r>
      <w:r w:rsidR="00B358A9" w:rsidRPr="00B358A9">
        <w:t xml:space="preserve"> </w:t>
      </w:r>
      <w:r w:rsidRPr="00B358A9">
        <w:t>нам</w:t>
      </w:r>
      <w:r w:rsidR="00B358A9" w:rsidRPr="00B358A9">
        <w:t xml:space="preserve"> </w:t>
      </w:r>
      <w:r w:rsidRPr="00B358A9">
        <w:t>с</w:t>
      </w:r>
      <w:r w:rsidR="00B358A9" w:rsidRPr="00B358A9">
        <w:t xml:space="preserve"> </w:t>
      </w:r>
      <w:r w:rsidRPr="00B358A9">
        <w:t>вами</w:t>
      </w:r>
      <w:r w:rsidR="00B358A9" w:rsidRPr="00B358A9">
        <w:t xml:space="preserve"> </w:t>
      </w:r>
      <w:r w:rsidRPr="00B358A9">
        <w:t>предстоит</w:t>
      </w:r>
      <w:r w:rsidR="00B358A9" w:rsidRPr="00B358A9">
        <w:t xml:space="preserve"> </w:t>
      </w:r>
      <w:r w:rsidRPr="00B358A9">
        <w:t>построить</w:t>
      </w:r>
      <w:r w:rsidR="00B358A9" w:rsidRPr="00B358A9">
        <w:t xml:space="preserve"> </w:t>
      </w:r>
      <w:r w:rsidRPr="00B358A9">
        <w:t>осмысленно</w:t>
      </w:r>
      <w:r w:rsidR="00B358A9" w:rsidRPr="00B358A9">
        <w:t xml:space="preserve"> </w:t>
      </w:r>
      <w:r w:rsidRPr="00B358A9">
        <w:t>и</w:t>
      </w:r>
      <w:r w:rsidR="00B358A9" w:rsidRPr="00B358A9">
        <w:t xml:space="preserve"> </w:t>
      </w:r>
      <w:r w:rsidRPr="00B358A9">
        <w:t>опираясь</w:t>
      </w:r>
      <w:r w:rsidR="00B358A9" w:rsidRPr="00B358A9">
        <w:t xml:space="preserve"> </w:t>
      </w:r>
      <w:r w:rsidRPr="00B358A9">
        <w:t>на</w:t>
      </w:r>
      <w:r w:rsidR="00B358A9" w:rsidRPr="00B358A9">
        <w:t xml:space="preserve"> </w:t>
      </w:r>
      <w:r w:rsidRPr="00B358A9">
        <w:t>наши</w:t>
      </w:r>
      <w:r w:rsidR="00B358A9" w:rsidRPr="00B358A9">
        <w:t xml:space="preserve"> </w:t>
      </w:r>
      <w:r w:rsidRPr="00B358A9">
        <w:t>знания,</w:t>
      </w:r>
      <w:r w:rsidR="00B358A9" w:rsidRPr="00B358A9">
        <w:t xml:space="preserve"> </w:t>
      </w:r>
      <w:r w:rsidRPr="00B358A9">
        <w:t>которые</w:t>
      </w:r>
      <w:r w:rsidR="00B358A9" w:rsidRPr="00B358A9">
        <w:t xml:space="preserve">, </w:t>
      </w:r>
      <w:r w:rsidRPr="00B358A9">
        <w:t>к</w:t>
      </w:r>
      <w:r w:rsidR="00B358A9" w:rsidRPr="00B358A9">
        <w:t xml:space="preserve"> </w:t>
      </w:r>
      <w:r w:rsidRPr="00B358A9">
        <w:t>счастью,</w:t>
      </w:r>
      <w:r w:rsidR="00B358A9" w:rsidRPr="00B358A9">
        <w:t xml:space="preserve"> </w:t>
      </w:r>
      <w:r w:rsidRPr="00B358A9">
        <w:t>сегодня</w:t>
      </w:r>
      <w:r w:rsidR="00B358A9" w:rsidRPr="00B358A9">
        <w:t xml:space="preserve"> </w:t>
      </w:r>
      <w:r w:rsidRPr="00B358A9">
        <w:t>–</w:t>
      </w:r>
      <w:r w:rsidR="00B358A9" w:rsidRPr="00B358A9">
        <w:t xml:space="preserve"> </w:t>
      </w:r>
      <w:r w:rsidRPr="00B358A9">
        <w:t>есть</w:t>
      </w:r>
      <w:r w:rsidR="00B358A9" w:rsidRPr="00B358A9">
        <w:t xml:space="preserve"> </w:t>
      </w:r>
      <w:r w:rsidRPr="00B358A9">
        <w:t>откуда</w:t>
      </w:r>
      <w:r w:rsidR="00B358A9" w:rsidRPr="00B358A9">
        <w:t xml:space="preserve"> </w:t>
      </w:r>
      <w:r w:rsidRPr="00B358A9">
        <w:t>черпать.</w:t>
      </w:r>
    </w:p>
    <w:p w14:paraId="3A1A06B2" w14:textId="60F03A65" w:rsidR="00A047C7" w:rsidRDefault="00A047C7" w:rsidP="00B358A9">
      <w:r w:rsidRPr="000264E4">
        <w:t>Один</w:t>
      </w:r>
      <w:r w:rsidR="00B358A9">
        <w:t xml:space="preserve"> </w:t>
      </w:r>
      <w:r w:rsidRPr="00B358A9">
        <w:rPr>
          <w:rStyle w:val="--"/>
        </w:rPr>
        <w:t>не</w:t>
      </w:r>
      <w:r w:rsidRPr="00B358A9">
        <w:rPr>
          <w:rStyle w:val="--0"/>
        </w:rPr>
        <w:t>маловажный</w:t>
      </w:r>
      <w:r w:rsidR="00B358A9">
        <w:rPr>
          <w:rStyle w:val="--0"/>
          <w:rFonts w:ascii="Times New Roman" w:hAnsi="Times New Roman"/>
          <w:szCs w:val="28"/>
        </w:rPr>
        <w:t xml:space="preserve"> </w:t>
      </w:r>
      <w:r w:rsidRPr="00B358A9">
        <w:rPr>
          <w:rStyle w:val="--0"/>
        </w:rPr>
        <w:t>вопрос</w:t>
      </w:r>
      <w:r w:rsidR="00B358A9">
        <w:t xml:space="preserve"> </w:t>
      </w:r>
      <w:r w:rsidRPr="000264E4">
        <w:t>–</w:t>
      </w:r>
      <w:r w:rsidR="00B358A9">
        <w:t xml:space="preserve"> </w:t>
      </w:r>
      <w:r w:rsidRPr="000264E4">
        <w:rPr>
          <w:b/>
          <w:bCs/>
          <w:i/>
          <w:iCs/>
        </w:rPr>
        <w:t>вопрос</w:t>
      </w:r>
      <w:r w:rsidR="00B358A9">
        <w:rPr>
          <w:b/>
          <w:bCs/>
          <w:i/>
          <w:iCs/>
        </w:rPr>
        <w:t xml:space="preserve"> </w:t>
      </w:r>
      <w:r w:rsidRPr="000264E4">
        <w:rPr>
          <w:b/>
          <w:bCs/>
          <w:i/>
          <w:iCs/>
        </w:rPr>
        <w:t>о</w:t>
      </w:r>
      <w:r w:rsidR="00B358A9">
        <w:rPr>
          <w:b/>
          <w:bCs/>
          <w:i/>
          <w:iCs/>
        </w:rPr>
        <w:t xml:space="preserve"> </w:t>
      </w:r>
      <w:r w:rsidRPr="000264E4">
        <w:rPr>
          <w:b/>
          <w:bCs/>
          <w:i/>
          <w:iCs/>
        </w:rPr>
        <w:t>школе</w:t>
      </w:r>
      <w:r w:rsidRPr="000264E4">
        <w:rPr>
          <w:i/>
          <w:iCs/>
        </w:rPr>
        <w:t>,</w:t>
      </w:r>
      <w:r w:rsidR="00B358A9">
        <w:t xml:space="preserve"> </w:t>
      </w:r>
      <w:r w:rsidRPr="000264E4">
        <w:t>зада</w:t>
      </w:r>
      <w:r w:rsidR="00B358A9">
        <w:t xml:space="preserve">ваемый </w:t>
      </w:r>
      <w:r w:rsidRPr="000264E4">
        <w:t>постоянно</w:t>
      </w:r>
      <w:r w:rsidR="00B358A9">
        <w:t xml:space="preserve"> </w:t>
      </w:r>
      <w:r w:rsidRPr="000264E4">
        <w:t>людьми,</w:t>
      </w:r>
      <w:r w:rsidR="00B358A9">
        <w:t xml:space="preserve"> </w:t>
      </w:r>
      <w:r w:rsidRPr="000264E4">
        <w:t>которым</w:t>
      </w:r>
      <w:r w:rsidR="00B358A9">
        <w:t xml:space="preserve"> </w:t>
      </w:r>
      <w:r w:rsidRPr="00B358A9">
        <w:rPr>
          <w:rStyle w:val="--"/>
        </w:rPr>
        <w:t>не</w:t>
      </w:r>
      <w:r w:rsidR="00B358A9">
        <w:rPr>
          <w:rStyle w:val="--"/>
          <w:rFonts w:ascii="Times New Roman" w:hAnsi="Times New Roman"/>
          <w:szCs w:val="28"/>
        </w:rPr>
        <w:t xml:space="preserve"> </w:t>
      </w:r>
      <w:r w:rsidRPr="00B358A9">
        <w:rPr>
          <w:rStyle w:val="--0"/>
        </w:rPr>
        <w:t>безразлична</w:t>
      </w:r>
      <w:r w:rsidR="00B358A9">
        <w:t xml:space="preserve"> </w:t>
      </w:r>
      <w:r w:rsidRPr="000264E4">
        <w:t>судьба</w:t>
      </w:r>
      <w:r w:rsidR="00B358A9">
        <w:t xml:space="preserve"> </w:t>
      </w:r>
      <w:r w:rsidRPr="000264E4">
        <w:t>подрастающего</w:t>
      </w:r>
      <w:r w:rsidR="00B358A9">
        <w:t xml:space="preserve"> </w:t>
      </w:r>
      <w:r w:rsidRPr="000264E4">
        <w:t>поколения</w:t>
      </w:r>
      <w:r w:rsidR="00B358A9">
        <w:t xml:space="preserve">, – людьми, </w:t>
      </w:r>
      <w:r w:rsidRPr="000264E4">
        <w:t>видя</w:t>
      </w:r>
      <w:r w:rsidR="00B358A9">
        <w:t xml:space="preserve">щими </w:t>
      </w:r>
      <w:r w:rsidRPr="000264E4">
        <w:t>всё</w:t>
      </w:r>
      <w:r w:rsidR="00B358A9">
        <w:t xml:space="preserve"> </w:t>
      </w:r>
      <w:r w:rsidRPr="000264E4">
        <w:t>то,</w:t>
      </w:r>
      <w:r w:rsidR="00B358A9">
        <w:t xml:space="preserve"> </w:t>
      </w:r>
      <w:r w:rsidRPr="000264E4">
        <w:t>что</w:t>
      </w:r>
      <w:r w:rsidR="00B358A9">
        <w:t xml:space="preserve"> </w:t>
      </w:r>
      <w:r w:rsidRPr="000264E4">
        <w:t>происходит</w:t>
      </w:r>
      <w:r w:rsidR="00B358A9">
        <w:t xml:space="preserve"> </w:t>
      </w:r>
      <w:r w:rsidRPr="000264E4">
        <w:t>в</w:t>
      </w:r>
      <w:r w:rsidR="00B358A9">
        <w:t xml:space="preserve"> </w:t>
      </w:r>
      <w:r w:rsidRPr="000264E4">
        <w:t>этом</w:t>
      </w:r>
      <w:r w:rsidR="00B358A9">
        <w:t xml:space="preserve"> </w:t>
      </w:r>
      <w:r w:rsidRPr="000264E4">
        <w:t>направлении.</w:t>
      </w:r>
      <w:r w:rsidR="00B358A9">
        <w:t xml:space="preserve"> </w:t>
      </w:r>
      <w:r w:rsidRPr="000264E4">
        <w:t>Какой</w:t>
      </w:r>
      <w:r w:rsidR="00B358A9">
        <w:t xml:space="preserve"> </w:t>
      </w:r>
      <w:r w:rsidRPr="000264E4">
        <w:t>она,</w:t>
      </w:r>
      <w:r w:rsidR="00B358A9">
        <w:t xml:space="preserve"> </w:t>
      </w:r>
      <w:r w:rsidRPr="000264E4">
        <w:t>школа,</w:t>
      </w:r>
      <w:r w:rsidR="00B358A9">
        <w:t xml:space="preserve"> </w:t>
      </w:r>
      <w:r w:rsidRPr="000264E4">
        <w:t>должна</w:t>
      </w:r>
      <w:r w:rsidR="00B358A9">
        <w:t xml:space="preserve"> </w:t>
      </w:r>
      <w:r w:rsidRPr="000264E4">
        <w:t>быть,</w:t>
      </w:r>
      <w:r w:rsidR="00B358A9">
        <w:t xml:space="preserve"> </w:t>
      </w:r>
      <w:r w:rsidRPr="000264E4">
        <w:t>какой</w:t>
      </w:r>
      <w:r w:rsidR="00B358A9">
        <w:t xml:space="preserve"> </w:t>
      </w:r>
      <w:r w:rsidRPr="000264E4">
        <w:t>она</w:t>
      </w:r>
      <w:r w:rsidR="00B358A9">
        <w:t xml:space="preserve"> </w:t>
      </w:r>
      <w:r w:rsidRPr="000264E4">
        <w:t>станет</w:t>
      </w:r>
      <w:r w:rsidR="00B358A9">
        <w:t xml:space="preserve"> </w:t>
      </w:r>
      <w:r w:rsidRPr="000264E4">
        <w:t>после</w:t>
      </w:r>
      <w:r w:rsidR="00B358A9">
        <w:t xml:space="preserve"> </w:t>
      </w:r>
      <w:proofErr w:type="gramStart"/>
      <w:r w:rsidRPr="000264E4">
        <w:t>без(с)конечных</w:t>
      </w:r>
      <w:proofErr w:type="gramEnd"/>
      <w:r w:rsidR="00B358A9">
        <w:t xml:space="preserve"> терзающих её последние десятилетия реформ? </w:t>
      </w:r>
      <w:r w:rsidRPr="000264E4">
        <w:t>Что</w:t>
      </w:r>
      <w:r w:rsidR="00B358A9">
        <w:t xml:space="preserve"> </w:t>
      </w:r>
      <w:r w:rsidRPr="000264E4">
        <w:t>делать</w:t>
      </w:r>
      <w:r w:rsidR="00B358A9">
        <w:t xml:space="preserve"> </w:t>
      </w:r>
      <w:r w:rsidRPr="000264E4">
        <w:t>детям,</w:t>
      </w:r>
      <w:r w:rsidR="00B358A9">
        <w:t xml:space="preserve"> </w:t>
      </w:r>
      <w:r w:rsidRPr="000264E4">
        <w:t>родителям</w:t>
      </w:r>
      <w:r w:rsidR="00B358A9">
        <w:t xml:space="preserve"> </w:t>
      </w:r>
      <w:r w:rsidRPr="000264E4">
        <w:t>и</w:t>
      </w:r>
      <w:r w:rsidR="00B358A9">
        <w:t xml:space="preserve"> </w:t>
      </w:r>
      <w:r w:rsidRPr="000264E4">
        <w:t>учителям</w:t>
      </w:r>
      <w:r w:rsidR="00B358A9">
        <w:t xml:space="preserve"> </w:t>
      </w:r>
      <w:r w:rsidRPr="000264E4">
        <w:t>в</w:t>
      </w:r>
      <w:r w:rsidR="00B358A9">
        <w:t xml:space="preserve"> </w:t>
      </w:r>
      <w:r w:rsidRPr="000264E4">
        <w:t>это</w:t>
      </w:r>
      <w:r w:rsidR="00B358A9">
        <w:t xml:space="preserve"> </w:t>
      </w:r>
      <w:r w:rsidRPr="000264E4">
        <w:t>время</w:t>
      </w:r>
      <w:r w:rsidR="00B358A9">
        <w:t xml:space="preserve"> </w:t>
      </w:r>
      <w:r w:rsidRPr="000264E4">
        <w:t>–</w:t>
      </w:r>
      <w:r w:rsidR="00B358A9">
        <w:t xml:space="preserve"> </w:t>
      </w:r>
      <w:r w:rsidRPr="000264E4">
        <w:t>время</w:t>
      </w:r>
      <w:r w:rsidR="00B358A9">
        <w:t xml:space="preserve"> </w:t>
      </w:r>
      <w:r w:rsidRPr="000264E4">
        <w:t>перестройки,</w:t>
      </w:r>
      <w:r w:rsidR="00B358A9">
        <w:t xml:space="preserve"> </w:t>
      </w:r>
      <w:r w:rsidRPr="000264E4">
        <w:t>а</w:t>
      </w:r>
      <w:r w:rsidR="00B358A9">
        <w:t xml:space="preserve"> </w:t>
      </w:r>
      <w:r w:rsidRPr="000264E4">
        <w:t>лучше</w:t>
      </w:r>
      <w:r w:rsidR="00B358A9">
        <w:t xml:space="preserve"> – </w:t>
      </w:r>
      <w:r w:rsidRPr="000264E4">
        <w:t>преобразования</w:t>
      </w:r>
      <w:r w:rsidR="00B358A9">
        <w:t xml:space="preserve"> </w:t>
      </w:r>
      <w:r w:rsidRPr="000264E4">
        <w:t>всего</w:t>
      </w:r>
      <w:r w:rsidR="00B358A9">
        <w:t xml:space="preserve"> </w:t>
      </w:r>
      <w:r w:rsidRPr="000264E4">
        <w:t>и</w:t>
      </w:r>
      <w:r w:rsidR="00B358A9">
        <w:t xml:space="preserve"> </w:t>
      </w:r>
      <w:r w:rsidRPr="000264E4">
        <w:t>вся</w:t>
      </w:r>
      <w:r w:rsidR="00B358A9">
        <w:t>?</w:t>
      </w:r>
    </w:p>
    <w:p w14:paraId="137FA72B" w14:textId="2CD71DEA" w:rsidR="00A047C7" w:rsidRPr="00656577" w:rsidRDefault="00B358A9" w:rsidP="00B358A9">
      <w:r w:rsidRPr="000264E4">
        <w:rPr>
          <w:noProof/>
          <w:lang w:eastAsia="zh-CN"/>
        </w:rPr>
        <w:drawing>
          <wp:anchor distT="0" distB="0" distL="114300" distR="114300" simplePos="0" relativeHeight="251659264" behindDoc="1" locked="0" layoutInCell="1" allowOverlap="1" wp14:anchorId="0B7FA1D6" wp14:editId="79380746">
            <wp:simplePos x="0" y="0"/>
            <wp:positionH relativeFrom="margin">
              <wp:posOffset>14605</wp:posOffset>
            </wp:positionH>
            <wp:positionV relativeFrom="margin">
              <wp:posOffset>5885930</wp:posOffset>
            </wp:positionV>
            <wp:extent cx="3627120" cy="1976755"/>
            <wp:effectExtent l="0" t="0" r="5080" b="4445"/>
            <wp:wrapTight wrapText="bothSides">
              <wp:wrapPolygon edited="0">
                <wp:start x="0" y="0"/>
                <wp:lineTo x="0" y="21510"/>
                <wp:lineTo x="21555" y="21510"/>
                <wp:lineTo x="21555" y="0"/>
                <wp:lineTo x="0" y="0"/>
              </wp:wrapPolygon>
            </wp:wrapTight>
            <wp:docPr id="1" name="Рисунок 1" descr="Изображение выглядит как текст, человек, внутренний, групп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, человек, внутренний, группа&#10;&#10;Автоматически созданное описание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7120" cy="1976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47C7" w:rsidRPr="00656577">
        <w:t>Школа</w:t>
      </w:r>
      <w:r>
        <w:t xml:space="preserve"> </w:t>
      </w:r>
      <w:r w:rsidR="00A047C7" w:rsidRPr="00656577">
        <w:t>стала</w:t>
      </w:r>
      <w:r>
        <w:t xml:space="preserve"> </w:t>
      </w:r>
      <w:r w:rsidR="00A047C7" w:rsidRPr="00656577">
        <w:t>бытом,</w:t>
      </w:r>
      <w:r>
        <w:t xml:space="preserve"> </w:t>
      </w:r>
      <w:r w:rsidR="00A047C7" w:rsidRPr="00656577">
        <w:t>как</w:t>
      </w:r>
      <w:r>
        <w:t xml:space="preserve"> </w:t>
      </w:r>
      <w:r w:rsidR="00A047C7" w:rsidRPr="00656577">
        <w:t>поход</w:t>
      </w:r>
      <w:r>
        <w:t xml:space="preserve"> </w:t>
      </w:r>
      <w:r w:rsidR="00A047C7" w:rsidRPr="00656577">
        <w:t>в</w:t>
      </w:r>
      <w:r>
        <w:t xml:space="preserve"> </w:t>
      </w:r>
      <w:r w:rsidR="00A047C7" w:rsidRPr="00656577">
        <w:t>магазин,</w:t>
      </w:r>
      <w:r>
        <w:t xml:space="preserve"> </w:t>
      </w:r>
      <w:r w:rsidR="00A047C7" w:rsidRPr="00656577">
        <w:t>и</w:t>
      </w:r>
      <w:r>
        <w:t xml:space="preserve"> </w:t>
      </w:r>
      <w:r w:rsidR="00A047C7" w:rsidRPr="00656577">
        <w:t>мы</w:t>
      </w:r>
      <w:r>
        <w:t xml:space="preserve"> </w:t>
      </w:r>
      <w:r w:rsidR="00A047C7" w:rsidRPr="00656577">
        <w:t>о</w:t>
      </w:r>
      <w:r>
        <w:t xml:space="preserve"> </w:t>
      </w:r>
      <w:r w:rsidR="00A047C7" w:rsidRPr="00656577">
        <w:t>ней</w:t>
      </w:r>
      <w:r>
        <w:t xml:space="preserve"> </w:t>
      </w:r>
      <w:r w:rsidR="00A047C7" w:rsidRPr="00656577">
        <w:t>не</w:t>
      </w:r>
      <w:r>
        <w:t xml:space="preserve"> </w:t>
      </w:r>
      <w:r w:rsidR="00A047C7" w:rsidRPr="00656577">
        <w:t>думаем,</w:t>
      </w:r>
      <w:r>
        <w:t xml:space="preserve"> </w:t>
      </w:r>
      <w:r w:rsidR="00A047C7" w:rsidRPr="00656577">
        <w:t>пока</w:t>
      </w:r>
      <w:r>
        <w:t xml:space="preserve"> </w:t>
      </w:r>
      <w:r w:rsidR="00A047C7" w:rsidRPr="00656577">
        <w:t>она</w:t>
      </w:r>
      <w:r>
        <w:t xml:space="preserve"> </w:t>
      </w:r>
      <w:r w:rsidR="00A047C7" w:rsidRPr="00656577">
        <w:t>не</w:t>
      </w:r>
      <w:r>
        <w:t xml:space="preserve"> </w:t>
      </w:r>
      <w:r w:rsidR="00A047C7" w:rsidRPr="00656577">
        <w:t>становится</w:t>
      </w:r>
      <w:r>
        <w:t xml:space="preserve"> </w:t>
      </w:r>
      <w:r w:rsidR="00A047C7" w:rsidRPr="00656577">
        <w:t>для</w:t>
      </w:r>
      <w:r>
        <w:t xml:space="preserve"> </w:t>
      </w:r>
      <w:r w:rsidR="00A047C7" w:rsidRPr="00656577">
        <w:t>нас</w:t>
      </w:r>
      <w:r>
        <w:t xml:space="preserve"> </w:t>
      </w:r>
      <w:r w:rsidR="00A047C7" w:rsidRPr="00656577">
        <w:t>проблемой.</w:t>
      </w:r>
      <w:r>
        <w:t xml:space="preserve"> </w:t>
      </w:r>
      <w:r w:rsidR="00A047C7" w:rsidRPr="00656577">
        <w:t>Сегодня</w:t>
      </w:r>
      <w:r>
        <w:t xml:space="preserve"> </w:t>
      </w:r>
      <w:r w:rsidR="00A047C7" w:rsidRPr="00656577">
        <w:t>школа</w:t>
      </w:r>
      <w:r>
        <w:t xml:space="preserve"> </w:t>
      </w:r>
      <w:r w:rsidR="00A047C7" w:rsidRPr="00656577">
        <w:t>–</w:t>
      </w:r>
      <w:r>
        <w:t xml:space="preserve"> </w:t>
      </w:r>
      <w:r w:rsidR="00A047C7" w:rsidRPr="00B358A9">
        <w:rPr>
          <w:rStyle w:val="--"/>
        </w:rPr>
        <w:t>проблема</w:t>
      </w:r>
      <w:r>
        <w:rPr>
          <w:rStyle w:val="--0"/>
          <w:rFonts w:ascii="Times New Roman" w:hAnsi="Times New Roman"/>
          <w:szCs w:val="28"/>
        </w:rPr>
        <w:t xml:space="preserve"> </w:t>
      </w:r>
      <w:r w:rsidR="00A047C7" w:rsidRPr="00B358A9">
        <w:rPr>
          <w:rStyle w:val="--0"/>
        </w:rPr>
        <w:t>для</w:t>
      </w:r>
      <w:r w:rsidRPr="00B358A9">
        <w:rPr>
          <w:rStyle w:val="--0"/>
        </w:rPr>
        <w:t xml:space="preserve"> </w:t>
      </w:r>
      <w:r w:rsidR="00A047C7" w:rsidRPr="00B358A9">
        <w:rPr>
          <w:rStyle w:val="--0"/>
        </w:rPr>
        <w:t>детей</w:t>
      </w:r>
      <w:r w:rsidR="00A047C7" w:rsidRPr="00656577">
        <w:t>,</w:t>
      </w:r>
      <w:r>
        <w:t xml:space="preserve"> </w:t>
      </w:r>
      <w:r w:rsidR="00A047C7" w:rsidRPr="00656577">
        <w:t>которые</w:t>
      </w:r>
      <w:r>
        <w:t xml:space="preserve"> </w:t>
      </w:r>
      <w:r w:rsidR="00A047C7" w:rsidRPr="00656577">
        <w:t>ощущают</w:t>
      </w:r>
      <w:r>
        <w:t xml:space="preserve"> </w:t>
      </w:r>
      <w:r w:rsidR="00A047C7" w:rsidRPr="00656577">
        <w:t>школу</w:t>
      </w:r>
      <w:r>
        <w:t xml:space="preserve"> </w:t>
      </w:r>
      <w:r w:rsidR="00A047C7" w:rsidRPr="00656577">
        <w:t>как</w:t>
      </w:r>
      <w:r>
        <w:t xml:space="preserve"> </w:t>
      </w:r>
      <w:r w:rsidR="00A047C7" w:rsidRPr="00656577">
        <w:t>некий</w:t>
      </w:r>
      <w:r>
        <w:t xml:space="preserve"> </w:t>
      </w:r>
      <w:r w:rsidR="00A047C7" w:rsidRPr="00656577">
        <w:t>анахронизм,</w:t>
      </w:r>
      <w:r>
        <w:t xml:space="preserve"> </w:t>
      </w:r>
      <w:r w:rsidR="00A047C7" w:rsidRPr="00656577">
        <w:t>не</w:t>
      </w:r>
      <w:r>
        <w:t xml:space="preserve"> </w:t>
      </w:r>
      <w:r w:rsidR="00A047C7" w:rsidRPr="00656577">
        <w:t>имеющий</w:t>
      </w:r>
      <w:r>
        <w:t xml:space="preserve"> </w:t>
      </w:r>
      <w:r w:rsidR="00A047C7" w:rsidRPr="00656577">
        <w:t>отношения</w:t>
      </w:r>
      <w:r>
        <w:t xml:space="preserve"> </w:t>
      </w:r>
      <w:r w:rsidR="00A047C7" w:rsidRPr="00656577">
        <w:t>к</w:t>
      </w:r>
      <w:r>
        <w:t xml:space="preserve"> </w:t>
      </w:r>
      <w:r w:rsidR="00A047C7" w:rsidRPr="00656577">
        <w:t>той</w:t>
      </w:r>
      <w:r>
        <w:t xml:space="preserve"> </w:t>
      </w:r>
      <w:r w:rsidR="00A047C7" w:rsidRPr="00656577">
        <w:t>реальной</w:t>
      </w:r>
      <w:r>
        <w:t xml:space="preserve"> </w:t>
      </w:r>
      <w:r w:rsidR="00A047C7" w:rsidRPr="00656577">
        <w:t>жизни,</w:t>
      </w:r>
      <w:r>
        <w:t xml:space="preserve"> </w:t>
      </w:r>
      <w:r w:rsidR="00A047C7" w:rsidRPr="00656577">
        <w:t>которая</w:t>
      </w:r>
      <w:r>
        <w:t xml:space="preserve"> </w:t>
      </w:r>
      <w:r w:rsidR="00A047C7" w:rsidRPr="00656577">
        <w:t>бушует</w:t>
      </w:r>
      <w:r>
        <w:t xml:space="preserve"> </w:t>
      </w:r>
      <w:r w:rsidR="00A047C7" w:rsidRPr="00656577">
        <w:t>на</w:t>
      </w:r>
      <w:r>
        <w:t xml:space="preserve"> </w:t>
      </w:r>
      <w:r w:rsidR="00A047C7" w:rsidRPr="00656577">
        <w:t>их</w:t>
      </w:r>
      <w:r>
        <w:t xml:space="preserve"> </w:t>
      </w:r>
      <w:r w:rsidR="00A047C7" w:rsidRPr="00656577">
        <w:t>компьютерах,</w:t>
      </w:r>
      <w:r>
        <w:t xml:space="preserve"> </w:t>
      </w:r>
      <w:r w:rsidR="00A047C7" w:rsidRPr="00656577">
        <w:t>на</w:t>
      </w:r>
      <w:r>
        <w:t xml:space="preserve"> </w:t>
      </w:r>
      <w:r w:rsidR="00A047C7" w:rsidRPr="00656577">
        <w:t>экранах</w:t>
      </w:r>
      <w:r>
        <w:t xml:space="preserve"> </w:t>
      </w:r>
      <w:r w:rsidR="00A047C7" w:rsidRPr="00656577">
        <w:t>ТВ,</w:t>
      </w:r>
      <w:r>
        <w:t xml:space="preserve"> </w:t>
      </w:r>
      <w:r w:rsidR="00A047C7" w:rsidRPr="00656577">
        <w:t>в</w:t>
      </w:r>
      <w:r>
        <w:t xml:space="preserve"> </w:t>
      </w:r>
      <w:r w:rsidR="00A047C7" w:rsidRPr="00656577">
        <w:t>их</w:t>
      </w:r>
      <w:r>
        <w:t xml:space="preserve"> </w:t>
      </w:r>
      <w:r w:rsidR="00A047C7" w:rsidRPr="00656577">
        <w:t>наблюдениях</w:t>
      </w:r>
      <w:r>
        <w:t xml:space="preserve"> </w:t>
      </w:r>
      <w:r w:rsidR="00A047C7" w:rsidRPr="00656577">
        <w:t>за</w:t>
      </w:r>
      <w:r>
        <w:t xml:space="preserve"> </w:t>
      </w:r>
      <w:r w:rsidR="00A047C7" w:rsidRPr="00656577">
        <w:t>реальным</w:t>
      </w:r>
      <w:r>
        <w:t xml:space="preserve"> </w:t>
      </w:r>
      <w:r w:rsidR="00A047C7" w:rsidRPr="00656577">
        <w:t>с</w:t>
      </w:r>
      <w:r>
        <w:t xml:space="preserve"> </w:t>
      </w:r>
      <w:r w:rsidR="00A047C7" w:rsidRPr="00656577">
        <w:t>миром.</w:t>
      </w:r>
      <w:r>
        <w:t xml:space="preserve"> </w:t>
      </w:r>
      <w:r w:rsidR="00A047C7" w:rsidRPr="00656577">
        <w:t>Зачем</w:t>
      </w:r>
      <w:r>
        <w:t xml:space="preserve"> </w:t>
      </w:r>
      <w:r w:rsidR="00A047C7" w:rsidRPr="00656577">
        <w:t>она?</w:t>
      </w:r>
      <w:r>
        <w:t xml:space="preserve"> </w:t>
      </w:r>
      <w:r w:rsidR="00A047C7" w:rsidRPr="00656577">
        <w:t>Она</w:t>
      </w:r>
      <w:r>
        <w:t xml:space="preserve"> </w:t>
      </w:r>
      <w:r w:rsidR="00A047C7" w:rsidRPr="00656577">
        <w:t>–</w:t>
      </w:r>
      <w:r>
        <w:t xml:space="preserve"> </w:t>
      </w:r>
      <w:r w:rsidR="00A047C7" w:rsidRPr="00656577">
        <w:t>проблема</w:t>
      </w:r>
      <w:r>
        <w:t xml:space="preserve"> </w:t>
      </w:r>
      <w:r w:rsidR="00A047C7" w:rsidRPr="00656577">
        <w:t>для</w:t>
      </w:r>
      <w:r>
        <w:t xml:space="preserve"> </w:t>
      </w:r>
      <w:r w:rsidR="00A047C7" w:rsidRPr="00656577">
        <w:t>родителей,</w:t>
      </w:r>
      <w:r>
        <w:t xml:space="preserve"> </w:t>
      </w:r>
      <w:r w:rsidR="00A047C7" w:rsidRPr="00656577">
        <w:t>которые</w:t>
      </w:r>
      <w:r>
        <w:t xml:space="preserve"> </w:t>
      </w:r>
      <w:r w:rsidR="00A047C7" w:rsidRPr="00656577">
        <w:t>всегда</w:t>
      </w:r>
      <w:r>
        <w:t xml:space="preserve"> </w:t>
      </w:r>
      <w:r w:rsidR="00A047C7" w:rsidRPr="00656577">
        <w:t>виноваты</w:t>
      </w:r>
      <w:r>
        <w:t xml:space="preserve"> </w:t>
      </w:r>
      <w:r w:rsidR="00A047C7" w:rsidRPr="00656577">
        <w:t>в</w:t>
      </w:r>
      <w:r>
        <w:t xml:space="preserve"> </w:t>
      </w:r>
      <w:r w:rsidR="00A047C7" w:rsidRPr="00656577">
        <w:t>том,</w:t>
      </w:r>
      <w:r>
        <w:t xml:space="preserve"> </w:t>
      </w:r>
      <w:r w:rsidR="00A047C7" w:rsidRPr="00656577">
        <w:t>что</w:t>
      </w:r>
      <w:r>
        <w:t xml:space="preserve"> </w:t>
      </w:r>
      <w:r w:rsidR="00A047C7" w:rsidRPr="00656577">
        <w:t>у</w:t>
      </w:r>
      <w:r>
        <w:t xml:space="preserve"> </w:t>
      </w:r>
      <w:r w:rsidR="00A047C7" w:rsidRPr="00656577">
        <w:t>них</w:t>
      </w:r>
      <w:r>
        <w:t xml:space="preserve"> </w:t>
      </w:r>
      <w:r w:rsidR="00A047C7" w:rsidRPr="00656577">
        <w:t>«не</w:t>
      </w:r>
      <w:r>
        <w:t xml:space="preserve"> </w:t>
      </w:r>
      <w:r w:rsidR="00A047C7" w:rsidRPr="00656577">
        <w:t>такие</w:t>
      </w:r>
      <w:r>
        <w:t xml:space="preserve"> </w:t>
      </w:r>
      <w:r w:rsidR="00A047C7" w:rsidRPr="00656577">
        <w:t>дети»,</w:t>
      </w:r>
      <w:r>
        <w:t xml:space="preserve"> </w:t>
      </w:r>
      <w:r w:rsidR="00A047C7" w:rsidRPr="00656577">
        <w:t>что</w:t>
      </w:r>
      <w:r>
        <w:t xml:space="preserve"> </w:t>
      </w:r>
      <w:r w:rsidR="00A047C7" w:rsidRPr="00656577">
        <w:t>у</w:t>
      </w:r>
      <w:r>
        <w:t xml:space="preserve"> </w:t>
      </w:r>
      <w:r w:rsidR="00A047C7" w:rsidRPr="00656577">
        <w:t>них</w:t>
      </w:r>
      <w:r>
        <w:t xml:space="preserve"> </w:t>
      </w:r>
      <w:r w:rsidR="00A047C7" w:rsidRPr="00656577">
        <w:t>не</w:t>
      </w:r>
      <w:r>
        <w:t xml:space="preserve"> </w:t>
      </w:r>
      <w:r w:rsidR="00A047C7" w:rsidRPr="00656577">
        <w:t>хватает</w:t>
      </w:r>
      <w:r>
        <w:t xml:space="preserve"> </w:t>
      </w:r>
      <w:r w:rsidR="00A047C7" w:rsidRPr="00656577">
        <w:t>денег</w:t>
      </w:r>
      <w:r>
        <w:t xml:space="preserve"> </w:t>
      </w:r>
      <w:r w:rsidR="00A047C7" w:rsidRPr="00656577">
        <w:t>платить</w:t>
      </w:r>
      <w:r>
        <w:t xml:space="preserve"> </w:t>
      </w:r>
      <w:r w:rsidR="00A047C7" w:rsidRPr="00656577">
        <w:t>везде</w:t>
      </w:r>
      <w:r>
        <w:t xml:space="preserve"> </w:t>
      </w:r>
      <w:r w:rsidR="00A047C7" w:rsidRPr="00656577">
        <w:t>и</w:t>
      </w:r>
      <w:r>
        <w:t xml:space="preserve"> </w:t>
      </w:r>
      <w:r w:rsidR="00A047C7" w:rsidRPr="00656577">
        <w:t>за</w:t>
      </w:r>
      <w:r>
        <w:t xml:space="preserve"> </w:t>
      </w:r>
      <w:r w:rsidR="00A047C7" w:rsidRPr="00656577">
        <w:t>всё,</w:t>
      </w:r>
      <w:r>
        <w:t xml:space="preserve"> </w:t>
      </w:r>
      <w:r w:rsidR="00A047C7" w:rsidRPr="00656577">
        <w:t>словно</w:t>
      </w:r>
      <w:r>
        <w:t xml:space="preserve"> </w:t>
      </w:r>
      <w:r w:rsidR="00A047C7" w:rsidRPr="00656577">
        <w:t>их</w:t>
      </w:r>
      <w:r>
        <w:t xml:space="preserve"> </w:t>
      </w:r>
      <w:r w:rsidR="00A047C7" w:rsidRPr="00656577">
        <w:t>ребенок</w:t>
      </w:r>
      <w:r>
        <w:t xml:space="preserve"> </w:t>
      </w:r>
      <w:r w:rsidR="00A047C7" w:rsidRPr="00656577">
        <w:t>–</w:t>
      </w:r>
      <w:r>
        <w:t xml:space="preserve"> </w:t>
      </w:r>
      <w:r w:rsidR="00A047C7" w:rsidRPr="00656577">
        <w:t>роскошь,</w:t>
      </w:r>
      <w:r>
        <w:t xml:space="preserve"> </w:t>
      </w:r>
      <w:r w:rsidR="00A047C7" w:rsidRPr="00656577">
        <w:t>обложенная</w:t>
      </w:r>
      <w:r>
        <w:t xml:space="preserve"> </w:t>
      </w:r>
      <w:r w:rsidR="00A047C7" w:rsidRPr="00656577">
        <w:t>непосильным</w:t>
      </w:r>
      <w:r>
        <w:t xml:space="preserve"> </w:t>
      </w:r>
      <w:r w:rsidR="00A047C7" w:rsidRPr="00656577">
        <w:t>налогом?</w:t>
      </w:r>
      <w:r>
        <w:t xml:space="preserve"> </w:t>
      </w:r>
      <w:r w:rsidR="00A047C7" w:rsidRPr="00656577">
        <w:t>За</w:t>
      </w:r>
      <w:r>
        <w:t xml:space="preserve"> </w:t>
      </w:r>
      <w:r w:rsidR="00A047C7" w:rsidRPr="00656577">
        <w:t>что</w:t>
      </w:r>
      <w:r>
        <w:t xml:space="preserve"> </w:t>
      </w:r>
      <w:r w:rsidR="00A047C7" w:rsidRPr="00656577">
        <w:t>их</w:t>
      </w:r>
      <w:r>
        <w:t xml:space="preserve"> </w:t>
      </w:r>
      <w:r w:rsidR="00A047C7" w:rsidRPr="00656577">
        <w:t>наказывают?</w:t>
      </w:r>
      <w:r>
        <w:t xml:space="preserve"> </w:t>
      </w:r>
      <w:r w:rsidR="00A047C7" w:rsidRPr="00656577">
        <w:t>Школа</w:t>
      </w:r>
      <w:r>
        <w:t xml:space="preserve"> </w:t>
      </w:r>
      <w:r w:rsidR="00A047C7" w:rsidRPr="00656577">
        <w:t>–</w:t>
      </w:r>
      <w:r>
        <w:t xml:space="preserve"> </w:t>
      </w:r>
      <w:r w:rsidR="00A047C7" w:rsidRPr="00656577">
        <w:t>проблема</w:t>
      </w:r>
      <w:r>
        <w:t xml:space="preserve"> </w:t>
      </w:r>
      <w:r w:rsidR="00A047C7" w:rsidRPr="00656577">
        <w:t>для</w:t>
      </w:r>
      <w:r>
        <w:t xml:space="preserve"> </w:t>
      </w:r>
      <w:r w:rsidR="00A047C7" w:rsidRPr="00656577">
        <w:t>учителей,</w:t>
      </w:r>
      <w:r>
        <w:t xml:space="preserve"> </w:t>
      </w:r>
      <w:r w:rsidR="00A047C7" w:rsidRPr="00656577">
        <w:t>которых</w:t>
      </w:r>
      <w:r>
        <w:t xml:space="preserve"> </w:t>
      </w:r>
      <w:r w:rsidR="00A047C7" w:rsidRPr="00656577">
        <w:t>из</w:t>
      </w:r>
      <w:r>
        <w:t xml:space="preserve"> </w:t>
      </w:r>
      <w:r w:rsidR="00A047C7" w:rsidRPr="00656577">
        <w:t>педагогов</w:t>
      </w:r>
      <w:r>
        <w:t xml:space="preserve"> </w:t>
      </w:r>
      <w:r w:rsidR="00A047C7" w:rsidRPr="00656577">
        <w:lastRenderedPageBreak/>
        <w:t>переквалифицируют</w:t>
      </w:r>
      <w:r>
        <w:t xml:space="preserve"> </w:t>
      </w:r>
      <w:r w:rsidR="00A047C7" w:rsidRPr="00656577">
        <w:t>в</w:t>
      </w:r>
      <w:r>
        <w:t xml:space="preserve"> </w:t>
      </w:r>
      <w:r w:rsidR="00A047C7" w:rsidRPr="00656577">
        <w:t>бюрократов,</w:t>
      </w:r>
      <w:r>
        <w:t xml:space="preserve"> </w:t>
      </w:r>
      <w:r w:rsidR="00A047C7" w:rsidRPr="00656577">
        <w:t>обязанных</w:t>
      </w:r>
      <w:r>
        <w:t xml:space="preserve"> </w:t>
      </w:r>
      <w:r w:rsidR="00A047C7" w:rsidRPr="00656577">
        <w:t>вместо</w:t>
      </w:r>
      <w:r>
        <w:t xml:space="preserve"> </w:t>
      </w:r>
      <w:r w:rsidR="00A047C7" w:rsidRPr="00656577">
        <w:t>живого</w:t>
      </w:r>
      <w:r>
        <w:t xml:space="preserve"> </w:t>
      </w:r>
      <w:r w:rsidR="00A047C7" w:rsidRPr="00656577">
        <w:t>общения</w:t>
      </w:r>
      <w:r>
        <w:t xml:space="preserve"> </w:t>
      </w:r>
      <w:r w:rsidR="00A047C7" w:rsidRPr="00656577">
        <w:t>с</w:t>
      </w:r>
      <w:r>
        <w:t xml:space="preserve"> </w:t>
      </w:r>
      <w:r w:rsidR="00A047C7" w:rsidRPr="00656577">
        <w:t>детьми</w:t>
      </w:r>
      <w:r>
        <w:t xml:space="preserve"> </w:t>
      </w:r>
      <w:r w:rsidR="00A047C7" w:rsidRPr="00656577">
        <w:t>считать</w:t>
      </w:r>
      <w:r>
        <w:t xml:space="preserve"> </w:t>
      </w:r>
      <w:r w:rsidR="00A047C7" w:rsidRPr="00656577">
        <w:t>баллы</w:t>
      </w:r>
      <w:r>
        <w:t xml:space="preserve"> </w:t>
      </w:r>
      <w:r w:rsidR="00A047C7" w:rsidRPr="00656577">
        <w:t>и</w:t>
      </w:r>
      <w:r>
        <w:t xml:space="preserve"> </w:t>
      </w:r>
      <w:r w:rsidR="00A047C7" w:rsidRPr="00656577">
        <w:t>заполнять</w:t>
      </w:r>
      <w:r>
        <w:t xml:space="preserve"> </w:t>
      </w:r>
      <w:r w:rsidR="00A047C7" w:rsidRPr="00656577">
        <w:t>формы</w:t>
      </w:r>
      <w:r>
        <w:t>, т</w:t>
      </w:r>
      <w:r w:rsidR="00A047C7" w:rsidRPr="00656577">
        <w:t>огда</w:t>
      </w:r>
      <w:r>
        <w:t xml:space="preserve"> </w:t>
      </w:r>
      <w:r w:rsidR="00A047C7" w:rsidRPr="00656577">
        <w:t>как</w:t>
      </w:r>
      <w:r>
        <w:t xml:space="preserve"> </w:t>
      </w:r>
      <w:r w:rsidR="00A047C7" w:rsidRPr="00656577">
        <w:t>основное</w:t>
      </w:r>
      <w:r>
        <w:t xml:space="preserve"> </w:t>
      </w:r>
      <w:r w:rsidR="00A047C7" w:rsidRPr="00656577">
        <w:t>назначение</w:t>
      </w:r>
      <w:r>
        <w:t xml:space="preserve"> </w:t>
      </w:r>
      <w:r w:rsidR="00A047C7" w:rsidRPr="00656577">
        <w:t>школы</w:t>
      </w:r>
      <w:r>
        <w:t xml:space="preserve"> </w:t>
      </w:r>
      <w:r w:rsidR="00A047C7" w:rsidRPr="00656577">
        <w:t>–</w:t>
      </w:r>
      <w:r>
        <w:t xml:space="preserve"> </w:t>
      </w:r>
      <w:r w:rsidR="00A047C7" w:rsidRPr="00656577">
        <w:t>обучение</w:t>
      </w:r>
      <w:r>
        <w:t xml:space="preserve"> </w:t>
      </w:r>
      <w:r w:rsidR="00A047C7" w:rsidRPr="00656577">
        <w:t>и</w:t>
      </w:r>
      <w:r>
        <w:t xml:space="preserve"> </w:t>
      </w:r>
      <w:r w:rsidR="00A047C7" w:rsidRPr="00656577">
        <w:t>воспитание.</w:t>
      </w:r>
      <w:r>
        <w:t xml:space="preserve"> </w:t>
      </w:r>
      <w:r w:rsidR="00A047C7" w:rsidRPr="00656577">
        <w:t>А</w:t>
      </w:r>
      <w:r>
        <w:t xml:space="preserve"> </w:t>
      </w:r>
      <w:r w:rsidR="00A047C7" w:rsidRPr="00656577">
        <w:t>основную</w:t>
      </w:r>
      <w:r>
        <w:t xml:space="preserve"> </w:t>
      </w:r>
      <w:r w:rsidR="00A047C7" w:rsidRPr="00656577">
        <w:t>задачу</w:t>
      </w:r>
      <w:r>
        <w:t xml:space="preserve"> </w:t>
      </w:r>
      <w:r w:rsidR="00A047C7" w:rsidRPr="00656577">
        <w:t>воспитания</w:t>
      </w:r>
      <w:r>
        <w:t xml:space="preserve"> </w:t>
      </w:r>
      <w:r w:rsidR="00A047C7" w:rsidRPr="00656577">
        <w:t>Ушинский</w:t>
      </w:r>
      <w:r>
        <w:t> </w:t>
      </w:r>
      <w:r w:rsidR="00A047C7" w:rsidRPr="00656577">
        <w:t>К.</w:t>
      </w:r>
      <w:r>
        <w:t> </w:t>
      </w:r>
      <w:r w:rsidR="00A047C7" w:rsidRPr="00656577">
        <w:t>Д.</w:t>
      </w:r>
      <w:r w:rsidR="00A047C7" w:rsidRPr="00656577">
        <w:rPr>
          <w:rStyle w:val="afa"/>
          <w:b w:val="0"/>
          <w:bCs/>
          <w:szCs w:val="28"/>
        </w:rPr>
        <w:footnoteReference w:id="1"/>
      </w:r>
      <w:r>
        <w:t xml:space="preserve"> </w:t>
      </w:r>
      <w:r w:rsidR="00A047C7" w:rsidRPr="00656577">
        <w:t>определил</w:t>
      </w:r>
      <w:r>
        <w:t xml:space="preserve"> </w:t>
      </w:r>
      <w:r w:rsidR="00A047C7" w:rsidRPr="00656577">
        <w:t>как</w:t>
      </w:r>
      <w:r>
        <w:t xml:space="preserve"> </w:t>
      </w:r>
      <w:r w:rsidR="00A047C7" w:rsidRPr="00656577">
        <w:t>подготовку</w:t>
      </w:r>
      <w:r>
        <w:t xml:space="preserve"> </w:t>
      </w:r>
      <w:r w:rsidR="00A047C7" w:rsidRPr="00656577">
        <w:t>человека</w:t>
      </w:r>
      <w:r>
        <w:t xml:space="preserve"> </w:t>
      </w:r>
      <w:r w:rsidR="00A047C7" w:rsidRPr="00656577">
        <w:t>к</w:t>
      </w:r>
      <w:r>
        <w:t xml:space="preserve"> </w:t>
      </w:r>
      <w:r w:rsidR="00A047C7" w:rsidRPr="00656577">
        <w:t>жизни.</w:t>
      </w:r>
      <w:r>
        <w:t xml:space="preserve"> </w:t>
      </w:r>
      <w:r w:rsidR="00A047C7" w:rsidRPr="00656577">
        <w:t>Замечу,</w:t>
      </w:r>
      <w:r>
        <w:t xml:space="preserve"> </w:t>
      </w:r>
      <w:r w:rsidR="00A047C7" w:rsidRPr="00656577">
        <w:t>что</w:t>
      </w:r>
      <w:r>
        <w:t xml:space="preserve"> </w:t>
      </w:r>
      <w:r w:rsidR="00A047C7" w:rsidRPr="00656577">
        <w:t>он</w:t>
      </w:r>
      <w:r>
        <w:t xml:space="preserve"> </w:t>
      </w:r>
      <w:r w:rsidR="00A047C7" w:rsidRPr="00B358A9">
        <w:rPr>
          <w:rStyle w:val="--0"/>
        </w:rPr>
        <w:t>написал</w:t>
      </w:r>
      <w:r>
        <w:rPr>
          <w:rStyle w:val="--0"/>
          <w:rFonts w:ascii="Times New Roman" w:hAnsi="Times New Roman"/>
          <w:szCs w:val="28"/>
        </w:rPr>
        <w:t xml:space="preserve"> </w:t>
      </w:r>
      <w:r w:rsidR="00A047C7" w:rsidRPr="00B358A9">
        <w:rPr>
          <w:rStyle w:val="--"/>
        </w:rPr>
        <w:t>22</w:t>
      </w:r>
      <w:r>
        <w:rPr>
          <w:rStyle w:val="--0"/>
          <w:rFonts w:ascii="Times New Roman" w:hAnsi="Times New Roman"/>
          <w:szCs w:val="28"/>
        </w:rPr>
        <w:t xml:space="preserve"> </w:t>
      </w:r>
      <w:r w:rsidR="00A047C7" w:rsidRPr="00B358A9">
        <w:rPr>
          <w:rStyle w:val="--0"/>
        </w:rPr>
        <w:t>тома</w:t>
      </w:r>
      <w:r>
        <w:t xml:space="preserve"> </w:t>
      </w:r>
      <w:r w:rsidR="00A047C7" w:rsidRPr="00656577">
        <w:t>по</w:t>
      </w:r>
      <w:r>
        <w:t xml:space="preserve"> </w:t>
      </w:r>
      <w:r w:rsidR="00A047C7" w:rsidRPr="00656577">
        <w:t>педагогике</w:t>
      </w:r>
      <w:r>
        <w:t xml:space="preserve"> </w:t>
      </w:r>
      <w:r w:rsidR="00A047C7" w:rsidRPr="00656577">
        <w:t>–</w:t>
      </w:r>
      <w:r>
        <w:t xml:space="preserve"> </w:t>
      </w:r>
      <w:r w:rsidR="00A047C7" w:rsidRPr="00656577">
        <w:t>классик,</w:t>
      </w:r>
      <w:r>
        <w:t xml:space="preserve"> </w:t>
      </w:r>
      <w:r w:rsidR="00A047C7" w:rsidRPr="00656577">
        <w:t>но</w:t>
      </w:r>
      <w:r>
        <w:t xml:space="preserve"> </w:t>
      </w:r>
      <w:r w:rsidR="00A047C7" w:rsidRPr="00656577">
        <w:t>современные</w:t>
      </w:r>
      <w:r>
        <w:t xml:space="preserve"> </w:t>
      </w:r>
      <w:r w:rsidR="00A047C7" w:rsidRPr="00656577">
        <w:t>учёные-педагоги</w:t>
      </w:r>
      <w:r>
        <w:t xml:space="preserve"> </w:t>
      </w:r>
      <w:r w:rsidR="00A047C7" w:rsidRPr="00656577">
        <w:t>не</w:t>
      </w:r>
      <w:r>
        <w:t xml:space="preserve"> </w:t>
      </w:r>
      <w:r w:rsidR="00A047C7" w:rsidRPr="00656577">
        <w:t>признают</w:t>
      </w:r>
      <w:r>
        <w:t xml:space="preserve"> </w:t>
      </w:r>
      <w:r w:rsidR="00A047C7" w:rsidRPr="00656577">
        <w:t>его</w:t>
      </w:r>
      <w:r>
        <w:t xml:space="preserve"> </w:t>
      </w:r>
      <w:r w:rsidR="00A047C7" w:rsidRPr="00656577">
        <w:t>учёным</w:t>
      </w:r>
      <w:r>
        <w:t xml:space="preserve"> </w:t>
      </w:r>
      <w:r w:rsidR="00A047C7" w:rsidRPr="00656577">
        <w:t>(признавая</w:t>
      </w:r>
      <w:r>
        <w:t xml:space="preserve"> </w:t>
      </w:r>
      <w:r w:rsidR="00A047C7" w:rsidRPr="00656577">
        <w:t>все</w:t>
      </w:r>
      <w:r>
        <w:t xml:space="preserve"> </w:t>
      </w:r>
      <w:r w:rsidR="00A047C7" w:rsidRPr="00656577">
        <w:t>труды)</w:t>
      </w:r>
      <w:r>
        <w:t xml:space="preserve"> </w:t>
      </w:r>
      <w:r w:rsidR="00A047C7" w:rsidRPr="00656577">
        <w:t>только</w:t>
      </w:r>
      <w:r>
        <w:t xml:space="preserve"> </w:t>
      </w:r>
      <w:r w:rsidR="00A047C7" w:rsidRPr="00656577">
        <w:t>потому,</w:t>
      </w:r>
      <w:r>
        <w:t xml:space="preserve"> </w:t>
      </w:r>
      <w:r w:rsidR="00A047C7" w:rsidRPr="00656577">
        <w:t>что</w:t>
      </w:r>
      <w:r>
        <w:t xml:space="preserve"> </w:t>
      </w:r>
      <w:r w:rsidR="00A047C7" w:rsidRPr="00656577">
        <w:t>у</w:t>
      </w:r>
      <w:r>
        <w:t xml:space="preserve"> </w:t>
      </w:r>
      <w:r w:rsidR="00A047C7" w:rsidRPr="00656577">
        <w:t>него</w:t>
      </w:r>
      <w:r>
        <w:t xml:space="preserve"> </w:t>
      </w:r>
      <w:r w:rsidR="00A047C7" w:rsidRPr="00656577">
        <w:t>«…нет</w:t>
      </w:r>
      <w:r>
        <w:t xml:space="preserve"> </w:t>
      </w:r>
      <w:r w:rsidR="00A047C7" w:rsidRPr="00656577">
        <w:t>учёной</w:t>
      </w:r>
      <w:r>
        <w:t xml:space="preserve"> </w:t>
      </w:r>
      <w:r w:rsidR="00A047C7" w:rsidRPr="00656577">
        <w:t>степени…».</w:t>
      </w:r>
      <w:r>
        <w:t xml:space="preserve"> </w:t>
      </w:r>
      <w:r w:rsidR="00A047C7" w:rsidRPr="00656577">
        <w:t>Да</w:t>
      </w:r>
      <w:r>
        <w:t xml:space="preserve"> </w:t>
      </w:r>
      <w:r w:rsidR="00A047C7" w:rsidRPr="00656577">
        <w:t>и</w:t>
      </w:r>
      <w:r>
        <w:t xml:space="preserve"> </w:t>
      </w:r>
      <w:r w:rsidR="00A047C7" w:rsidRPr="00656577">
        <w:t>большинство</w:t>
      </w:r>
      <w:r>
        <w:t xml:space="preserve"> </w:t>
      </w:r>
      <w:r w:rsidR="00A047C7" w:rsidRPr="00656577">
        <w:t>педагогов-</w:t>
      </w:r>
      <w:r w:rsidR="00A047C7" w:rsidRPr="00B358A9">
        <w:t>новаторов</w:t>
      </w:r>
      <w:r>
        <w:t xml:space="preserve"> </w:t>
      </w:r>
      <w:r w:rsidR="00A047C7" w:rsidRPr="00656577">
        <w:t>того</w:t>
      </w:r>
      <w:r>
        <w:t xml:space="preserve"> </w:t>
      </w:r>
      <w:r w:rsidR="00A047C7" w:rsidRPr="00656577">
        <w:t>времени</w:t>
      </w:r>
      <w:r>
        <w:t xml:space="preserve"> </w:t>
      </w:r>
      <w:r w:rsidR="00A047C7" w:rsidRPr="00656577">
        <w:t>е</w:t>
      </w:r>
      <w:r>
        <w:t xml:space="preserve">ё </w:t>
      </w:r>
      <w:r w:rsidR="00A047C7" w:rsidRPr="00656577">
        <w:t>не</w:t>
      </w:r>
      <w:r>
        <w:t xml:space="preserve"> </w:t>
      </w:r>
      <w:r w:rsidR="00A047C7" w:rsidRPr="00656577">
        <w:t>имели,</w:t>
      </w:r>
      <w:r>
        <w:t xml:space="preserve"> </w:t>
      </w:r>
      <w:r w:rsidR="00A047C7" w:rsidRPr="00656577">
        <w:t>но</w:t>
      </w:r>
      <w:r>
        <w:t xml:space="preserve"> </w:t>
      </w:r>
      <w:r w:rsidR="00A047C7" w:rsidRPr="00656577">
        <w:t>делали</w:t>
      </w:r>
      <w:r>
        <w:t xml:space="preserve"> </w:t>
      </w:r>
      <w:r w:rsidR="00A047C7" w:rsidRPr="00656577">
        <w:t>гениальные</w:t>
      </w:r>
      <w:r>
        <w:t xml:space="preserve"> </w:t>
      </w:r>
      <w:r w:rsidR="00A047C7" w:rsidRPr="00656577">
        <w:t>вещи.</w:t>
      </w:r>
    </w:p>
    <w:p w14:paraId="233CE18F" w14:textId="77777777" w:rsidR="00A047C7" w:rsidRDefault="00A047C7" w:rsidP="00A047C7">
      <w:pPr>
        <w:tabs>
          <w:tab w:val="left" w:pos="2127"/>
        </w:tabs>
        <w:ind w:firstLine="0"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noProof/>
          <w:szCs w:val="28"/>
          <w:lang w:eastAsia="zh-CN"/>
        </w:rPr>
        <w:drawing>
          <wp:inline distT="0" distB="0" distL="0" distR="0" wp14:anchorId="02E50AC6" wp14:editId="73A7E992">
            <wp:extent cx="6520906" cy="1497734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311" cy="150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5E29E" w14:textId="2F56AE0E" w:rsidR="00A047C7" w:rsidRDefault="00A047C7" w:rsidP="0031028F">
      <w:pPr>
        <w:pStyle w:val="369"/>
      </w:pPr>
      <w:r w:rsidRPr="009B2DBA">
        <w:t>Схема</w:t>
      </w:r>
      <w:r w:rsidR="00B358A9">
        <w:t xml:space="preserve"> </w:t>
      </w:r>
      <w:r w:rsidRPr="009B2DBA">
        <w:t>воспитания</w:t>
      </w:r>
      <w:r w:rsidR="00B358A9">
        <w:t xml:space="preserve"> </w:t>
      </w:r>
      <w:r w:rsidRPr="009B2DBA">
        <w:t>и</w:t>
      </w:r>
      <w:r w:rsidR="00B358A9">
        <w:t xml:space="preserve"> </w:t>
      </w:r>
      <w:r w:rsidRPr="009B2DBA">
        <w:t>обучения</w:t>
      </w:r>
      <w:r w:rsidR="00B358A9">
        <w:t xml:space="preserve"> </w:t>
      </w:r>
      <w:r w:rsidRPr="009B2DBA">
        <w:t>по</w:t>
      </w:r>
      <w:r w:rsidR="00B358A9">
        <w:t xml:space="preserve"> </w:t>
      </w:r>
      <w:r w:rsidRPr="009B2DBA">
        <w:t>Ушинскому</w:t>
      </w:r>
      <w:r w:rsidR="00B358A9">
        <w:t xml:space="preserve"> </w:t>
      </w:r>
      <w:r w:rsidRPr="009B2DBA">
        <w:t>К.</w:t>
      </w:r>
      <w:r w:rsidR="00B358A9">
        <w:t xml:space="preserve"> </w:t>
      </w:r>
      <w:r w:rsidRPr="009B2DBA">
        <w:t>Д.</w:t>
      </w:r>
    </w:p>
    <w:p w14:paraId="3A00D37C" w14:textId="5FAE1139" w:rsidR="00A047C7" w:rsidRDefault="00A047C7" w:rsidP="0031028F">
      <w:r w:rsidRPr="004D7C39">
        <w:t>Как</w:t>
      </w:r>
      <w:r w:rsidR="00B358A9">
        <w:t xml:space="preserve"> </w:t>
      </w:r>
      <w:r w:rsidRPr="004D7C39">
        <w:t>учить</w:t>
      </w:r>
      <w:r w:rsidR="00B358A9">
        <w:t xml:space="preserve"> </w:t>
      </w:r>
      <w:r w:rsidRPr="004D7C39">
        <w:t>в</w:t>
      </w:r>
      <w:r w:rsidR="00B358A9">
        <w:t xml:space="preserve"> </w:t>
      </w:r>
      <w:r w:rsidRPr="004D7C39">
        <w:t>таких</w:t>
      </w:r>
      <w:r w:rsidR="00B358A9">
        <w:t xml:space="preserve"> </w:t>
      </w:r>
      <w:r w:rsidRPr="004D7C39">
        <w:t>условиях,</w:t>
      </w:r>
      <w:r w:rsidR="00B358A9">
        <w:t xml:space="preserve"> </w:t>
      </w:r>
      <w:r w:rsidRPr="004D7C39">
        <w:t>когда</w:t>
      </w:r>
      <w:r w:rsidR="00B358A9">
        <w:t xml:space="preserve"> </w:t>
      </w:r>
      <w:r w:rsidRPr="004D7C39">
        <w:t>«реформаторы»</w:t>
      </w:r>
      <w:r w:rsidR="00B358A9">
        <w:t xml:space="preserve"> </w:t>
      </w:r>
      <w:r w:rsidRPr="004D7C39">
        <w:t>(даже</w:t>
      </w:r>
      <w:r w:rsidR="00B358A9">
        <w:t xml:space="preserve"> </w:t>
      </w:r>
      <w:r w:rsidRPr="004D7C39">
        <w:t>не</w:t>
      </w:r>
      <w:r w:rsidR="00B358A9">
        <w:t xml:space="preserve"> </w:t>
      </w:r>
      <w:r w:rsidRPr="004D7C39">
        <w:t>хочу</w:t>
      </w:r>
      <w:r w:rsidR="00B358A9">
        <w:t xml:space="preserve"> </w:t>
      </w:r>
      <w:r w:rsidRPr="004D7C39">
        <w:t>озвучивать</w:t>
      </w:r>
      <w:r w:rsidR="00B358A9">
        <w:t xml:space="preserve"> </w:t>
      </w:r>
      <w:r w:rsidRPr="004D7C39">
        <w:t>их</w:t>
      </w:r>
      <w:r w:rsidR="00B358A9">
        <w:t xml:space="preserve"> </w:t>
      </w:r>
      <w:r w:rsidRPr="004D7C39">
        <w:t>фамилии</w:t>
      </w:r>
      <w:r w:rsidR="00B358A9">
        <w:t xml:space="preserve"> </w:t>
      </w:r>
      <w:r w:rsidRPr="004D7C39">
        <w:t>–</w:t>
      </w:r>
      <w:r w:rsidR="00B358A9">
        <w:t xml:space="preserve"> </w:t>
      </w:r>
      <w:r w:rsidRPr="004D7C39">
        <w:t>они</w:t>
      </w:r>
      <w:r w:rsidR="00B358A9">
        <w:t xml:space="preserve"> </w:t>
      </w:r>
      <w:r w:rsidRPr="004D7C39">
        <w:t>и</w:t>
      </w:r>
      <w:r w:rsidR="00B358A9">
        <w:t xml:space="preserve"> </w:t>
      </w:r>
      <w:r w:rsidRPr="004D7C39">
        <w:t>этого</w:t>
      </w:r>
      <w:r w:rsidR="00B358A9">
        <w:t xml:space="preserve"> </w:t>
      </w:r>
      <w:r w:rsidRPr="004D7C39">
        <w:t>не</w:t>
      </w:r>
      <w:r w:rsidR="00B358A9">
        <w:t xml:space="preserve"> </w:t>
      </w:r>
      <w:r w:rsidRPr="004D7C39">
        <w:t>стоят)</w:t>
      </w:r>
      <w:r w:rsidR="00B358A9">
        <w:t xml:space="preserve"> </w:t>
      </w:r>
      <w:r w:rsidRPr="004D7C39">
        <w:t>считают,</w:t>
      </w:r>
      <w:r w:rsidR="00B358A9">
        <w:t xml:space="preserve"> </w:t>
      </w:r>
      <w:r w:rsidRPr="004D7C39">
        <w:t>что</w:t>
      </w:r>
      <w:r w:rsidR="00B358A9">
        <w:t xml:space="preserve"> </w:t>
      </w:r>
      <w:r w:rsidRPr="004D7C39">
        <w:t>школа</w:t>
      </w:r>
      <w:r w:rsidR="00B358A9">
        <w:t xml:space="preserve"> </w:t>
      </w:r>
      <w:r w:rsidRPr="004D7C39">
        <w:t>должна</w:t>
      </w:r>
      <w:r w:rsidR="00B358A9">
        <w:t xml:space="preserve"> </w:t>
      </w:r>
      <w:r w:rsidRPr="004D7C39">
        <w:t>давать</w:t>
      </w:r>
      <w:r w:rsidR="00B358A9">
        <w:t xml:space="preserve"> </w:t>
      </w:r>
      <w:r w:rsidRPr="004D7C39">
        <w:t>только</w:t>
      </w:r>
      <w:r w:rsidR="00B358A9">
        <w:t xml:space="preserve"> </w:t>
      </w:r>
      <w:r w:rsidRPr="004D7C39">
        <w:t>навыки</w:t>
      </w:r>
      <w:r w:rsidR="00B358A9">
        <w:t xml:space="preserve"> </w:t>
      </w:r>
      <w:r w:rsidRPr="004D7C39">
        <w:t>и</w:t>
      </w:r>
      <w:r w:rsidR="00B358A9">
        <w:t xml:space="preserve"> </w:t>
      </w:r>
      <w:r w:rsidRPr="004D7C39">
        <w:t>умение</w:t>
      </w:r>
      <w:r w:rsidR="00B358A9">
        <w:t xml:space="preserve"> </w:t>
      </w:r>
      <w:r w:rsidRPr="004D7C39">
        <w:t>считать</w:t>
      </w:r>
      <w:r w:rsidR="00B358A9">
        <w:t xml:space="preserve"> </w:t>
      </w:r>
      <w:r w:rsidRPr="004D7C39">
        <w:t>до</w:t>
      </w:r>
      <w:r w:rsidR="00B358A9">
        <w:t xml:space="preserve"> </w:t>
      </w:r>
      <w:r w:rsidRPr="004D7C39">
        <w:t>ста,</w:t>
      </w:r>
      <w:r w:rsidR="00B358A9">
        <w:t xml:space="preserve"> </w:t>
      </w:r>
      <w:r w:rsidRPr="004D7C39">
        <w:t>а</w:t>
      </w:r>
      <w:r w:rsidR="00B358A9">
        <w:t xml:space="preserve"> </w:t>
      </w:r>
      <w:r w:rsidRPr="004D7C39">
        <w:t>знания</w:t>
      </w:r>
      <w:r w:rsidR="00B358A9">
        <w:t xml:space="preserve"> </w:t>
      </w:r>
      <w:r w:rsidRPr="004D7C39">
        <w:t>не</w:t>
      </w:r>
      <w:r w:rsidR="00B358A9">
        <w:t xml:space="preserve"> </w:t>
      </w:r>
      <w:r w:rsidRPr="004D7C39">
        <w:t>нужны,</w:t>
      </w:r>
      <w:r w:rsidR="00B358A9">
        <w:t xml:space="preserve"> </w:t>
      </w:r>
      <w:r w:rsidRPr="004D7C39">
        <w:t>т.</w:t>
      </w:r>
      <w:r w:rsidR="00D0325E">
        <w:t> </w:t>
      </w:r>
      <w:r w:rsidRPr="004D7C39">
        <w:t>к.</w:t>
      </w:r>
      <w:r w:rsidR="00B358A9">
        <w:t xml:space="preserve"> </w:t>
      </w:r>
      <w:r w:rsidRPr="004D7C39">
        <w:t>при</w:t>
      </w:r>
      <w:r w:rsidR="00B358A9">
        <w:t xml:space="preserve"> </w:t>
      </w:r>
      <w:r w:rsidRPr="004D7C39">
        <w:t>их</w:t>
      </w:r>
      <w:r w:rsidR="00B358A9">
        <w:t xml:space="preserve"> </w:t>
      </w:r>
      <w:r w:rsidRPr="004D7C39">
        <w:t>наличии</w:t>
      </w:r>
      <w:r w:rsidR="00B358A9">
        <w:t xml:space="preserve"> </w:t>
      </w:r>
      <w:r w:rsidRPr="004D7C39">
        <w:t>челове</w:t>
      </w:r>
      <w:r>
        <w:t>к</w:t>
      </w:r>
      <w:r w:rsidR="00B358A9">
        <w:t xml:space="preserve"> </w:t>
      </w:r>
      <w:r>
        <w:t>становится</w:t>
      </w:r>
      <w:r w:rsidR="00B358A9">
        <w:t xml:space="preserve"> </w:t>
      </w:r>
      <w:r>
        <w:t>неуправляемым</w:t>
      </w:r>
      <w:r w:rsidR="00B358A9">
        <w:t xml:space="preserve"> </w:t>
      </w:r>
      <w:r>
        <w:t>для</w:t>
      </w:r>
      <w:r w:rsidR="00B358A9">
        <w:t xml:space="preserve"> </w:t>
      </w:r>
      <w:r w:rsidRPr="004D7C39">
        <w:t>социальных</w:t>
      </w:r>
      <w:r w:rsidR="00B358A9">
        <w:t xml:space="preserve"> </w:t>
      </w:r>
      <w:r w:rsidRPr="004D7C39">
        <w:t>паразитов?</w:t>
      </w:r>
      <w:r w:rsidR="00B358A9">
        <w:t xml:space="preserve"> </w:t>
      </w:r>
      <w:r>
        <w:t>Иначе</w:t>
      </w:r>
      <w:r w:rsidR="00B358A9">
        <w:t xml:space="preserve"> </w:t>
      </w:r>
      <w:r>
        <w:t>говоря,</w:t>
      </w:r>
      <w:r w:rsidR="00B358A9">
        <w:t xml:space="preserve"> </w:t>
      </w:r>
      <w:r>
        <w:t>для</w:t>
      </w:r>
      <w:r w:rsidR="00B358A9">
        <w:t xml:space="preserve"> </w:t>
      </w:r>
      <w:r>
        <w:t>этого</w:t>
      </w:r>
      <w:r w:rsidR="00B358A9">
        <w:t xml:space="preserve"> </w:t>
      </w:r>
      <w:r>
        <w:t>нужно</w:t>
      </w:r>
      <w:r w:rsidR="00B358A9">
        <w:t xml:space="preserve"> </w:t>
      </w:r>
      <w:r w:rsidRPr="004D7C39">
        <w:t>реализовать</w:t>
      </w:r>
      <w:r w:rsidR="00B358A9">
        <w:t xml:space="preserve"> </w:t>
      </w:r>
      <w:r w:rsidRPr="004D7C39">
        <w:t>идеи</w:t>
      </w:r>
      <w:r w:rsidR="00B358A9">
        <w:t xml:space="preserve"> </w:t>
      </w:r>
      <w:r w:rsidRPr="004D7C39">
        <w:t>идеологов</w:t>
      </w:r>
      <w:r w:rsidR="00B358A9">
        <w:t xml:space="preserve"> </w:t>
      </w:r>
      <w:r w:rsidRPr="004D7C39">
        <w:t>фашизма</w:t>
      </w:r>
      <w:r w:rsidR="00B358A9">
        <w:t xml:space="preserve"> </w:t>
      </w:r>
      <w:r w:rsidRPr="004D7C39">
        <w:t>(уж</w:t>
      </w:r>
      <w:r w:rsidR="00B358A9">
        <w:t xml:space="preserve"> </w:t>
      </w:r>
      <w:r w:rsidRPr="004D7C39">
        <w:t>очень</w:t>
      </w:r>
      <w:r w:rsidR="00B358A9">
        <w:t xml:space="preserve"> </w:t>
      </w:r>
      <w:r w:rsidRPr="004D7C39">
        <w:t>они</w:t>
      </w:r>
      <w:r w:rsidR="00B358A9">
        <w:t xml:space="preserve"> </w:t>
      </w:r>
      <w:r w:rsidRPr="004D7C39">
        <w:t>похожи</w:t>
      </w:r>
      <w:r w:rsidR="00B358A9">
        <w:t xml:space="preserve"> </w:t>
      </w:r>
      <w:r w:rsidRPr="004D7C39">
        <w:t>на</w:t>
      </w:r>
      <w:r w:rsidR="00B358A9">
        <w:t xml:space="preserve"> </w:t>
      </w:r>
      <w:r w:rsidRPr="004D7C39">
        <w:t>идеи</w:t>
      </w:r>
      <w:r w:rsidR="00B358A9">
        <w:t xml:space="preserve"> </w:t>
      </w:r>
      <w:r w:rsidRPr="004D7C39">
        <w:t>наших</w:t>
      </w:r>
      <w:r w:rsidR="00B358A9">
        <w:t xml:space="preserve"> </w:t>
      </w:r>
      <w:r w:rsidRPr="004D7C39">
        <w:t>«</w:t>
      </w:r>
      <w:proofErr w:type="spellStart"/>
      <w:r w:rsidRPr="004D7C39">
        <w:t>перестройщиков</w:t>
      </w:r>
      <w:proofErr w:type="spellEnd"/>
      <w:r w:rsidRPr="004D7C39">
        <w:t>»).</w:t>
      </w:r>
      <w:r w:rsidR="00B358A9">
        <w:t xml:space="preserve"> </w:t>
      </w:r>
      <w:r w:rsidRPr="004D7C39">
        <w:t>Но</w:t>
      </w:r>
      <w:r w:rsidR="00B358A9">
        <w:t xml:space="preserve"> </w:t>
      </w:r>
      <w:r w:rsidRPr="004D7C39">
        <w:t>и</w:t>
      </w:r>
      <w:r w:rsidR="00B358A9">
        <w:t xml:space="preserve"> </w:t>
      </w:r>
      <w:r w:rsidRPr="004D7C39">
        <w:t>это</w:t>
      </w:r>
      <w:r w:rsidR="00B358A9">
        <w:t xml:space="preserve"> </w:t>
      </w:r>
      <w:r w:rsidRPr="004D7C39">
        <w:t>объективный</w:t>
      </w:r>
      <w:r w:rsidR="00B358A9">
        <w:t xml:space="preserve"> </w:t>
      </w:r>
      <w:r w:rsidRPr="004D7C39">
        <w:t>процесс,</w:t>
      </w:r>
      <w:r w:rsidR="00B358A9">
        <w:t xml:space="preserve"> </w:t>
      </w:r>
      <w:r w:rsidRPr="004D7C39">
        <w:t>через</w:t>
      </w:r>
      <w:r w:rsidR="00B358A9">
        <w:t xml:space="preserve"> </w:t>
      </w:r>
      <w:r w:rsidRPr="004D7C39">
        <w:t>который</w:t>
      </w:r>
      <w:r w:rsidR="00B358A9">
        <w:t xml:space="preserve"> </w:t>
      </w:r>
      <w:r w:rsidRPr="004D7C39">
        <w:t>мы</w:t>
      </w:r>
      <w:r w:rsidR="00B358A9">
        <w:t xml:space="preserve"> </w:t>
      </w:r>
      <w:r w:rsidRPr="004D7C39">
        <w:t>должны</w:t>
      </w:r>
      <w:r w:rsidR="00B358A9">
        <w:t xml:space="preserve"> </w:t>
      </w:r>
      <w:r w:rsidRPr="004D7C39">
        <w:t>пройти.</w:t>
      </w:r>
      <w:r w:rsidR="00B358A9">
        <w:t xml:space="preserve"> </w:t>
      </w:r>
      <w:r w:rsidRPr="004D7C39">
        <w:t>Школа</w:t>
      </w:r>
      <w:r w:rsidR="00B358A9">
        <w:t xml:space="preserve"> </w:t>
      </w:r>
      <w:r w:rsidRPr="004D7C39">
        <w:t>–</w:t>
      </w:r>
      <w:r w:rsidR="00B358A9">
        <w:t xml:space="preserve"> </w:t>
      </w:r>
      <w:r w:rsidRPr="004D7C39">
        <w:t>проблема</w:t>
      </w:r>
      <w:r w:rsidR="00B358A9">
        <w:t xml:space="preserve"> </w:t>
      </w:r>
      <w:r w:rsidRPr="004D7C39">
        <w:t>для</w:t>
      </w:r>
      <w:r w:rsidR="00B358A9">
        <w:t xml:space="preserve"> </w:t>
      </w:r>
      <w:r w:rsidRPr="004D7C39">
        <w:t>университетов,</w:t>
      </w:r>
      <w:r w:rsidR="00B358A9">
        <w:t xml:space="preserve"> </w:t>
      </w:r>
      <w:r w:rsidRPr="004D7C39">
        <w:t>которые</w:t>
      </w:r>
      <w:r w:rsidR="00B358A9">
        <w:t xml:space="preserve"> </w:t>
      </w:r>
      <w:r w:rsidRPr="004D7C39">
        <w:t>вынуждены</w:t>
      </w:r>
      <w:r w:rsidR="00B358A9">
        <w:t xml:space="preserve"> </w:t>
      </w:r>
      <w:r w:rsidRPr="004D7C39">
        <w:t>адаптировать</w:t>
      </w:r>
      <w:r w:rsidR="00B358A9">
        <w:t xml:space="preserve"> </w:t>
      </w:r>
      <w:r w:rsidRPr="004D7C39">
        <w:t>свои</w:t>
      </w:r>
      <w:r w:rsidR="00B358A9">
        <w:t xml:space="preserve"> </w:t>
      </w:r>
      <w:r w:rsidRPr="004D7C39">
        <w:t>программы</w:t>
      </w:r>
      <w:r w:rsidR="00B358A9">
        <w:t xml:space="preserve"> </w:t>
      </w:r>
      <w:r w:rsidRPr="004D7C39">
        <w:t>для</w:t>
      </w:r>
      <w:r w:rsidR="00B358A9">
        <w:t xml:space="preserve"> </w:t>
      </w:r>
      <w:r w:rsidRPr="004D7C39">
        <w:t>университетов,</w:t>
      </w:r>
      <w:r w:rsidR="00B358A9">
        <w:t xml:space="preserve"> </w:t>
      </w:r>
      <w:r w:rsidRPr="004D7C39">
        <w:t>а</w:t>
      </w:r>
      <w:r w:rsidR="00B358A9">
        <w:t xml:space="preserve"> </w:t>
      </w:r>
      <w:r w:rsidRPr="004D7C39">
        <w:t>те,</w:t>
      </w:r>
      <w:r w:rsidR="00B358A9">
        <w:t xml:space="preserve"> </w:t>
      </w:r>
      <w:r w:rsidRPr="004D7C39">
        <w:t>в</w:t>
      </w:r>
      <w:r w:rsidR="00B358A9">
        <w:t xml:space="preserve"> </w:t>
      </w:r>
      <w:r w:rsidRPr="004D7C39">
        <w:t>свою</w:t>
      </w:r>
      <w:r w:rsidR="00B358A9">
        <w:t xml:space="preserve"> </w:t>
      </w:r>
      <w:r w:rsidRPr="004D7C39">
        <w:t>очередь,</w:t>
      </w:r>
      <w:r w:rsidR="00B358A9">
        <w:t xml:space="preserve"> </w:t>
      </w:r>
      <w:r w:rsidRPr="004D7C39">
        <w:t>адаптировать</w:t>
      </w:r>
      <w:r w:rsidR="00B358A9">
        <w:t xml:space="preserve"> </w:t>
      </w:r>
      <w:r w:rsidRPr="004D7C39">
        <w:t>свои</w:t>
      </w:r>
      <w:r w:rsidR="00B358A9">
        <w:t xml:space="preserve"> </w:t>
      </w:r>
      <w:r w:rsidRPr="004D7C39">
        <w:t>программы</w:t>
      </w:r>
      <w:r w:rsidR="00B358A9">
        <w:t xml:space="preserve"> </w:t>
      </w:r>
      <w:r w:rsidRPr="004D7C39">
        <w:t>для</w:t>
      </w:r>
      <w:r w:rsidR="00B358A9">
        <w:t xml:space="preserve"> </w:t>
      </w:r>
      <w:r w:rsidRPr="004D7C39">
        <w:t>выпускников</w:t>
      </w:r>
      <w:r w:rsidR="00B358A9">
        <w:t xml:space="preserve"> </w:t>
      </w:r>
      <w:r w:rsidRPr="004D7C39">
        <w:t>школы</w:t>
      </w:r>
      <w:r w:rsidR="00B358A9">
        <w:t xml:space="preserve"> </w:t>
      </w:r>
      <w:r w:rsidRPr="004D7C39">
        <w:t>с</w:t>
      </w:r>
      <w:r w:rsidR="00B358A9">
        <w:t xml:space="preserve"> </w:t>
      </w:r>
      <w:r w:rsidRPr="004D7C39">
        <w:t>высокими</w:t>
      </w:r>
      <w:r w:rsidR="00B358A9">
        <w:t xml:space="preserve"> </w:t>
      </w:r>
      <w:r w:rsidRPr="004D7C39">
        <w:t>баллами</w:t>
      </w:r>
      <w:r w:rsidR="00B358A9">
        <w:t xml:space="preserve"> </w:t>
      </w:r>
      <w:r w:rsidRPr="004D7C39">
        <w:t>ЕГЭ,</w:t>
      </w:r>
      <w:r w:rsidR="00B358A9">
        <w:t xml:space="preserve"> </w:t>
      </w:r>
      <w:r w:rsidRPr="004D7C39">
        <w:t>но</w:t>
      </w:r>
      <w:r w:rsidR="00B358A9">
        <w:t xml:space="preserve"> </w:t>
      </w:r>
      <w:r w:rsidRPr="00D0325E">
        <w:rPr>
          <w:rStyle w:val="--"/>
        </w:rPr>
        <w:t>не</w:t>
      </w:r>
      <w:r w:rsidR="00B358A9">
        <w:rPr>
          <w:rStyle w:val="--0"/>
          <w:rFonts w:ascii="Times New Roman" w:hAnsi="Times New Roman"/>
          <w:szCs w:val="28"/>
        </w:rPr>
        <w:t xml:space="preserve"> </w:t>
      </w:r>
      <w:r w:rsidRPr="00D0325E">
        <w:rPr>
          <w:rStyle w:val="--0"/>
        </w:rPr>
        <w:t>имеющих</w:t>
      </w:r>
      <w:r w:rsidR="00B358A9" w:rsidRPr="00D0325E">
        <w:rPr>
          <w:rStyle w:val="--0"/>
        </w:rPr>
        <w:t xml:space="preserve"> </w:t>
      </w:r>
      <w:r w:rsidRPr="00D0325E">
        <w:rPr>
          <w:rStyle w:val="--0"/>
        </w:rPr>
        <w:t>образовательной</w:t>
      </w:r>
      <w:r w:rsidR="00B358A9" w:rsidRPr="00D0325E">
        <w:rPr>
          <w:rStyle w:val="--0"/>
        </w:rPr>
        <w:t xml:space="preserve"> </w:t>
      </w:r>
      <w:r w:rsidRPr="00D0325E">
        <w:rPr>
          <w:rStyle w:val="--0"/>
        </w:rPr>
        <w:t>базы</w:t>
      </w:r>
      <w:r w:rsidR="00B358A9">
        <w:t xml:space="preserve"> </w:t>
      </w:r>
      <w:r w:rsidRPr="004D7C39">
        <w:t>для</w:t>
      </w:r>
      <w:r w:rsidR="00B358A9">
        <w:t xml:space="preserve"> </w:t>
      </w:r>
      <w:r w:rsidRPr="004D7C39">
        <w:t>восприятия</w:t>
      </w:r>
      <w:r w:rsidR="00B358A9">
        <w:t xml:space="preserve"> </w:t>
      </w:r>
      <w:r w:rsidRPr="004D7C39">
        <w:t>знаний,</w:t>
      </w:r>
      <w:r w:rsidR="00B358A9">
        <w:t xml:space="preserve"> </w:t>
      </w:r>
      <w:r w:rsidRPr="004D7C39">
        <w:t>которые</w:t>
      </w:r>
      <w:r w:rsidR="00B358A9">
        <w:t xml:space="preserve"> </w:t>
      </w:r>
      <w:r w:rsidRPr="004D7C39">
        <w:t>10</w:t>
      </w:r>
      <w:r w:rsidR="00D0325E">
        <w:t>–</w:t>
      </w:r>
      <w:r w:rsidRPr="004D7C39">
        <w:t>15</w:t>
      </w:r>
      <w:r w:rsidR="00B358A9">
        <w:t xml:space="preserve"> </w:t>
      </w:r>
      <w:r w:rsidRPr="004D7C39">
        <w:t>лет</w:t>
      </w:r>
      <w:r w:rsidR="00B358A9">
        <w:t xml:space="preserve"> </w:t>
      </w:r>
      <w:r w:rsidRPr="004D7C39">
        <w:t>назад</w:t>
      </w:r>
      <w:r w:rsidR="00B358A9">
        <w:t xml:space="preserve"> </w:t>
      </w:r>
      <w:r w:rsidRPr="004D7C39">
        <w:t>не</w:t>
      </w:r>
      <w:r w:rsidR="00B358A9">
        <w:t xml:space="preserve"> </w:t>
      </w:r>
      <w:r w:rsidRPr="004D7C39">
        <w:t>были</w:t>
      </w:r>
      <w:r w:rsidR="00B358A9">
        <w:t xml:space="preserve"> </w:t>
      </w:r>
      <w:r w:rsidRPr="004D7C39">
        <w:t>проблемой</w:t>
      </w:r>
      <w:r w:rsidR="00B358A9">
        <w:t xml:space="preserve"> </w:t>
      </w:r>
      <w:r w:rsidRPr="004D7C39">
        <w:t>для</w:t>
      </w:r>
      <w:r w:rsidR="00B358A9">
        <w:t xml:space="preserve"> </w:t>
      </w:r>
      <w:r w:rsidRPr="004D7C39">
        <w:t>перво</w:t>
      </w:r>
      <w:r>
        <w:t>курсников.</w:t>
      </w:r>
      <w:r w:rsidR="00B358A9">
        <w:t xml:space="preserve"> </w:t>
      </w:r>
      <w:r>
        <w:t>Как</w:t>
      </w:r>
      <w:r w:rsidR="00B358A9">
        <w:t xml:space="preserve"> </w:t>
      </w:r>
      <w:r>
        <w:t>их</w:t>
      </w:r>
      <w:r w:rsidR="00B358A9">
        <w:t xml:space="preserve"> </w:t>
      </w:r>
      <w:r>
        <w:t>учить</w:t>
      </w:r>
      <w:r w:rsidR="00B358A9">
        <w:t xml:space="preserve"> </w:t>
      </w:r>
      <w:r>
        <w:t>дальше?</w:t>
      </w:r>
    </w:p>
    <w:p w14:paraId="4CBE06D3" w14:textId="7564767F" w:rsidR="00A047C7" w:rsidRDefault="00A047C7" w:rsidP="00D0325E">
      <w:pPr>
        <w:rPr>
          <w:i/>
          <w:color w:val="0070C0"/>
          <w:sz w:val="24"/>
        </w:rPr>
      </w:pPr>
      <w:r w:rsidRPr="004D7C39">
        <w:rPr>
          <w:b/>
          <w:bCs/>
          <w:i/>
          <w:iCs/>
        </w:rPr>
        <w:t>Для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начала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надо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не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трепать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друг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другу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нервы,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потому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что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они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не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восстанавливаются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ни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у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детей,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ни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у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родителей,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ни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у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учителей.</w:t>
      </w:r>
      <w:r w:rsidR="00B358A9">
        <w:t xml:space="preserve"> </w:t>
      </w:r>
      <w:r w:rsidRPr="004D7C39">
        <w:t>Есть</w:t>
      </w:r>
      <w:r w:rsidR="00B358A9">
        <w:t xml:space="preserve"> </w:t>
      </w:r>
      <w:r w:rsidRPr="004D7C39">
        <w:t>понятие</w:t>
      </w:r>
      <w:r w:rsidR="00B358A9">
        <w:t xml:space="preserve"> </w:t>
      </w:r>
      <w:r w:rsidRPr="004D7C39">
        <w:t>«короткое</w:t>
      </w:r>
      <w:r w:rsidR="00B358A9">
        <w:t xml:space="preserve"> </w:t>
      </w:r>
      <w:r w:rsidRPr="004D7C39">
        <w:t>замыкание</w:t>
      </w:r>
      <w:r w:rsidR="00B358A9">
        <w:t xml:space="preserve"> </w:t>
      </w:r>
      <w:r w:rsidRPr="004D7C39">
        <w:t>угрозы»,</w:t>
      </w:r>
      <w:r w:rsidR="00B358A9">
        <w:t xml:space="preserve"> </w:t>
      </w:r>
      <w:r w:rsidRPr="004D7C39">
        <w:t>которое</w:t>
      </w:r>
      <w:r w:rsidR="00B358A9">
        <w:t xml:space="preserve"> </w:t>
      </w:r>
      <w:r w:rsidRPr="004D7C39">
        <w:t>пригодилось</w:t>
      </w:r>
      <w:r w:rsidR="00B358A9">
        <w:t xml:space="preserve"> </w:t>
      </w:r>
      <w:r w:rsidRPr="004D7C39">
        <w:t>бы</w:t>
      </w:r>
      <w:r w:rsidR="00B358A9">
        <w:t xml:space="preserve"> </w:t>
      </w:r>
      <w:r w:rsidRPr="004D7C39">
        <w:t>при</w:t>
      </w:r>
      <w:r w:rsidR="00B358A9">
        <w:t xml:space="preserve"> </w:t>
      </w:r>
      <w:r w:rsidRPr="004D7C39">
        <w:t>обсуждении</w:t>
      </w:r>
      <w:r w:rsidR="00B358A9">
        <w:t xml:space="preserve"> </w:t>
      </w:r>
      <w:r w:rsidRPr="004D7C39">
        <w:t>проблем</w:t>
      </w:r>
      <w:r w:rsidR="00B358A9">
        <w:t xml:space="preserve"> </w:t>
      </w:r>
      <w:r w:rsidRPr="004D7C39">
        <w:t>школы.</w:t>
      </w:r>
      <w:r w:rsidR="00B358A9">
        <w:t xml:space="preserve"> </w:t>
      </w:r>
      <w:r w:rsidRPr="004D7C39">
        <w:t>Открыто</w:t>
      </w:r>
      <w:r w:rsidR="00B358A9">
        <w:t xml:space="preserve"> </w:t>
      </w:r>
      <w:r w:rsidRPr="004D7C39">
        <w:t>это</w:t>
      </w:r>
      <w:r w:rsidR="00B358A9">
        <w:t xml:space="preserve"> </w:t>
      </w:r>
      <w:r w:rsidRPr="004D7C39">
        <w:t>явление</w:t>
      </w:r>
      <w:r w:rsidR="00B358A9">
        <w:t xml:space="preserve"> </w:t>
      </w:r>
      <w:r w:rsidRPr="004D7C39">
        <w:t>было</w:t>
      </w:r>
      <w:r w:rsidR="00B358A9">
        <w:t xml:space="preserve"> </w:t>
      </w:r>
      <w:r w:rsidRPr="004D7C39">
        <w:t>так:</w:t>
      </w:r>
      <w:r w:rsidR="00B358A9">
        <w:t xml:space="preserve"> </w:t>
      </w:r>
      <w:r w:rsidR="00D0325E">
        <w:t>двадцати</w:t>
      </w:r>
      <w:r w:rsidR="00B358A9">
        <w:t xml:space="preserve"> </w:t>
      </w:r>
      <w:r w:rsidRPr="004D7C39">
        <w:t>человекам</w:t>
      </w:r>
      <w:r w:rsidR="00B358A9">
        <w:t xml:space="preserve"> </w:t>
      </w:r>
      <w:r w:rsidRPr="004D7C39">
        <w:t>показывали</w:t>
      </w:r>
      <w:r w:rsidR="00B358A9">
        <w:t xml:space="preserve"> </w:t>
      </w:r>
      <w:r w:rsidRPr="004D7C39">
        <w:t>фильм,</w:t>
      </w:r>
      <w:r w:rsidR="00B358A9">
        <w:t xml:space="preserve"> </w:t>
      </w:r>
      <w:r w:rsidRPr="004D7C39">
        <w:t>в</w:t>
      </w:r>
      <w:r w:rsidR="00B358A9">
        <w:t xml:space="preserve"> </w:t>
      </w:r>
      <w:r w:rsidRPr="004D7C39">
        <w:t>котором</w:t>
      </w:r>
      <w:r w:rsidR="00B358A9">
        <w:t xml:space="preserve"> </w:t>
      </w:r>
      <w:r w:rsidRPr="004D7C39">
        <w:t>человек,</w:t>
      </w:r>
      <w:r w:rsidR="00B358A9">
        <w:t xml:space="preserve"> </w:t>
      </w:r>
      <w:r w:rsidRPr="004D7C39">
        <w:t>нарушивший</w:t>
      </w:r>
      <w:r w:rsidR="00B358A9">
        <w:t xml:space="preserve"> </w:t>
      </w:r>
      <w:r w:rsidRPr="004D7C39">
        <w:t>правило</w:t>
      </w:r>
      <w:r w:rsidR="00B358A9">
        <w:t xml:space="preserve"> </w:t>
      </w:r>
      <w:r w:rsidRPr="004D7C39">
        <w:t>техники</w:t>
      </w:r>
      <w:r w:rsidR="00B358A9">
        <w:t xml:space="preserve"> </w:t>
      </w:r>
      <w:r w:rsidRPr="004D7C39">
        <w:t>безопасности,</w:t>
      </w:r>
      <w:r w:rsidR="00B358A9">
        <w:t xml:space="preserve"> </w:t>
      </w:r>
      <w:r w:rsidRPr="004D7C39">
        <w:t>попадал</w:t>
      </w:r>
      <w:r w:rsidR="00B358A9">
        <w:t xml:space="preserve"> </w:t>
      </w:r>
      <w:r w:rsidRPr="004D7C39">
        <w:t>под</w:t>
      </w:r>
      <w:r w:rsidR="00B358A9">
        <w:t xml:space="preserve"> </w:t>
      </w:r>
      <w:r w:rsidRPr="004D7C39">
        <w:t>цирку</w:t>
      </w:r>
      <w:r w:rsidRPr="00266B73">
        <w:t>ляр</w:t>
      </w:r>
      <w:r w:rsidRPr="004D7C39">
        <w:t>ную</w:t>
      </w:r>
      <w:r w:rsidR="00B358A9">
        <w:t xml:space="preserve"> </w:t>
      </w:r>
      <w:r w:rsidRPr="004D7C39">
        <w:t>пилу…</w:t>
      </w:r>
      <w:r w:rsidR="00B358A9">
        <w:t xml:space="preserve"> </w:t>
      </w:r>
      <w:r w:rsidRPr="004D7C39">
        <w:t>На</w:t>
      </w:r>
      <w:r w:rsidR="00B358A9">
        <w:t xml:space="preserve"> </w:t>
      </w:r>
      <w:r w:rsidRPr="004D7C39">
        <w:t>экране</w:t>
      </w:r>
      <w:r w:rsidR="00B358A9">
        <w:t xml:space="preserve"> </w:t>
      </w:r>
      <w:r w:rsidRPr="004D7C39">
        <w:t>вопли,</w:t>
      </w:r>
      <w:r w:rsidR="00B358A9">
        <w:t xml:space="preserve"> </w:t>
      </w:r>
      <w:r w:rsidRPr="004D7C39">
        <w:lastRenderedPageBreak/>
        <w:t>брызги</w:t>
      </w:r>
      <w:r w:rsidR="00B358A9">
        <w:t xml:space="preserve"> </w:t>
      </w:r>
      <w:r w:rsidRPr="004D7C39">
        <w:t>крови,</w:t>
      </w:r>
      <w:r w:rsidR="00B358A9">
        <w:t xml:space="preserve"> </w:t>
      </w:r>
      <w:r w:rsidRPr="004D7C39">
        <w:t>отрезанные</w:t>
      </w:r>
      <w:r w:rsidR="00B358A9">
        <w:t xml:space="preserve"> </w:t>
      </w:r>
      <w:r w:rsidRPr="004D7C39">
        <w:t>руки,</w:t>
      </w:r>
      <w:r w:rsidR="00B358A9">
        <w:t xml:space="preserve"> </w:t>
      </w:r>
      <w:r w:rsidRPr="004D7C39">
        <w:t>а</w:t>
      </w:r>
      <w:r w:rsidR="00B358A9">
        <w:t xml:space="preserve"> </w:t>
      </w:r>
      <w:r w:rsidRPr="004D7C39">
        <w:t>у</w:t>
      </w:r>
      <w:r w:rsidR="00B358A9">
        <w:t xml:space="preserve"> </w:t>
      </w:r>
      <w:r w:rsidRPr="004D7C39">
        <w:t>зрителей</w:t>
      </w:r>
      <w:r w:rsidR="00B358A9">
        <w:t xml:space="preserve"> </w:t>
      </w:r>
      <w:r w:rsidRPr="004D7C39">
        <w:t>в</w:t>
      </w:r>
      <w:r w:rsidR="00B358A9">
        <w:t xml:space="preserve"> </w:t>
      </w:r>
      <w:r w:rsidRPr="004D7C39">
        <w:t>зале</w:t>
      </w:r>
      <w:r w:rsidR="00B358A9">
        <w:t xml:space="preserve"> </w:t>
      </w:r>
      <w:r w:rsidRPr="004D7C39">
        <w:t>останавливается</w:t>
      </w:r>
      <w:r w:rsidR="00B358A9">
        <w:t xml:space="preserve"> </w:t>
      </w:r>
      <w:r w:rsidRPr="004D7C39">
        <w:t>дыхание,</w:t>
      </w:r>
      <w:r w:rsidR="00B358A9">
        <w:t xml:space="preserve"> </w:t>
      </w:r>
      <w:r w:rsidRPr="004D7C39">
        <w:t>пульс</w:t>
      </w:r>
      <w:r w:rsidR="00B358A9">
        <w:t xml:space="preserve"> </w:t>
      </w:r>
      <w:r w:rsidRPr="004D7C39">
        <w:t>за</w:t>
      </w:r>
      <w:r w:rsidR="00B358A9">
        <w:t xml:space="preserve"> </w:t>
      </w:r>
      <w:r w:rsidRPr="004D7C39">
        <w:t>150,</w:t>
      </w:r>
      <w:r w:rsidR="00B358A9">
        <w:t xml:space="preserve"> </w:t>
      </w:r>
      <w:r w:rsidRPr="004D7C39">
        <w:t>даже</w:t>
      </w:r>
      <w:r w:rsidR="00B358A9">
        <w:t xml:space="preserve"> </w:t>
      </w:r>
      <w:r w:rsidRPr="004D7C39">
        <w:t>«медвежья</w:t>
      </w:r>
      <w:r w:rsidR="00B358A9">
        <w:t xml:space="preserve"> </w:t>
      </w:r>
      <w:r w:rsidRPr="004D7C39">
        <w:t>болезнь».</w:t>
      </w:r>
      <w:r w:rsidR="00B358A9">
        <w:t xml:space="preserve"> </w:t>
      </w:r>
      <w:r w:rsidRPr="004D7C39">
        <w:t>А</w:t>
      </w:r>
      <w:r w:rsidR="00B358A9">
        <w:t xml:space="preserve"> </w:t>
      </w:r>
      <w:r w:rsidRPr="00D0325E">
        <w:rPr>
          <w:rStyle w:val="--0"/>
        </w:rPr>
        <w:t>другой</w:t>
      </w:r>
      <w:r w:rsidR="00B358A9" w:rsidRPr="00D0325E">
        <w:rPr>
          <w:rStyle w:val="--0"/>
        </w:rPr>
        <w:t xml:space="preserve"> </w:t>
      </w:r>
      <w:r w:rsidRPr="00D0325E">
        <w:rPr>
          <w:rStyle w:val="--0"/>
        </w:rPr>
        <w:t>группе</w:t>
      </w:r>
      <w:r w:rsidR="00B358A9">
        <w:rPr>
          <w:rStyle w:val="--0"/>
          <w:rFonts w:ascii="Times New Roman" w:hAnsi="Times New Roman"/>
          <w:szCs w:val="28"/>
        </w:rPr>
        <w:t xml:space="preserve"> </w:t>
      </w:r>
      <w:r w:rsidRPr="00D0325E">
        <w:rPr>
          <w:rStyle w:val="--"/>
        </w:rPr>
        <w:t>зрителей</w:t>
      </w:r>
      <w:r w:rsidR="00B358A9">
        <w:t xml:space="preserve"> </w:t>
      </w:r>
      <w:r w:rsidRPr="004D7C39">
        <w:t>объясняют,</w:t>
      </w:r>
      <w:r w:rsidR="00B358A9">
        <w:t xml:space="preserve"> </w:t>
      </w:r>
      <w:r w:rsidRPr="004D7C39">
        <w:t>что</w:t>
      </w:r>
      <w:r w:rsidR="00B358A9">
        <w:t xml:space="preserve"> </w:t>
      </w:r>
      <w:r w:rsidRPr="004D7C39">
        <w:t>в</w:t>
      </w:r>
      <w:r w:rsidR="00B358A9">
        <w:t xml:space="preserve"> </w:t>
      </w:r>
      <w:r w:rsidRPr="004D7C39">
        <w:t>фильме</w:t>
      </w:r>
      <w:r w:rsidR="00B358A9">
        <w:t xml:space="preserve"> </w:t>
      </w:r>
      <w:r w:rsidRPr="004D7C39">
        <w:t>играют</w:t>
      </w:r>
      <w:r w:rsidR="00B358A9">
        <w:t xml:space="preserve"> </w:t>
      </w:r>
      <w:r w:rsidRPr="004D7C39">
        <w:t>и</w:t>
      </w:r>
      <w:r w:rsidR="00B358A9">
        <w:t xml:space="preserve"> </w:t>
      </w:r>
      <w:r w:rsidRPr="004D7C39">
        <w:t>кричат</w:t>
      </w:r>
      <w:r w:rsidR="00B358A9">
        <w:t xml:space="preserve"> </w:t>
      </w:r>
      <w:r w:rsidRPr="004D7C39">
        <w:t>акт</w:t>
      </w:r>
      <w:r>
        <w:t>ё</w:t>
      </w:r>
      <w:r w:rsidRPr="004D7C39">
        <w:t>ры,</w:t>
      </w:r>
      <w:r w:rsidR="00B358A9">
        <w:t xml:space="preserve"> </w:t>
      </w:r>
      <w:r w:rsidRPr="004D7C39">
        <w:t>вместо</w:t>
      </w:r>
      <w:r w:rsidR="00B358A9">
        <w:t xml:space="preserve"> </w:t>
      </w:r>
      <w:r w:rsidRPr="004D7C39">
        <w:t>крови</w:t>
      </w:r>
      <w:r w:rsidR="00B358A9">
        <w:t xml:space="preserve"> </w:t>
      </w:r>
      <w:r w:rsidRPr="004D7C39">
        <w:t>–</w:t>
      </w:r>
      <w:r w:rsidR="00B358A9">
        <w:t xml:space="preserve"> </w:t>
      </w:r>
      <w:r w:rsidRPr="004D7C39">
        <w:t>красная</w:t>
      </w:r>
      <w:r w:rsidR="00B358A9">
        <w:t xml:space="preserve"> </w:t>
      </w:r>
      <w:r w:rsidRPr="004D7C39">
        <w:t>краска,</w:t>
      </w:r>
      <w:r w:rsidR="00B358A9">
        <w:t xml:space="preserve"> </w:t>
      </w:r>
      <w:r w:rsidRPr="004D7C39">
        <w:t>руки</w:t>
      </w:r>
      <w:r w:rsidR="00B358A9">
        <w:t xml:space="preserve"> </w:t>
      </w:r>
      <w:r w:rsidRPr="004D7C39">
        <w:t>отрезаются</w:t>
      </w:r>
      <w:r w:rsidR="00B358A9">
        <w:t xml:space="preserve"> </w:t>
      </w:r>
      <w:r w:rsidRPr="004D7C39">
        <w:t>у</w:t>
      </w:r>
      <w:r w:rsidR="00B358A9">
        <w:t xml:space="preserve"> </w:t>
      </w:r>
      <w:r w:rsidRPr="004D7C39">
        <w:t>манекена:</w:t>
      </w:r>
      <w:r w:rsidR="00B358A9">
        <w:t xml:space="preserve"> </w:t>
      </w:r>
      <w:r w:rsidRPr="004D7C39">
        <w:t>и</w:t>
      </w:r>
      <w:r w:rsidR="00B358A9">
        <w:t xml:space="preserve"> </w:t>
      </w:r>
      <w:r w:rsidRPr="004D7C39">
        <w:t>ничего</w:t>
      </w:r>
      <w:r w:rsidR="00B358A9">
        <w:t xml:space="preserve"> </w:t>
      </w:r>
      <w:r>
        <w:t>–</w:t>
      </w:r>
      <w:r w:rsidR="00B358A9">
        <w:t xml:space="preserve"> </w:t>
      </w:r>
      <w:r w:rsidRPr="004D7C39">
        <w:t>зрители</w:t>
      </w:r>
      <w:r w:rsidR="00B358A9">
        <w:t xml:space="preserve"> </w:t>
      </w:r>
      <w:r w:rsidRPr="004D7C39">
        <w:t>спокойны,</w:t>
      </w:r>
      <w:r w:rsidR="00B358A9">
        <w:t xml:space="preserve"> </w:t>
      </w:r>
      <w:r w:rsidRPr="004D7C39">
        <w:t>никто</w:t>
      </w:r>
      <w:r w:rsidR="00B358A9">
        <w:t xml:space="preserve"> </w:t>
      </w:r>
      <w:r w:rsidRPr="004D7C39">
        <w:t>не</w:t>
      </w:r>
      <w:r w:rsidR="00B358A9">
        <w:t xml:space="preserve"> </w:t>
      </w:r>
      <w:r w:rsidRPr="004D7C39">
        <w:t>обмочился</w:t>
      </w:r>
      <w:r w:rsidR="00B358A9">
        <w:t xml:space="preserve"> </w:t>
      </w:r>
      <w:r w:rsidRPr="004D7C39">
        <w:t>и</w:t>
      </w:r>
      <w:r w:rsidR="00B358A9">
        <w:t xml:space="preserve"> </w:t>
      </w:r>
      <w:r w:rsidRPr="004D7C39">
        <w:t>дыхание</w:t>
      </w:r>
      <w:r w:rsidR="00B358A9">
        <w:t xml:space="preserve"> </w:t>
      </w:r>
      <w:r w:rsidRPr="004D7C39">
        <w:t>у</w:t>
      </w:r>
      <w:r w:rsidR="00B358A9">
        <w:t xml:space="preserve"> </w:t>
      </w:r>
      <w:r w:rsidRPr="004D7C39">
        <w:t>всех</w:t>
      </w:r>
      <w:r w:rsidR="00B358A9">
        <w:t xml:space="preserve"> </w:t>
      </w:r>
      <w:r w:rsidRPr="004D7C39">
        <w:t>ровное.</w:t>
      </w:r>
      <w:r w:rsidR="00B358A9">
        <w:t xml:space="preserve"> </w:t>
      </w:r>
      <w:r w:rsidRPr="004D7C39">
        <w:rPr>
          <w:b/>
          <w:bCs/>
          <w:i/>
          <w:iCs/>
        </w:rPr>
        <w:t>Знание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того,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что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происходит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на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самом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деле</w:t>
      </w:r>
      <w:r w:rsidR="00B358A9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–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это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и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есть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короткое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замыкание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угрозы.</w:t>
      </w:r>
      <w:r w:rsidR="00B358A9">
        <w:t xml:space="preserve"> </w:t>
      </w:r>
      <w:r w:rsidRPr="004D7C39">
        <w:t>При</w:t>
      </w:r>
      <w:r w:rsidR="00B358A9">
        <w:t xml:space="preserve"> </w:t>
      </w:r>
      <w:r w:rsidRPr="004D7C39">
        <w:t>таком</w:t>
      </w:r>
      <w:r w:rsidR="00B358A9">
        <w:t xml:space="preserve"> </w:t>
      </w:r>
      <w:r w:rsidRPr="004D7C39">
        <w:t>подходе</w:t>
      </w:r>
      <w:r w:rsidR="00B358A9">
        <w:t xml:space="preserve"> </w:t>
      </w:r>
      <w:r w:rsidRPr="004D7C39">
        <w:t>о</w:t>
      </w:r>
      <w:r w:rsidR="00B358A9">
        <w:t xml:space="preserve"> </w:t>
      </w:r>
      <w:r w:rsidRPr="004D7C39">
        <w:t>школе</w:t>
      </w:r>
      <w:r w:rsidR="00B358A9">
        <w:t xml:space="preserve"> </w:t>
      </w:r>
      <w:r w:rsidRPr="004D7C39">
        <w:t>можно</w:t>
      </w:r>
      <w:r w:rsidR="00B358A9">
        <w:t xml:space="preserve"> </w:t>
      </w:r>
      <w:r w:rsidRPr="004D7C39">
        <w:t>думать</w:t>
      </w:r>
      <w:r w:rsidR="00B358A9">
        <w:t xml:space="preserve"> </w:t>
      </w:r>
      <w:r w:rsidRPr="004D7C39">
        <w:t>спокойно.</w:t>
      </w:r>
      <w:r w:rsidR="00B358A9">
        <w:t xml:space="preserve"> </w:t>
      </w:r>
      <w:r w:rsidRPr="004D7C39">
        <w:t>Вот</w:t>
      </w:r>
      <w:r w:rsidR="00B358A9">
        <w:t xml:space="preserve"> </w:t>
      </w:r>
      <w:r w:rsidRPr="004D7C39">
        <w:t>именно</w:t>
      </w:r>
      <w:r w:rsidR="00B358A9">
        <w:t xml:space="preserve"> </w:t>
      </w:r>
      <w:r w:rsidRPr="004D7C39">
        <w:t>с</w:t>
      </w:r>
      <w:r w:rsidR="00B358A9">
        <w:t xml:space="preserve"> </w:t>
      </w:r>
      <w:r w:rsidRPr="004D7C39">
        <w:t>таких</w:t>
      </w:r>
      <w:r w:rsidR="00B358A9">
        <w:t xml:space="preserve"> </w:t>
      </w:r>
      <w:r w:rsidRPr="004D7C39">
        <w:t>позиций</w:t>
      </w:r>
      <w:r w:rsidR="00B358A9">
        <w:t xml:space="preserve"> </w:t>
      </w:r>
      <w:r w:rsidRPr="004D7C39">
        <w:t>и</w:t>
      </w:r>
      <w:r w:rsidR="00B358A9">
        <w:t xml:space="preserve"> </w:t>
      </w:r>
      <w:r w:rsidRPr="004D7C39">
        <w:t>посмотрите</w:t>
      </w:r>
      <w:r w:rsidR="00B358A9">
        <w:t xml:space="preserve"> </w:t>
      </w:r>
      <w:r w:rsidRPr="004D7C39">
        <w:t>на</w:t>
      </w:r>
      <w:r w:rsidR="00B358A9">
        <w:t xml:space="preserve"> </w:t>
      </w:r>
      <w:r w:rsidRPr="004D7C39">
        <w:t>происходящее,</w:t>
      </w:r>
      <w:r w:rsidR="00B358A9">
        <w:t xml:space="preserve"> </w:t>
      </w:r>
      <w:r w:rsidRPr="00D0325E">
        <w:rPr>
          <w:rStyle w:val="--0"/>
        </w:rPr>
        <w:t>убрав</w:t>
      </w:r>
      <w:r w:rsidR="00B358A9">
        <w:rPr>
          <w:rStyle w:val="--0"/>
          <w:rFonts w:ascii="Times New Roman" w:hAnsi="Times New Roman"/>
          <w:szCs w:val="28"/>
        </w:rPr>
        <w:t xml:space="preserve"> </w:t>
      </w:r>
      <w:r w:rsidRPr="00D0325E">
        <w:rPr>
          <w:rStyle w:val="--"/>
        </w:rPr>
        <w:t>преобладающие</w:t>
      </w:r>
      <w:r w:rsidR="00B358A9">
        <w:rPr>
          <w:rStyle w:val="--"/>
          <w:rFonts w:ascii="Times New Roman" w:hAnsi="Times New Roman"/>
          <w:szCs w:val="28"/>
        </w:rPr>
        <w:t xml:space="preserve"> </w:t>
      </w:r>
      <w:r w:rsidRPr="00D0325E">
        <w:rPr>
          <w:rStyle w:val="--0"/>
        </w:rPr>
        <w:t>эмоции</w:t>
      </w:r>
      <w:r w:rsidR="00B358A9">
        <w:t xml:space="preserve"> </w:t>
      </w:r>
      <w:r w:rsidRPr="004D7C39">
        <w:t>и</w:t>
      </w:r>
      <w:r w:rsidR="00B358A9">
        <w:t xml:space="preserve"> </w:t>
      </w:r>
      <w:r w:rsidRPr="004D7C39">
        <w:t>свои</w:t>
      </w:r>
      <w:r w:rsidR="00B358A9">
        <w:t xml:space="preserve"> </w:t>
      </w:r>
      <w:r w:rsidRPr="004D7C39">
        <w:t>и</w:t>
      </w:r>
      <w:r w:rsidR="00B358A9">
        <w:t xml:space="preserve"> </w:t>
      </w:r>
      <w:r w:rsidRPr="004D7C39">
        <w:t>те,</w:t>
      </w:r>
      <w:r w:rsidR="00B358A9">
        <w:t xml:space="preserve"> </w:t>
      </w:r>
      <w:r w:rsidRPr="004D7C39">
        <w:t>которые</w:t>
      </w:r>
      <w:r w:rsidR="00B358A9">
        <w:t xml:space="preserve"> </w:t>
      </w:r>
      <w:r w:rsidRPr="004D7C39">
        <w:t>сып</w:t>
      </w:r>
      <w:r w:rsidR="00D0325E">
        <w:t>лют</w:t>
      </w:r>
      <w:r w:rsidRPr="004D7C39">
        <w:t>ся</w:t>
      </w:r>
      <w:r w:rsidR="00B358A9">
        <w:t xml:space="preserve"> </w:t>
      </w:r>
      <w:r w:rsidRPr="004D7C39">
        <w:t>на</w:t>
      </w:r>
      <w:r w:rsidR="00B358A9">
        <w:t xml:space="preserve"> </w:t>
      </w:r>
      <w:r w:rsidRPr="004D7C39">
        <w:t>нас</w:t>
      </w:r>
      <w:r w:rsidR="00B358A9">
        <w:t xml:space="preserve"> </w:t>
      </w:r>
      <w:r w:rsidRPr="004D7C39">
        <w:t>из</w:t>
      </w:r>
      <w:r w:rsidR="00B358A9">
        <w:t xml:space="preserve"> </w:t>
      </w:r>
      <w:r w:rsidRPr="004D7C39">
        <w:t>интернета,</w:t>
      </w:r>
      <w:r w:rsidR="00B358A9">
        <w:t xml:space="preserve"> </w:t>
      </w:r>
      <w:r w:rsidRPr="004D7C39">
        <w:t>в</w:t>
      </w:r>
      <w:r w:rsidR="00B358A9">
        <w:t xml:space="preserve"> </w:t>
      </w:r>
      <w:r w:rsidRPr="004D7C39">
        <w:t>котором</w:t>
      </w:r>
      <w:r w:rsidR="00B358A9">
        <w:t xml:space="preserve"> </w:t>
      </w:r>
      <w:r w:rsidRPr="004D7C39">
        <w:t>мы,</w:t>
      </w:r>
      <w:r w:rsidR="00B358A9">
        <w:t xml:space="preserve"> </w:t>
      </w:r>
      <w:r w:rsidRPr="004D7C39">
        <w:t>уже</w:t>
      </w:r>
      <w:r w:rsidR="00B358A9">
        <w:t xml:space="preserve"> </w:t>
      </w:r>
      <w:r w:rsidRPr="004D7C39">
        <w:t>по</w:t>
      </w:r>
      <w:r w:rsidR="00B358A9">
        <w:t xml:space="preserve"> </w:t>
      </w:r>
      <w:r w:rsidRPr="004D7C39">
        <w:t>нашей</w:t>
      </w:r>
      <w:r w:rsidR="00B358A9">
        <w:t xml:space="preserve"> </w:t>
      </w:r>
      <w:r w:rsidRPr="004D7C39">
        <w:t>выработанной</w:t>
      </w:r>
      <w:r w:rsidR="00B358A9">
        <w:t xml:space="preserve"> </w:t>
      </w:r>
      <w:r w:rsidRPr="004D7C39">
        <w:t>житейской</w:t>
      </w:r>
      <w:r w:rsidR="00B358A9">
        <w:t xml:space="preserve"> </w:t>
      </w:r>
      <w:r w:rsidRPr="004D7C39">
        <w:t>привычке</w:t>
      </w:r>
      <w:r w:rsidR="00B358A9">
        <w:t xml:space="preserve"> </w:t>
      </w:r>
      <w:r w:rsidRPr="004D7C39">
        <w:t>ищем</w:t>
      </w:r>
      <w:r w:rsidR="00B358A9">
        <w:t xml:space="preserve"> </w:t>
      </w:r>
      <w:r w:rsidRPr="004D7C39">
        <w:t>все</w:t>
      </w:r>
      <w:r w:rsidR="00B358A9">
        <w:t xml:space="preserve"> </w:t>
      </w:r>
      <w:r w:rsidRPr="004D7C39">
        <w:t>ответы</w:t>
      </w:r>
      <w:r w:rsidR="00B358A9">
        <w:t xml:space="preserve"> </w:t>
      </w:r>
      <w:r w:rsidRPr="004D7C39">
        <w:t>на</w:t>
      </w:r>
      <w:r w:rsidR="00B358A9">
        <w:t xml:space="preserve"> </w:t>
      </w:r>
      <w:r w:rsidRPr="004D7C39">
        <w:t>все</w:t>
      </w:r>
      <w:r w:rsidR="00B358A9">
        <w:t xml:space="preserve"> </w:t>
      </w:r>
      <w:r w:rsidRPr="004D7C39">
        <w:t>наши</w:t>
      </w:r>
      <w:r w:rsidR="00B358A9">
        <w:t xml:space="preserve"> </w:t>
      </w:r>
      <w:r w:rsidRPr="004D7C39">
        <w:t>вопросы,</w:t>
      </w:r>
      <w:r w:rsidR="00B358A9">
        <w:t xml:space="preserve"> </w:t>
      </w:r>
      <w:r w:rsidRPr="004D7C39">
        <w:t>в</w:t>
      </w:r>
      <w:r w:rsidR="00B358A9">
        <w:t xml:space="preserve"> </w:t>
      </w:r>
      <w:r w:rsidRPr="004D7C39">
        <w:t>том</w:t>
      </w:r>
      <w:r w:rsidR="00B358A9">
        <w:t xml:space="preserve"> </w:t>
      </w:r>
      <w:r w:rsidRPr="004D7C39">
        <w:t>числе</w:t>
      </w:r>
      <w:r w:rsidR="00B358A9">
        <w:t xml:space="preserve"> </w:t>
      </w:r>
      <w:r w:rsidRPr="004D7C39">
        <w:t>и</w:t>
      </w:r>
      <w:r w:rsidR="00B358A9">
        <w:t xml:space="preserve"> </w:t>
      </w:r>
      <w:r w:rsidRPr="004D7C39">
        <w:t>на</w:t>
      </w:r>
      <w:r w:rsidR="00B358A9">
        <w:t xml:space="preserve"> </w:t>
      </w:r>
      <w:r w:rsidRPr="004D7C39">
        <w:t>этот.</w:t>
      </w:r>
    </w:p>
    <w:p w14:paraId="3118B122" w14:textId="20279A76" w:rsidR="00A047C7" w:rsidRDefault="00A047C7" w:rsidP="00D0325E">
      <w:pPr>
        <w:rPr>
          <w:iCs/>
        </w:rPr>
      </w:pPr>
      <w:r w:rsidRPr="004D7C39">
        <w:t>Чтобы</w:t>
      </w:r>
      <w:r w:rsidR="00B358A9">
        <w:t xml:space="preserve"> </w:t>
      </w:r>
      <w:r w:rsidRPr="004D7C39">
        <w:t>не</w:t>
      </w:r>
      <w:r w:rsidR="00B358A9">
        <w:t xml:space="preserve"> </w:t>
      </w:r>
      <w:r w:rsidRPr="004D7C39">
        <w:t>говорили,</w:t>
      </w:r>
      <w:r w:rsidR="00B358A9">
        <w:t xml:space="preserve"> </w:t>
      </w:r>
      <w:r w:rsidRPr="004D7C39">
        <w:t>школа</w:t>
      </w:r>
      <w:r w:rsidR="00B358A9">
        <w:t xml:space="preserve"> </w:t>
      </w:r>
      <w:r w:rsidRPr="004D7C39">
        <w:t>–</w:t>
      </w:r>
      <w:r w:rsidR="00B358A9">
        <w:t xml:space="preserve"> </w:t>
      </w:r>
      <w:r w:rsidRPr="004D7C39">
        <w:t>прекрасное</w:t>
      </w:r>
      <w:r w:rsidR="00B358A9">
        <w:t xml:space="preserve"> </w:t>
      </w:r>
      <w:r w:rsidRPr="004D7C39">
        <w:t>явление,</w:t>
      </w:r>
      <w:r w:rsidR="00B358A9">
        <w:t xml:space="preserve"> </w:t>
      </w:r>
      <w:r w:rsidRPr="004D7C39">
        <w:t>и</w:t>
      </w:r>
      <w:r w:rsidR="00B358A9">
        <w:t xml:space="preserve"> </w:t>
      </w:r>
      <w:r w:rsidRPr="004D7C39">
        <w:t>е</w:t>
      </w:r>
      <w:r>
        <w:t>ё</w:t>
      </w:r>
      <w:r w:rsidR="00B358A9">
        <w:t xml:space="preserve"> </w:t>
      </w:r>
      <w:r w:rsidRPr="004D7C39">
        <w:t>надо</w:t>
      </w:r>
      <w:r w:rsidR="00B358A9">
        <w:t xml:space="preserve"> </w:t>
      </w:r>
      <w:r w:rsidRPr="004D7C39">
        <w:t>воспринимать</w:t>
      </w:r>
      <w:r w:rsidR="00B358A9">
        <w:t xml:space="preserve"> </w:t>
      </w:r>
      <w:r w:rsidRPr="004D7C39">
        <w:t>именно</w:t>
      </w:r>
      <w:r w:rsidR="00B358A9">
        <w:t xml:space="preserve"> </w:t>
      </w:r>
      <w:r w:rsidRPr="004D7C39">
        <w:t>так.</w:t>
      </w:r>
      <w:r w:rsidR="00B358A9">
        <w:t xml:space="preserve"> </w:t>
      </w:r>
      <w:r w:rsidRPr="004D7C39">
        <w:t>Хотя,</w:t>
      </w:r>
      <w:r w:rsidR="00B358A9">
        <w:t xml:space="preserve"> </w:t>
      </w:r>
      <w:r w:rsidRPr="004D7C39">
        <w:t>конечно,</w:t>
      </w:r>
      <w:r w:rsidR="00B358A9">
        <w:t xml:space="preserve"> </w:t>
      </w:r>
      <w:r w:rsidRPr="004D7C39">
        <w:t>у</w:t>
      </w:r>
      <w:r w:rsidR="00B358A9">
        <w:t xml:space="preserve"> </w:t>
      </w:r>
      <w:r w:rsidRPr="004D7C39">
        <w:t>родителей,</w:t>
      </w:r>
      <w:r w:rsidR="00B358A9">
        <w:t xml:space="preserve"> </w:t>
      </w:r>
      <w:r w:rsidRPr="004D7C39">
        <w:t>чьи</w:t>
      </w:r>
      <w:r w:rsidR="00B358A9">
        <w:t xml:space="preserve"> </w:t>
      </w:r>
      <w:r w:rsidRPr="004D7C39">
        <w:t>дети</w:t>
      </w:r>
      <w:r w:rsidR="00B358A9">
        <w:t xml:space="preserve"> </w:t>
      </w:r>
      <w:r w:rsidRPr="004D7C39">
        <w:t>или</w:t>
      </w:r>
      <w:r w:rsidR="00B358A9">
        <w:t xml:space="preserve"> </w:t>
      </w:r>
      <w:r w:rsidRPr="004D7C39">
        <w:t>идут</w:t>
      </w:r>
      <w:r w:rsidR="00B358A9">
        <w:t xml:space="preserve"> </w:t>
      </w:r>
      <w:r w:rsidRPr="004D7C39">
        <w:t>в</w:t>
      </w:r>
      <w:r w:rsidR="00B358A9">
        <w:t xml:space="preserve"> </w:t>
      </w:r>
      <w:r w:rsidRPr="004D7C39">
        <w:t>первый</w:t>
      </w:r>
      <w:r w:rsidR="00B358A9">
        <w:t xml:space="preserve"> </w:t>
      </w:r>
      <w:r w:rsidRPr="004D7C39">
        <w:t>класс,</w:t>
      </w:r>
      <w:r w:rsidR="00B358A9">
        <w:t xml:space="preserve"> </w:t>
      </w:r>
      <w:r w:rsidRPr="004D7C39">
        <w:t>или</w:t>
      </w:r>
      <w:r w:rsidR="00B358A9">
        <w:t xml:space="preserve"> </w:t>
      </w:r>
      <w:r w:rsidRPr="004D7C39">
        <w:t>собираются</w:t>
      </w:r>
      <w:r w:rsidR="00B358A9">
        <w:t xml:space="preserve"> </w:t>
      </w:r>
      <w:r w:rsidRPr="004D7C39">
        <w:t>сдавать</w:t>
      </w:r>
      <w:r w:rsidR="00B358A9">
        <w:t xml:space="preserve"> </w:t>
      </w:r>
      <w:r w:rsidRPr="004D7C39">
        <w:t>ЕГЭ</w:t>
      </w:r>
      <w:r w:rsidR="00B358A9">
        <w:t xml:space="preserve"> </w:t>
      </w:r>
      <w:r w:rsidRPr="004D7C39">
        <w:t>–</w:t>
      </w:r>
      <w:r w:rsidR="00B358A9">
        <w:t xml:space="preserve"> </w:t>
      </w:r>
      <w:r w:rsidRPr="004D7C39">
        <w:t>наступает</w:t>
      </w:r>
      <w:r w:rsidR="00B358A9">
        <w:t xml:space="preserve"> </w:t>
      </w:r>
      <w:r w:rsidRPr="004D7C39">
        <w:t>бе</w:t>
      </w:r>
      <w:r>
        <w:t>з(</w:t>
      </w:r>
      <w:r w:rsidRPr="004D7C39">
        <w:t>с</w:t>
      </w:r>
      <w:r>
        <w:t>)</w:t>
      </w:r>
      <w:r w:rsidRPr="004D7C39">
        <w:t>покойное</w:t>
      </w:r>
      <w:r w:rsidR="00B358A9">
        <w:t xml:space="preserve"> </w:t>
      </w:r>
      <w:r w:rsidRPr="004D7C39">
        <w:t>время.</w:t>
      </w:r>
      <w:r w:rsidR="00B358A9">
        <w:t xml:space="preserve"> </w:t>
      </w:r>
      <w:r w:rsidRPr="00D0325E">
        <w:rPr>
          <w:rStyle w:val="--"/>
        </w:rPr>
        <w:t>Непрерывные</w:t>
      </w:r>
      <w:r w:rsidR="00B358A9">
        <w:rPr>
          <w:rStyle w:val="--0"/>
          <w:rFonts w:ascii="Times New Roman" w:hAnsi="Times New Roman"/>
          <w:szCs w:val="28"/>
        </w:rPr>
        <w:t xml:space="preserve"> </w:t>
      </w:r>
      <w:r w:rsidRPr="00D0325E">
        <w:rPr>
          <w:rStyle w:val="--0"/>
        </w:rPr>
        <w:t>изменения</w:t>
      </w:r>
      <w:r w:rsidR="00B358A9">
        <w:t xml:space="preserve"> </w:t>
      </w:r>
      <w:r w:rsidRPr="004D7C39">
        <w:t>в</w:t>
      </w:r>
      <w:r w:rsidR="00B358A9">
        <w:t xml:space="preserve"> </w:t>
      </w:r>
      <w:r w:rsidRPr="004D7C39">
        <w:t>требованиях</w:t>
      </w:r>
      <w:r w:rsidR="00B358A9">
        <w:t xml:space="preserve"> </w:t>
      </w:r>
      <w:r w:rsidRPr="004D7C39">
        <w:t>к</w:t>
      </w:r>
      <w:r w:rsidR="00B358A9">
        <w:t xml:space="preserve"> </w:t>
      </w:r>
      <w:r w:rsidRPr="004D7C39">
        <w:t>школе</w:t>
      </w:r>
      <w:r w:rsidR="00B358A9">
        <w:t xml:space="preserve"> </w:t>
      </w:r>
      <w:r w:rsidRPr="004D7C39">
        <w:t>и</w:t>
      </w:r>
      <w:r w:rsidR="00B358A9">
        <w:t xml:space="preserve"> </w:t>
      </w:r>
      <w:r w:rsidRPr="004D7C39">
        <w:t>к</w:t>
      </w:r>
      <w:r w:rsidR="00B358A9">
        <w:t xml:space="preserve"> </w:t>
      </w:r>
      <w:r w:rsidRPr="004D7C39">
        <w:t>ученикам</w:t>
      </w:r>
      <w:r w:rsidR="00B358A9">
        <w:t xml:space="preserve"> </w:t>
      </w:r>
      <w:r w:rsidRPr="004D7C39">
        <w:t>можно</w:t>
      </w:r>
      <w:r w:rsidR="00B358A9">
        <w:t xml:space="preserve"> </w:t>
      </w:r>
      <w:r w:rsidRPr="004D7C39">
        <w:t>рассматривать</w:t>
      </w:r>
      <w:r w:rsidR="00B358A9">
        <w:t xml:space="preserve"> </w:t>
      </w:r>
      <w:r w:rsidRPr="004D7C39">
        <w:t>как</w:t>
      </w:r>
      <w:r w:rsidR="00B358A9">
        <w:t xml:space="preserve"> </w:t>
      </w:r>
      <w:r w:rsidRPr="004D7C39">
        <w:t>специальный</w:t>
      </w:r>
      <w:r w:rsidR="00B358A9">
        <w:t xml:space="preserve"> </w:t>
      </w:r>
      <w:r w:rsidRPr="004D7C39">
        <w:t>предмет,</w:t>
      </w:r>
      <w:r w:rsidR="00B358A9">
        <w:t xml:space="preserve"> </w:t>
      </w:r>
      <w:r w:rsidRPr="004D7C39">
        <w:t>который</w:t>
      </w:r>
      <w:r w:rsidR="00B358A9">
        <w:t xml:space="preserve"> </w:t>
      </w:r>
      <w:r w:rsidRPr="004D7C39">
        <w:t>поважнее</w:t>
      </w:r>
      <w:r w:rsidR="00B358A9">
        <w:t xml:space="preserve"> </w:t>
      </w:r>
      <w:r w:rsidRPr="004D7C39">
        <w:t>математики.</w:t>
      </w:r>
      <w:r w:rsidR="00B358A9">
        <w:t xml:space="preserve"> </w:t>
      </w:r>
      <w:r w:rsidRPr="004D7C39">
        <w:t>Наверное,</w:t>
      </w:r>
      <w:r w:rsidR="00B358A9">
        <w:t xml:space="preserve"> </w:t>
      </w:r>
      <w:r w:rsidRPr="004D7C39">
        <w:t>имеется</w:t>
      </w:r>
      <w:r w:rsidR="00B358A9">
        <w:t xml:space="preserve"> </w:t>
      </w:r>
      <w:r w:rsidRPr="004D7C39">
        <w:t>в</w:t>
      </w:r>
      <w:r w:rsidR="00B358A9">
        <w:t xml:space="preserve"> </w:t>
      </w:r>
      <w:r w:rsidRPr="004D7C39">
        <w:t>виду,</w:t>
      </w:r>
      <w:r w:rsidR="00B358A9">
        <w:t xml:space="preserve"> </w:t>
      </w:r>
      <w:r w:rsidRPr="004D7C39">
        <w:t>что</w:t>
      </w:r>
      <w:r w:rsidR="00B358A9">
        <w:t xml:space="preserve"> </w:t>
      </w:r>
      <w:r w:rsidRPr="004D7C39">
        <w:t>кто</w:t>
      </w:r>
      <w:r w:rsidR="00B358A9">
        <w:t xml:space="preserve"> </w:t>
      </w:r>
      <w:r w:rsidRPr="004D7C39">
        <w:t>выдержит</w:t>
      </w:r>
      <w:r w:rsidR="00B358A9">
        <w:t xml:space="preserve"> </w:t>
      </w:r>
      <w:r w:rsidRPr="004D7C39">
        <w:t>школьные</w:t>
      </w:r>
      <w:r w:rsidR="00B358A9">
        <w:t xml:space="preserve"> </w:t>
      </w:r>
      <w:r w:rsidRPr="004D7C39">
        <w:t>изменения,</w:t>
      </w:r>
      <w:r w:rsidR="00B358A9">
        <w:t xml:space="preserve"> </w:t>
      </w:r>
      <w:r w:rsidRPr="004D7C39">
        <w:t>тот</w:t>
      </w:r>
      <w:r w:rsidR="00B358A9">
        <w:t xml:space="preserve"> </w:t>
      </w:r>
      <w:r w:rsidRPr="004D7C39">
        <w:t>выдержит</w:t>
      </w:r>
      <w:r w:rsidR="00B358A9">
        <w:t xml:space="preserve"> </w:t>
      </w:r>
      <w:r w:rsidRPr="004D7C39">
        <w:t>потом</w:t>
      </w:r>
      <w:r w:rsidR="00B358A9">
        <w:t xml:space="preserve"> </w:t>
      </w:r>
      <w:r w:rsidRPr="004D7C39">
        <w:t>любые</w:t>
      </w:r>
      <w:r w:rsidR="00B358A9">
        <w:t xml:space="preserve"> </w:t>
      </w:r>
      <w:r w:rsidRPr="004D7C39">
        <w:t>изменения</w:t>
      </w:r>
      <w:r w:rsidR="00B358A9">
        <w:t xml:space="preserve"> </w:t>
      </w:r>
      <w:r w:rsidRPr="004D7C39">
        <w:t>в</w:t>
      </w:r>
      <w:r w:rsidR="00B358A9">
        <w:t xml:space="preserve"> </w:t>
      </w:r>
      <w:r w:rsidRPr="004D7C39">
        <w:t>нашей</w:t>
      </w:r>
      <w:r w:rsidR="00B358A9">
        <w:t xml:space="preserve"> </w:t>
      </w:r>
      <w:r w:rsidRPr="004D7C39">
        <w:t>жизни.</w:t>
      </w:r>
      <w:r w:rsidR="00B358A9">
        <w:t xml:space="preserve"> </w:t>
      </w:r>
      <w:r w:rsidRPr="004D7C39">
        <w:t>Это</w:t>
      </w:r>
      <w:r w:rsidR="00B358A9">
        <w:t xml:space="preserve"> </w:t>
      </w:r>
      <w:r w:rsidRPr="004D7C39">
        <w:t>реалии</w:t>
      </w:r>
      <w:r w:rsidR="00B358A9">
        <w:t xml:space="preserve"> </w:t>
      </w:r>
      <w:r w:rsidRPr="004D7C39">
        <w:t>сегодняшнего</w:t>
      </w:r>
      <w:r w:rsidR="00B358A9">
        <w:t xml:space="preserve"> </w:t>
      </w:r>
      <w:r w:rsidRPr="004D7C39">
        <w:t>дня,</w:t>
      </w:r>
      <w:r w:rsidR="00B358A9">
        <w:t xml:space="preserve"> </w:t>
      </w:r>
      <w:r w:rsidRPr="004D7C39">
        <w:t>созданные</w:t>
      </w:r>
      <w:r w:rsidR="00B358A9">
        <w:t xml:space="preserve"> </w:t>
      </w:r>
      <w:r w:rsidRPr="004D7C39">
        <w:t>процессами,</w:t>
      </w:r>
      <w:r w:rsidR="00B358A9">
        <w:t xml:space="preserve"> </w:t>
      </w:r>
      <w:r w:rsidRPr="004D7C39">
        <w:t>которые</w:t>
      </w:r>
      <w:r w:rsidR="00B358A9">
        <w:t xml:space="preserve"> </w:t>
      </w:r>
      <w:r w:rsidRPr="004D7C39">
        <w:t>интенсивно,</w:t>
      </w:r>
      <w:r w:rsidR="00B358A9">
        <w:t xml:space="preserve"> </w:t>
      </w:r>
      <w:r w:rsidRPr="004D7C39">
        <w:t>но</w:t>
      </w:r>
      <w:r w:rsidR="00B358A9">
        <w:t xml:space="preserve"> </w:t>
      </w:r>
      <w:r w:rsidRPr="004D7C39">
        <w:t>очень</w:t>
      </w:r>
      <w:r w:rsidR="00B358A9">
        <w:t xml:space="preserve"> </w:t>
      </w:r>
      <w:r w:rsidRPr="004D7C39">
        <w:t>«аккуратно»</w:t>
      </w:r>
      <w:r w:rsidR="00B358A9">
        <w:t xml:space="preserve"> </w:t>
      </w:r>
      <w:r w:rsidRPr="004D7C39">
        <w:t>исправляют</w:t>
      </w:r>
      <w:r w:rsidR="00B358A9">
        <w:t xml:space="preserve"> </w:t>
      </w:r>
      <w:r w:rsidRPr="004D7C39">
        <w:t>то,</w:t>
      </w:r>
      <w:r w:rsidR="00B358A9">
        <w:t xml:space="preserve"> </w:t>
      </w:r>
      <w:r w:rsidRPr="004D7C39">
        <w:t>что</w:t>
      </w:r>
      <w:r w:rsidR="00B358A9">
        <w:t xml:space="preserve"> </w:t>
      </w:r>
      <w:r w:rsidRPr="004D7C39">
        <w:t>было</w:t>
      </w:r>
      <w:r w:rsidR="00B358A9">
        <w:t xml:space="preserve"> </w:t>
      </w:r>
      <w:r w:rsidRPr="004D7C39">
        <w:t>сделано</w:t>
      </w:r>
      <w:r w:rsidR="00B358A9">
        <w:t xml:space="preserve"> </w:t>
      </w:r>
      <w:r w:rsidRPr="004D7C39">
        <w:t>вне</w:t>
      </w:r>
      <w:r w:rsidR="00B358A9">
        <w:t xml:space="preserve"> </w:t>
      </w:r>
      <w:r w:rsidRPr="004D7C39">
        <w:t>рамок</w:t>
      </w:r>
      <w:r w:rsidR="00B358A9">
        <w:t xml:space="preserve"> </w:t>
      </w:r>
      <w:r w:rsidRPr="004D7C39">
        <w:t>понимания</w:t>
      </w:r>
      <w:r w:rsidR="00B358A9">
        <w:t xml:space="preserve"> </w:t>
      </w:r>
      <w:r w:rsidRPr="004D7C39">
        <w:t>людей.</w:t>
      </w:r>
      <w:r w:rsidR="00B358A9">
        <w:t xml:space="preserve"> </w:t>
      </w:r>
      <w:r w:rsidRPr="004D7C39">
        <w:t>Когда</w:t>
      </w:r>
      <w:r w:rsidR="00B358A9">
        <w:t xml:space="preserve"> </w:t>
      </w:r>
      <w:r w:rsidRPr="004D7C39">
        <w:t>родители</w:t>
      </w:r>
      <w:r w:rsidR="00B358A9">
        <w:t xml:space="preserve"> </w:t>
      </w:r>
      <w:r w:rsidRPr="004D7C39">
        <w:t>сами</w:t>
      </w:r>
      <w:r w:rsidR="00B358A9">
        <w:t xml:space="preserve"> </w:t>
      </w:r>
      <w:r w:rsidRPr="004D7C39">
        <w:t>учились</w:t>
      </w:r>
      <w:r w:rsidR="00B358A9">
        <w:t xml:space="preserve"> </w:t>
      </w:r>
      <w:r w:rsidRPr="004D7C39">
        <w:t>в</w:t>
      </w:r>
      <w:r w:rsidR="00B358A9">
        <w:t xml:space="preserve"> </w:t>
      </w:r>
      <w:r w:rsidRPr="004D7C39">
        <w:t>школе,</w:t>
      </w:r>
      <w:r w:rsidR="00B358A9">
        <w:t xml:space="preserve"> </w:t>
      </w:r>
      <w:r w:rsidRPr="004D7C39">
        <w:t>вс</w:t>
      </w:r>
      <w:r>
        <w:t>ё</w:t>
      </w:r>
      <w:r w:rsidR="00B358A9">
        <w:t xml:space="preserve"> </w:t>
      </w:r>
      <w:r w:rsidRPr="004D7C39">
        <w:t>было</w:t>
      </w:r>
      <w:r w:rsidR="00B358A9">
        <w:t xml:space="preserve"> </w:t>
      </w:r>
      <w:r w:rsidRPr="004D7C39">
        <w:t>не</w:t>
      </w:r>
      <w:r w:rsidR="00B358A9">
        <w:t xml:space="preserve"> </w:t>
      </w:r>
      <w:r w:rsidRPr="004D7C39">
        <w:t>так:</w:t>
      </w:r>
      <w:r w:rsidR="00B358A9">
        <w:t xml:space="preserve"> </w:t>
      </w:r>
      <w:r w:rsidRPr="004D7C39">
        <w:t>и</w:t>
      </w:r>
      <w:r w:rsidR="00B358A9">
        <w:t xml:space="preserve"> </w:t>
      </w:r>
      <w:r w:rsidRPr="004D7C39">
        <w:t>учили</w:t>
      </w:r>
      <w:r w:rsidR="00B358A9">
        <w:t xml:space="preserve"> </w:t>
      </w:r>
      <w:r w:rsidRPr="004D7C39">
        <w:t>не</w:t>
      </w:r>
      <w:r w:rsidR="00B358A9">
        <w:t xml:space="preserve"> </w:t>
      </w:r>
      <w:r w:rsidRPr="004D7C39">
        <w:t>тому,</w:t>
      </w:r>
      <w:r w:rsidR="00B358A9">
        <w:t xml:space="preserve"> </w:t>
      </w:r>
      <w:r w:rsidRPr="004D7C39">
        <w:t>и</w:t>
      </w:r>
      <w:r w:rsidR="00B358A9">
        <w:t xml:space="preserve"> </w:t>
      </w:r>
      <w:r w:rsidRPr="004D7C39">
        <w:t>требования</w:t>
      </w:r>
      <w:r w:rsidR="00B358A9">
        <w:t xml:space="preserve"> </w:t>
      </w:r>
      <w:r w:rsidRPr="004D7C39">
        <w:t>к</w:t>
      </w:r>
      <w:r w:rsidR="00B358A9">
        <w:t xml:space="preserve"> </w:t>
      </w:r>
      <w:r w:rsidRPr="004D7C39">
        <w:t>знаниям</w:t>
      </w:r>
      <w:r w:rsidR="00B358A9">
        <w:t xml:space="preserve"> </w:t>
      </w:r>
      <w:r w:rsidRPr="004D7C39">
        <w:t>были</w:t>
      </w:r>
      <w:r w:rsidR="00B358A9">
        <w:t xml:space="preserve"> </w:t>
      </w:r>
      <w:r w:rsidRPr="004D7C39">
        <w:t>другими,</w:t>
      </w:r>
      <w:r w:rsidR="00B358A9">
        <w:t xml:space="preserve"> </w:t>
      </w:r>
      <w:r w:rsidRPr="004D7C39">
        <w:t>и</w:t>
      </w:r>
      <w:r w:rsidR="00B358A9">
        <w:t xml:space="preserve"> </w:t>
      </w:r>
      <w:r w:rsidRPr="004D7C39">
        <w:t>в</w:t>
      </w:r>
      <w:r w:rsidR="00B358A9">
        <w:t xml:space="preserve"> </w:t>
      </w:r>
      <w:r w:rsidRPr="004D7C39">
        <w:t>школу</w:t>
      </w:r>
      <w:r w:rsidR="00B358A9">
        <w:t xml:space="preserve"> </w:t>
      </w:r>
      <w:r w:rsidRPr="004D7C39">
        <w:t>записывались</w:t>
      </w:r>
      <w:r w:rsidR="00B358A9">
        <w:t xml:space="preserve"> </w:t>
      </w:r>
      <w:r w:rsidRPr="004D7C39">
        <w:t>не</w:t>
      </w:r>
      <w:r w:rsidR="00B358A9">
        <w:t xml:space="preserve"> </w:t>
      </w:r>
      <w:r w:rsidRPr="004D7C39">
        <w:t>так</w:t>
      </w:r>
      <w:r w:rsidR="00B358A9">
        <w:t xml:space="preserve"> </w:t>
      </w:r>
      <w:r w:rsidRPr="004D7C39">
        <w:t>и</w:t>
      </w:r>
      <w:r w:rsidR="00B358A9">
        <w:t xml:space="preserve"> </w:t>
      </w:r>
      <w:r w:rsidRPr="004D7C39">
        <w:t>т.</w:t>
      </w:r>
      <w:r w:rsidR="00D0325E">
        <w:t> </w:t>
      </w:r>
      <w:r w:rsidRPr="004D7C39">
        <w:t>п.</w:t>
      </w:r>
      <w:r w:rsidR="00B358A9">
        <w:t xml:space="preserve"> </w:t>
      </w:r>
      <w:r w:rsidRPr="004D7C39">
        <w:t>И</w:t>
      </w:r>
      <w:r w:rsidR="00B358A9">
        <w:t xml:space="preserve"> </w:t>
      </w:r>
      <w:r w:rsidRPr="004D7C39">
        <w:t>время</w:t>
      </w:r>
      <w:r w:rsidR="00B358A9">
        <w:t xml:space="preserve"> </w:t>
      </w:r>
      <w:r w:rsidRPr="004D7C39">
        <w:t>сейчас</w:t>
      </w:r>
      <w:r w:rsidR="00B358A9">
        <w:t xml:space="preserve"> </w:t>
      </w:r>
      <w:r w:rsidRPr="004D7C39">
        <w:t>лихое,</w:t>
      </w:r>
      <w:r w:rsidR="00B358A9">
        <w:t xml:space="preserve"> </w:t>
      </w:r>
      <w:r w:rsidRPr="004D7C39">
        <w:t>страшно</w:t>
      </w:r>
      <w:r w:rsidR="00B358A9">
        <w:t xml:space="preserve"> </w:t>
      </w:r>
      <w:r w:rsidRPr="004D7C39">
        <w:t>отпускать</w:t>
      </w:r>
      <w:r w:rsidR="00B358A9">
        <w:t xml:space="preserve"> </w:t>
      </w:r>
      <w:r w:rsidRPr="004D7C39">
        <w:t>реб</w:t>
      </w:r>
      <w:r>
        <w:t>ё</w:t>
      </w:r>
      <w:r w:rsidRPr="004D7C39">
        <w:t>нка</w:t>
      </w:r>
      <w:r w:rsidR="00B358A9">
        <w:t xml:space="preserve"> </w:t>
      </w:r>
      <w:r w:rsidRPr="004D7C39">
        <w:t>одного,</w:t>
      </w:r>
      <w:r w:rsidR="00B358A9">
        <w:t xml:space="preserve"> </w:t>
      </w:r>
      <w:r w:rsidRPr="004D7C39">
        <w:t>почти</w:t>
      </w:r>
      <w:r w:rsidR="00B358A9">
        <w:t xml:space="preserve"> </w:t>
      </w:r>
      <w:r w:rsidRPr="004D7C39">
        <w:t>везде</w:t>
      </w:r>
      <w:r w:rsidR="00B358A9">
        <w:t xml:space="preserve"> </w:t>
      </w:r>
      <w:r w:rsidRPr="004D7C39">
        <w:t>его</w:t>
      </w:r>
      <w:r w:rsidR="00B358A9">
        <w:t xml:space="preserve"> </w:t>
      </w:r>
      <w:r w:rsidRPr="004D7C39">
        <w:t>надо</w:t>
      </w:r>
      <w:r w:rsidR="00B358A9">
        <w:t xml:space="preserve"> </w:t>
      </w:r>
      <w:r w:rsidRPr="004D7C39">
        <w:t>сопровождать,</w:t>
      </w:r>
      <w:r w:rsidR="00B358A9">
        <w:t xml:space="preserve"> </w:t>
      </w:r>
      <w:r w:rsidRPr="004D7C39">
        <w:t>а</w:t>
      </w:r>
      <w:r w:rsidR="00B358A9">
        <w:t xml:space="preserve"> </w:t>
      </w:r>
      <w:r w:rsidRPr="004D7C39">
        <w:t>далеко</w:t>
      </w:r>
      <w:r w:rsidR="00B358A9">
        <w:t xml:space="preserve"> </w:t>
      </w:r>
      <w:r w:rsidRPr="004D7C39">
        <w:t>не</w:t>
      </w:r>
      <w:r w:rsidR="00B358A9">
        <w:t xml:space="preserve"> </w:t>
      </w:r>
      <w:r w:rsidRPr="004D7C39">
        <w:t>у</w:t>
      </w:r>
      <w:r w:rsidR="00B358A9">
        <w:t xml:space="preserve"> </w:t>
      </w:r>
      <w:r w:rsidRPr="004D7C39">
        <w:t>всех</w:t>
      </w:r>
      <w:r w:rsidR="00B358A9">
        <w:t xml:space="preserve"> </w:t>
      </w:r>
      <w:r w:rsidRPr="004D7C39">
        <w:t>есть</w:t>
      </w:r>
      <w:r w:rsidR="00B358A9">
        <w:t xml:space="preserve"> </w:t>
      </w:r>
      <w:r w:rsidRPr="004D7C39">
        <w:t>такая</w:t>
      </w:r>
      <w:r w:rsidR="00B358A9">
        <w:t xml:space="preserve"> </w:t>
      </w:r>
      <w:r w:rsidRPr="004D7C39">
        <w:t>возможность.</w:t>
      </w:r>
      <w:r w:rsidR="00B358A9">
        <w:t xml:space="preserve"> </w:t>
      </w:r>
      <w:r w:rsidRPr="004D7C39">
        <w:t>Это</w:t>
      </w:r>
      <w:r w:rsidR="00B358A9">
        <w:t xml:space="preserve"> </w:t>
      </w:r>
      <w:r w:rsidRPr="004D7C39">
        <w:t>много</w:t>
      </w:r>
      <w:r w:rsidR="00B358A9">
        <w:t xml:space="preserve"> </w:t>
      </w:r>
      <w:r w:rsidRPr="004D7C39">
        <w:t>труднее,</w:t>
      </w:r>
      <w:r w:rsidR="00B358A9">
        <w:t xml:space="preserve"> </w:t>
      </w:r>
      <w:r w:rsidRPr="004D7C39">
        <w:t>чем</w:t>
      </w:r>
      <w:r w:rsidR="00B358A9">
        <w:t xml:space="preserve"> </w:t>
      </w:r>
      <w:r w:rsidRPr="004D7C39">
        <w:t>было,</w:t>
      </w:r>
      <w:r w:rsidR="00B358A9">
        <w:t xml:space="preserve"> </w:t>
      </w:r>
      <w:r w:rsidRPr="004D7C39">
        <w:t>когда</w:t>
      </w:r>
      <w:r w:rsidR="00B358A9">
        <w:t xml:space="preserve"> </w:t>
      </w:r>
      <w:r w:rsidRPr="004D7C39">
        <w:t>я</w:t>
      </w:r>
      <w:r w:rsidR="00B358A9">
        <w:t xml:space="preserve"> </w:t>
      </w:r>
      <w:r w:rsidRPr="004D7C39">
        <w:t>и</w:t>
      </w:r>
      <w:r w:rsidR="00B358A9">
        <w:t xml:space="preserve"> </w:t>
      </w:r>
      <w:r w:rsidRPr="004D7C39">
        <w:t>люди</w:t>
      </w:r>
      <w:r w:rsidR="00B358A9">
        <w:t xml:space="preserve"> </w:t>
      </w:r>
      <w:r w:rsidRPr="004D7C39">
        <w:t>моего</w:t>
      </w:r>
      <w:r w:rsidR="00B358A9">
        <w:t xml:space="preserve"> </w:t>
      </w:r>
      <w:r w:rsidRPr="004D7C39">
        <w:t>поколения</w:t>
      </w:r>
      <w:r w:rsidR="00B358A9">
        <w:t xml:space="preserve"> </w:t>
      </w:r>
      <w:r w:rsidRPr="004D7C39">
        <w:t>сам</w:t>
      </w:r>
      <w:r w:rsidRPr="000B4293">
        <w:t>и</w:t>
      </w:r>
      <w:r w:rsidR="00B358A9">
        <w:t xml:space="preserve"> </w:t>
      </w:r>
      <w:r w:rsidRPr="004D7C39">
        <w:t>записывал</w:t>
      </w:r>
      <w:r w:rsidRPr="000B4293">
        <w:t>ись</w:t>
      </w:r>
      <w:r w:rsidR="00B358A9">
        <w:t xml:space="preserve"> </w:t>
      </w:r>
      <w:r w:rsidRPr="004D7C39">
        <w:t>в</w:t>
      </w:r>
      <w:r w:rsidR="00B358A9">
        <w:t xml:space="preserve"> </w:t>
      </w:r>
      <w:r w:rsidRPr="004D7C39">
        <w:t>школу</w:t>
      </w:r>
      <w:r w:rsidR="00B358A9">
        <w:t xml:space="preserve"> </w:t>
      </w:r>
      <w:r w:rsidRPr="004D7C39">
        <w:t>в</w:t>
      </w:r>
      <w:r w:rsidR="00B358A9">
        <w:t xml:space="preserve"> </w:t>
      </w:r>
      <w:r w:rsidRPr="004D7C39">
        <w:t>60–70</w:t>
      </w:r>
      <w:r w:rsidR="00B358A9">
        <w:t xml:space="preserve"> </w:t>
      </w:r>
      <w:r w:rsidRPr="004D7C39">
        <w:t>годы.</w:t>
      </w:r>
      <w:r w:rsidR="00B358A9">
        <w:t xml:space="preserve"> </w:t>
      </w:r>
      <w:r w:rsidRPr="004D7C39">
        <w:rPr>
          <w:iCs/>
        </w:rPr>
        <w:t>Вс</w:t>
      </w:r>
      <w:r>
        <w:rPr>
          <w:iCs/>
        </w:rPr>
        <w:t>ё</w:t>
      </w:r>
      <w:r w:rsidRPr="004D7C39">
        <w:rPr>
          <w:iCs/>
        </w:rPr>
        <w:t>,</w:t>
      </w:r>
      <w:r w:rsidR="00B358A9">
        <w:rPr>
          <w:iCs/>
        </w:rPr>
        <w:t xml:space="preserve"> </w:t>
      </w:r>
      <w:r w:rsidRPr="004D7C39">
        <w:rPr>
          <w:iCs/>
        </w:rPr>
        <w:t>что</w:t>
      </w:r>
      <w:r w:rsidR="00B358A9">
        <w:rPr>
          <w:iCs/>
        </w:rPr>
        <w:t xml:space="preserve"> </w:t>
      </w:r>
      <w:r w:rsidRPr="004D7C39">
        <w:rPr>
          <w:iCs/>
        </w:rPr>
        <w:t>мы</w:t>
      </w:r>
      <w:r w:rsidR="00B358A9">
        <w:rPr>
          <w:iCs/>
        </w:rPr>
        <w:t xml:space="preserve"> </w:t>
      </w:r>
      <w:r w:rsidRPr="004D7C39">
        <w:rPr>
          <w:iCs/>
        </w:rPr>
        <w:t>сейчас</w:t>
      </w:r>
      <w:r w:rsidR="00B358A9">
        <w:rPr>
          <w:iCs/>
        </w:rPr>
        <w:t xml:space="preserve"> </w:t>
      </w:r>
      <w:r w:rsidRPr="004D7C39">
        <w:rPr>
          <w:iCs/>
        </w:rPr>
        <w:t>–</w:t>
      </w:r>
      <w:r w:rsidR="00B358A9">
        <w:rPr>
          <w:iCs/>
        </w:rPr>
        <w:t xml:space="preserve"> </w:t>
      </w:r>
      <w:r w:rsidRPr="004D7C39">
        <w:rPr>
          <w:iCs/>
        </w:rPr>
        <w:t>это</w:t>
      </w:r>
      <w:r w:rsidR="00B358A9">
        <w:rPr>
          <w:iCs/>
        </w:rPr>
        <w:t xml:space="preserve"> </w:t>
      </w:r>
      <w:r w:rsidRPr="004D7C39">
        <w:rPr>
          <w:iCs/>
        </w:rPr>
        <w:t>она,</w:t>
      </w:r>
      <w:r w:rsidR="00B358A9">
        <w:rPr>
          <w:iCs/>
        </w:rPr>
        <w:t xml:space="preserve"> </w:t>
      </w:r>
      <w:r w:rsidRPr="004D7C39">
        <w:rPr>
          <w:iCs/>
        </w:rPr>
        <w:t>наша</w:t>
      </w:r>
      <w:r w:rsidR="00B358A9">
        <w:rPr>
          <w:iCs/>
        </w:rPr>
        <w:t xml:space="preserve"> </w:t>
      </w:r>
      <w:r w:rsidRPr="004D7C39">
        <w:rPr>
          <w:iCs/>
        </w:rPr>
        <w:t>школа.</w:t>
      </w:r>
      <w:r w:rsidR="00B358A9">
        <w:rPr>
          <w:iCs/>
        </w:rPr>
        <w:t xml:space="preserve"> </w:t>
      </w:r>
      <w:r w:rsidRPr="004D7C39">
        <w:rPr>
          <w:iCs/>
        </w:rPr>
        <w:t>Мы</w:t>
      </w:r>
      <w:r w:rsidR="00B358A9">
        <w:rPr>
          <w:iCs/>
        </w:rPr>
        <w:t xml:space="preserve"> </w:t>
      </w:r>
      <w:r w:rsidRPr="004D7C39">
        <w:rPr>
          <w:iCs/>
        </w:rPr>
        <w:t>становимся</w:t>
      </w:r>
      <w:r w:rsidR="00B358A9">
        <w:rPr>
          <w:iCs/>
        </w:rPr>
        <w:t xml:space="preserve"> </w:t>
      </w:r>
      <w:r w:rsidRPr="004D7C39">
        <w:rPr>
          <w:iCs/>
        </w:rPr>
        <w:t>такими,</w:t>
      </w:r>
      <w:r w:rsidR="00B358A9">
        <w:rPr>
          <w:iCs/>
        </w:rPr>
        <w:t xml:space="preserve"> </w:t>
      </w:r>
      <w:r w:rsidRPr="004D7C39">
        <w:rPr>
          <w:iCs/>
        </w:rPr>
        <w:t>в</w:t>
      </w:r>
      <w:r w:rsidR="00B358A9">
        <w:rPr>
          <w:iCs/>
        </w:rPr>
        <w:t xml:space="preserve"> </w:t>
      </w:r>
      <w:r w:rsidRPr="004D7C39">
        <w:rPr>
          <w:iCs/>
        </w:rPr>
        <w:t>какую</w:t>
      </w:r>
      <w:r w:rsidR="00B358A9">
        <w:rPr>
          <w:iCs/>
        </w:rPr>
        <w:t xml:space="preserve"> </w:t>
      </w:r>
      <w:r w:rsidRPr="004D7C39">
        <w:rPr>
          <w:iCs/>
        </w:rPr>
        <w:t>школу</w:t>
      </w:r>
      <w:r w:rsidR="00B358A9">
        <w:rPr>
          <w:iCs/>
        </w:rPr>
        <w:t xml:space="preserve"> </w:t>
      </w:r>
      <w:r w:rsidRPr="004D7C39">
        <w:rPr>
          <w:iCs/>
        </w:rPr>
        <w:t>ходили.</w:t>
      </w:r>
      <w:r w:rsidR="00B358A9">
        <w:rPr>
          <w:iCs/>
        </w:rPr>
        <w:t xml:space="preserve"> </w:t>
      </w:r>
      <w:r w:rsidRPr="004D7C39">
        <w:rPr>
          <w:iCs/>
        </w:rPr>
        <w:t>И</w:t>
      </w:r>
      <w:r w:rsidR="00B358A9">
        <w:rPr>
          <w:iCs/>
        </w:rPr>
        <w:t xml:space="preserve"> </w:t>
      </w:r>
      <w:r w:rsidRPr="004D7C39">
        <w:rPr>
          <w:iCs/>
        </w:rPr>
        <w:t>сегодняшние</w:t>
      </w:r>
      <w:r w:rsidR="00B358A9">
        <w:rPr>
          <w:iCs/>
        </w:rPr>
        <w:t xml:space="preserve"> </w:t>
      </w:r>
      <w:r w:rsidRPr="004D7C39">
        <w:rPr>
          <w:iCs/>
        </w:rPr>
        <w:t>первоклассники</w:t>
      </w:r>
      <w:r w:rsidR="00B358A9">
        <w:rPr>
          <w:iCs/>
        </w:rPr>
        <w:t xml:space="preserve"> </w:t>
      </w:r>
      <w:r w:rsidRPr="004D7C39">
        <w:rPr>
          <w:iCs/>
        </w:rPr>
        <w:t>будут</w:t>
      </w:r>
      <w:r w:rsidR="00B358A9">
        <w:rPr>
          <w:iCs/>
        </w:rPr>
        <w:t xml:space="preserve"> </w:t>
      </w:r>
      <w:r w:rsidRPr="004D7C39">
        <w:rPr>
          <w:iCs/>
        </w:rPr>
        <w:t>повторять</w:t>
      </w:r>
      <w:r w:rsidR="00B358A9">
        <w:rPr>
          <w:iCs/>
        </w:rPr>
        <w:t xml:space="preserve"> </w:t>
      </w:r>
      <w:r w:rsidRPr="004D7C39">
        <w:rPr>
          <w:iCs/>
        </w:rPr>
        <w:t>в</w:t>
      </w:r>
      <w:r w:rsidR="00B358A9">
        <w:rPr>
          <w:iCs/>
        </w:rPr>
        <w:t xml:space="preserve"> </w:t>
      </w:r>
      <w:r w:rsidRPr="004D7C39">
        <w:rPr>
          <w:iCs/>
        </w:rPr>
        <w:t>сво</w:t>
      </w:r>
      <w:r>
        <w:rPr>
          <w:iCs/>
        </w:rPr>
        <w:t>ё</w:t>
      </w:r>
      <w:r w:rsidRPr="004D7C39">
        <w:rPr>
          <w:iCs/>
        </w:rPr>
        <w:t>м</w:t>
      </w:r>
      <w:r w:rsidR="00B358A9">
        <w:rPr>
          <w:iCs/>
        </w:rPr>
        <w:t xml:space="preserve"> </w:t>
      </w:r>
      <w:r w:rsidRPr="004D7C39">
        <w:rPr>
          <w:iCs/>
        </w:rPr>
        <w:t>поведении</w:t>
      </w:r>
      <w:r w:rsidR="00B358A9">
        <w:rPr>
          <w:iCs/>
        </w:rPr>
        <w:t xml:space="preserve"> </w:t>
      </w:r>
      <w:r w:rsidRPr="004D7C39">
        <w:rPr>
          <w:iCs/>
        </w:rPr>
        <w:t>т</w:t>
      </w:r>
      <w:r>
        <w:rPr>
          <w:iCs/>
        </w:rPr>
        <w:t>о,</w:t>
      </w:r>
      <w:r w:rsidR="00B358A9">
        <w:rPr>
          <w:iCs/>
        </w:rPr>
        <w:t xml:space="preserve"> </w:t>
      </w:r>
      <w:r>
        <w:rPr>
          <w:iCs/>
        </w:rPr>
        <w:t>что</w:t>
      </w:r>
      <w:r w:rsidR="00B358A9">
        <w:rPr>
          <w:iCs/>
        </w:rPr>
        <w:t xml:space="preserve"> </w:t>
      </w:r>
      <w:r>
        <w:rPr>
          <w:iCs/>
        </w:rPr>
        <w:t>унесли</w:t>
      </w:r>
      <w:r w:rsidR="00B358A9">
        <w:rPr>
          <w:iCs/>
        </w:rPr>
        <w:t xml:space="preserve"> </w:t>
      </w:r>
      <w:r>
        <w:rPr>
          <w:iCs/>
        </w:rPr>
        <w:t>из</w:t>
      </w:r>
      <w:r w:rsidR="00B358A9">
        <w:rPr>
          <w:iCs/>
        </w:rPr>
        <w:t xml:space="preserve"> </w:t>
      </w:r>
      <w:r>
        <w:rPr>
          <w:iCs/>
        </w:rPr>
        <w:t>своей</w:t>
      </w:r>
      <w:r w:rsidR="00B358A9">
        <w:rPr>
          <w:iCs/>
        </w:rPr>
        <w:t xml:space="preserve"> </w:t>
      </w:r>
      <w:r>
        <w:rPr>
          <w:iCs/>
        </w:rPr>
        <w:t>школы.</w:t>
      </w:r>
    </w:p>
    <w:p w14:paraId="1B502F15" w14:textId="104484FF" w:rsidR="00A047C7" w:rsidRPr="00726849" w:rsidRDefault="00A047C7" w:rsidP="00D0325E">
      <w:pPr>
        <w:rPr>
          <w:i/>
          <w:color w:val="0070C0"/>
          <w:sz w:val="24"/>
        </w:rPr>
      </w:pPr>
      <w:r w:rsidRPr="004D7C39">
        <w:t>Школа</w:t>
      </w:r>
      <w:r w:rsidR="00B358A9">
        <w:t xml:space="preserve"> </w:t>
      </w:r>
      <w:r w:rsidRPr="004D7C39">
        <w:t>сегодня</w:t>
      </w:r>
      <w:r w:rsidR="00B358A9">
        <w:t xml:space="preserve"> </w:t>
      </w:r>
      <w:r w:rsidRPr="004D7C39">
        <w:t>такая</w:t>
      </w:r>
      <w:r w:rsidR="00B358A9">
        <w:t xml:space="preserve"> </w:t>
      </w:r>
      <w:r w:rsidRPr="004D7C39">
        <w:t>же,</w:t>
      </w:r>
      <w:r w:rsidR="00B358A9">
        <w:t xml:space="preserve"> </w:t>
      </w:r>
      <w:r w:rsidRPr="004D7C39">
        <w:t>и</w:t>
      </w:r>
      <w:r w:rsidR="00B358A9">
        <w:t xml:space="preserve"> </w:t>
      </w:r>
      <w:r w:rsidRPr="004D7C39">
        <w:t>учителя</w:t>
      </w:r>
      <w:r w:rsidR="00B358A9">
        <w:t xml:space="preserve"> </w:t>
      </w:r>
      <w:r w:rsidRPr="004D7C39">
        <w:t>не</w:t>
      </w:r>
      <w:r w:rsidR="00B358A9">
        <w:t xml:space="preserve"> </w:t>
      </w:r>
      <w:r w:rsidRPr="004D7C39">
        <w:t>хуже,</w:t>
      </w:r>
      <w:r w:rsidR="00B358A9">
        <w:t xml:space="preserve"> </w:t>
      </w:r>
      <w:r w:rsidRPr="004D7C39">
        <w:t>чем</w:t>
      </w:r>
      <w:r w:rsidR="00B358A9">
        <w:t xml:space="preserve"> </w:t>
      </w:r>
      <w:r w:rsidRPr="004D7C39">
        <w:t>были</w:t>
      </w:r>
      <w:r w:rsidR="00B358A9">
        <w:t xml:space="preserve"> </w:t>
      </w:r>
      <w:r w:rsidRPr="004D7C39">
        <w:t>в</w:t>
      </w:r>
      <w:r w:rsidR="00B358A9">
        <w:t xml:space="preserve"> </w:t>
      </w:r>
      <w:r w:rsidRPr="004D7C39">
        <w:t>наше</w:t>
      </w:r>
      <w:r w:rsidR="00B358A9">
        <w:t xml:space="preserve"> </w:t>
      </w:r>
      <w:r w:rsidRPr="004D7C39">
        <w:t>время.</w:t>
      </w:r>
      <w:r w:rsidR="00B358A9">
        <w:t xml:space="preserve"> </w:t>
      </w:r>
      <w:r w:rsidRPr="004D7C39">
        <w:t>По</w:t>
      </w:r>
      <w:r w:rsidR="00B358A9">
        <w:t xml:space="preserve"> </w:t>
      </w:r>
      <w:r w:rsidRPr="004D7C39">
        <w:t>разным</w:t>
      </w:r>
      <w:r w:rsidR="00B358A9">
        <w:t xml:space="preserve"> </w:t>
      </w:r>
      <w:r w:rsidRPr="004D7C39">
        <w:t>причинам</w:t>
      </w:r>
      <w:r w:rsidR="00B358A9">
        <w:t xml:space="preserve"> </w:t>
      </w:r>
      <w:r w:rsidRPr="004D7C39">
        <w:t>мне</w:t>
      </w:r>
      <w:r w:rsidR="00B358A9">
        <w:t xml:space="preserve"> </w:t>
      </w:r>
      <w:r w:rsidRPr="004D7C39">
        <w:t>пришлось</w:t>
      </w:r>
      <w:r w:rsidR="00B358A9">
        <w:t xml:space="preserve"> </w:t>
      </w:r>
      <w:r w:rsidRPr="004D7C39">
        <w:t>близко</w:t>
      </w:r>
      <w:r w:rsidR="00B358A9">
        <w:t xml:space="preserve"> </w:t>
      </w:r>
      <w:r w:rsidRPr="004D7C39">
        <w:t>познакомиться</w:t>
      </w:r>
      <w:r w:rsidR="00B358A9">
        <w:t xml:space="preserve"> </w:t>
      </w:r>
      <w:r w:rsidRPr="004D7C39">
        <w:t>с</w:t>
      </w:r>
      <w:r w:rsidR="00B358A9">
        <w:t xml:space="preserve"> </w:t>
      </w:r>
      <w:r w:rsidRPr="004D7C39">
        <w:t>несколькими</w:t>
      </w:r>
      <w:r w:rsidR="00B358A9">
        <w:t xml:space="preserve"> </w:t>
      </w:r>
      <w:r w:rsidRPr="004D7C39">
        <w:t>школами</w:t>
      </w:r>
      <w:r w:rsidR="00B358A9">
        <w:t xml:space="preserve"> </w:t>
      </w:r>
      <w:r w:rsidRPr="004D7C39">
        <w:t>города</w:t>
      </w:r>
      <w:r w:rsidR="00B358A9">
        <w:t xml:space="preserve"> </w:t>
      </w:r>
      <w:r w:rsidRPr="004D7C39">
        <w:t>и</w:t>
      </w:r>
      <w:r w:rsidR="00B358A9">
        <w:t xml:space="preserve"> </w:t>
      </w:r>
      <w:r w:rsidRPr="004D7C39">
        <w:t>их</w:t>
      </w:r>
      <w:r w:rsidR="00B358A9">
        <w:t xml:space="preserve"> </w:t>
      </w:r>
      <w:r w:rsidRPr="004D7C39">
        <w:t>учителями,</w:t>
      </w:r>
      <w:r w:rsidR="00B358A9">
        <w:t xml:space="preserve"> </w:t>
      </w:r>
      <w:r w:rsidRPr="004D7C39">
        <w:t>чтобы</w:t>
      </w:r>
      <w:r w:rsidR="00B358A9">
        <w:t xml:space="preserve"> </w:t>
      </w:r>
      <w:r w:rsidRPr="004D7C39">
        <w:t>в</w:t>
      </w:r>
      <w:r w:rsidR="00B358A9">
        <w:t xml:space="preserve"> </w:t>
      </w:r>
      <w:r w:rsidRPr="004D7C39">
        <w:t>этом</w:t>
      </w:r>
      <w:r w:rsidR="00B358A9">
        <w:t xml:space="preserve"> </w:t>
      </w:r>
      <w:r w:rsidRPr="004D7C39">
        <w:t>убедиться.</w:t>
      </w:r>
      <w:r w:rsidR="00B358A9">
        <w:t xml:space="preserve"> </w:t>
      </w:r>
      <w:r w:rsidRPr="004D7C39">
        <w:t>Но</w:t>
      </w:r>
      <w:r w:rsidR="00B358A9">
        <w:t xml:space="preserve"> </w:t>
      </w:r>
      <w:r w:rsidRPr="00D0325E">
        <w:rPr>
          <w:rStyle w:val="--0"/>
        </w:rPr>
        <w:t>жизнь</w:t>
      </w:r>
      <w:r w:rsidR="00B358A9" w:rsidRPr="00D0325E">
        <w:rPr>
          <w:rStyle w:val="--0"/>
        </w:rPr>
        <w:t xml:space="preserve"> </w:t>
      </w:r>
      <w:r w:rsidRPr="00D0325E">
        <w:rPr>
          <w:rStyle w:val="--0"/>
        </w:rPr>
        <w:t>у</w:t>
      </w:r>
      <w:r w:rsidR="00B358A9" w:rsidRPr="00D0325E">
        <w:rPr>
          <w:rStyle w:val="--0"/>
        </w:rPr>
        <w:t xml:space="preserve"> </w:t>
      </w:r>
      <w:r w:rsidRPr="00D0325E">
        <w:rPr>
          <w:rStyle w:val="--0"/>
        </w:rPr>
        <w:t>школы</w:t>
      </w:r>
      <w:r w:rsidR="00B358A9">
        <w:rPr>
          <w:rStyle w:val="--0"/>
          <w:rFonts w:ascii="Times New Roman" w:hAnsi="Times New Roman"/>
          <w:szCs w:val="28"/>
        </w:rPr>
        <w:t xml:space="preserve"> </w:t>
      </w:r>
      <w:r w:rsidRPr="00D0325E">
        <w:rPr>
          <w:rStyle w:val="--"/>
        </w:rPr>
        <w:t>ужасная</w:t>
      </w:r>
      <w:r w:rsidRPr="00D0325E">
        <w:t>,</w:t>
      </w:r>
      <w:r w:rsidR="00B358A9" w:rsidRPr="00D0325E">
        <w:t xml:space="preserve"> </w:t>
      </w:r>
      <w:r w:rsidRPr="004D7C39">
        <w:t>е</w:t>
      </w:r>
      <w:r>
        <w:t>ё</w:t>
      </w:r>
      <w:r w:rsidR="00B358A9">
        <w:t xml:space="preserve"> </w:t>
      </w:r>
      <w:r w:rsidRPr="004D7C39">
        <w:t>буквально</w:t>
      </w:r>
      <w:r w:rsidR="00B358A9">
        <w:t xml:space="preserve"> </w:t>
      </w:r>
      <w:r w:rsidRPr="004D7C39">
        <w:t>замордовали</w:t>
      </w:r>
      <w:r w:rsidR="00B358A9">
        <w:t xml:space="preserve"> </w:t>
      </w:r>
      <w:r w:rsidRPr="004D7C39">
        <w:t>требованиями</w:t>
      </w:r>
      <w:r w:rsidR="00B358A9">
        <w:t xml:space="preserve"> </w:t>
      </w:r>
      <w:r w:rsidRPr="004D7C39">
        <w:t>«вс</w:t>
      </w:r>
      <w:r>
        <w:t>ё</w:t>
      </w:r>
      <w:r w:rsidR="00B358A9">
        <w:t xml:space="preserve"> </w:t>
      </w:r>
      <w:r w:rsidRPr="004D7C39">
        <w:t>изменить»</w:t>
      </w:r>
      <w:r w:rsidR="00B358A9">
        <w:t xml:space="preserve"> </w:t>
      </w:r>
      <w:r w:rsidRPr="004D7C39">
        <w:t>и</w:t>
      </w:r>
      <w:r w:rsidR="00B358A9">
        <w:t xml:space="preserve"> </w:t>
      </w:r>
      <w:r w:rsidRPr="004D7C39">
        <w:t>«за</w:t>
      </w:r>
      <w:r w:rsidR="00B358A9">
        <w:t xml:space="preserve"> </w:t>
      </w:r>
      <w:r w:rsidRPr="004D7C39">
        <w:t>вс</w:t>
      </w:r>
      <w:r>
        <w:t>ё</w:t>
      </w:r>
      <w:r w:rsidR="00B358A9">
        <w:t xml:space="preserve"> </w:t>
      </w:r>
      <w:r w:rsidRPr="004D7C39">
        <w:t>отчитываться».</w:t>
      </w:r>
      <w:r w:rsidR="00B358A9">
        <w:t xml:space="preserve"> </w:t>
      </w:r>
      <w:r w:rsidRPr="004D7C39">
        <w:t>Вместо</w:t>
      </w:r>
      <w:r w:rsidR="00B358A9">
        <w:t xml:space="preserve"> </w:t>
      </w:r>
      <w:r w:rsidRPr="004D7C39">
        <w:t>того,</w:t>
      </w:r>
      <w:r w:rsidR="00B358A9">
        <w:t xml:space="preserve"> </w:t>
      </w:r>
      <w:r w:rsidRPr="004D7C39">
        <w:t>чтобы</w:t>
      </w:r>
      <w:r w:rsidR="00B358A9">
        <w:t xml:space="preserve"> </w:t>
      </w:r>
      <w:r w:rsidRPr="004D7C39">
        <w:t>учить</w:t>
      </w:r>
      <w:r w:rsidR="00B358A9">
        <w:t xml:space="preserve"> </w:t>
      </w:r>
      <w:r w:rsidRPr="004D7C39">
        <w:t>и</w:t>
      </w:r>
      <w:r w:rsidR="00B358A9">
        <w:t xml:space="preserve"> </w:t>
      </w:r>
      <w:r w:rsidRPr="004D7C39">
        <w:t>воспитывать,</w:t>
      </w:r>
      <w:r w:rsidR="00B358A9">
        <w:t xml:space="preserve"> </w:t>
      </w:r>
      <w:r w:rsidRPr="004D7C39">
        <w:rPr>
          <w:b/>
          <w:bCs/>
          <w:i/>
          <w:iCs/>
        </w:rPr>
        <w:t>школа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вынуждена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заниматься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множеством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несвойственных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ей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вопросов,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что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впору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нанимать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собственных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юристов,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адвокатов,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экономистов,</w:t>
      </w:r>
      <w:r w:rsidR="00B358A9">
        <w:rPr>
          <w:b/>
          <w:bCs/>
          <w:i/>
          <w:iCs/>
        </w:rPr>
        <w:t xml:space="preserve"> </w:t>
      </w:r>
      <w:proofErr w:type="spellStart"/>
      <w:r w:rsidRPr="004D7C39">
        <w:rPr>
          <w:b/>
          <w:bCs/>
          <w:i/>
          <w:iCs/>
        </w:rPr>
        <w:t>айтишников</w:t>
      </w:r>
      <w:proofErr w:type="spellEnd"/>
      <w:r w:rsidRPr="004D7C39">
        <w:rPr>
          <w:b/>
          <w:bCs/>
          <w:i/>
          <w:iCs/>
        </w:rPr>
        <w:t>,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статистиков.</w:t>
      </w:r>
      <w:r w:rsidR="00B358A9">
        <w:t xml:space="preserve"> </w:t>
      </w:r>
      <w:r w:rsidRPr="004D7C39">
        <w:t>Я</w:t>
      </w:r>
      <w:r w:rsidR="00B358A9">
        <w:t xml:space="preserve"> </w:t>
      </w:r>
      <w:r w:rsidRPr="004D7C39">
        <w:t>просто</w:t>
      </w:r>
      <w:r w:rsidR="00B358A9">
        <w:t xml:space="preserve"> </w:t>
      </w:r>
      <w:r w:rsidRPr="004D7C39">
        <w:t>уверен,</w:t>
      </w:r>
      <w:r w:rsidR="00B358A9">
        <w:t xml:space="preserve"> </w:t>
      </w:r>
      <w:r w:rsidRPr="004D7C39">
        <w:t>что</w:t>
      </w:r>
      <w:r w:rsidR="00B358A9">
        <w:t xml:space="preserve"> </w:t>
      </w:r>
      <w:r w:rsidRPr="004D7C39">
        <w:t>времени</w:t>
      </w:r>
      <w:r w:rsidR="00B358A9">
        <w:t xml:space="preserve"> </w:t>
      </w:r>
      <w:r w:rsidRPr="004D7C39">
        <w:t>и</w:t>
      </w:r>
      <w:r w:rsidR="00B358A9">
        <w:t xml:space="preserve"> </w:t>
      </w:r>
      <w:r w:rsidRPr="004D7C39">
        <w:t>сил</w:t>
      </w:r>
      <w:r w:rsidR="00B358A9">
        <w:t xml:space="preserve"> </w:t>
      </w:r>
      <w:r w:rsidRPr="004D7C39">
        <w:t>на</w:t>
      </w:r>
      <w:r w:rsidR="00B358A9">
        <w:t xml:space="preserve"> </w:t>
      </w:r>
      <w:r w:rsidRPr="004D7C39">
        <w:t>работу</w:t>
      </w:r>
      <w:r w:rsidR="00B358A9">
        <w:t xml:space="preserve"> </w:t>
      </w:r>
      <w:r w:rsidRPr="004D7C39">
        <w:t>с</w:t>
      </w:r>
      <w:r w:rsidR="00B358A9">
        <w:t xml:space="preserve"> </w:t>
      </w:r>
      <w:r w:rsidRPr="004D7C39">
        <w:t>детьми</w:t>
      </w:r>
      <w:r w:rsidR="00B358A9">
        <w:t xml:space="preserve"> </w:t>
      </w:r>
      <w:r w:rsidRPr="004D7C39">
        <w:t>у</w:t>
      </w:r>
      <w:r w:rsidR="00B358A9">
        <w:t xml:space="preserve"> </w:t>
      </w:r>
      <w:r w:rsidRPr="004D7C39">
        <w:t>учителей</w:t>
      </w:r>
      <w:r w:rsidR="00B358A9">
        <w:t xml:space="preserve"> </w:t>
      </w:r>
      <w:r w:rsidRPr="004D7C39">
        <w:t>оста</w:t>
      </w:r>
      <w:r>
        <w:t>ё</w:t>
      </w:r>
      <w:r w:rsidRPr="004D7C39">
        <w:t>тся</w:t>
      </w:r>
      <w:r w:rsidR="00B358A9">
        <w:t xml:space="preserve"> </w:t>
      </w:r>
      <w:r w:rsidRPr="004D7C39">
        <w:t>вс</w:t>
      </w:r>
      <w:r w:rsidR="00D0325E">
        <w:t xml:space="preserve">ё </w:t>
      </w:r>
      <w:r w:rsidRPr="004D7C39">
        <w:t>меньше</w:t>
      </w:r>
      <w:r w:rsidR="00B358A9">
        <w:t xml:space="preserve"> </w:t>
      </w:r>
      <w:r w:rsidRPr="004D7C39">
        <w:t>и</w:t>
      </w:r>
      <w:r w:rsidR="00B358A9">
        <w:t xml:space="preserve"> </w:t>
      </w:r>
      <w:r w:rsidRPr="004D7C39">
        <w:t>меньше.</w:t>
      </w:r>
      <w:r w:rsidR="00B358A9">
        <w:t xml:space="preserve"> </w:t>
      </w:r>
      <w:r w:rsidRPr="004D7C39">
        <w:t>Тем</w:t>
      </w:r>
      <w:r w:rsidR="00B358A9">
        <w:t xml:space="preserve"> </w:t>
      </w:r>
      <w:r w:rsidRPr="004D7C39">
        <w:t>не</w:t>
      </w:r>
      <w:r w:rsidR="00B358A9">
        <w:t xml:space="preserve"> </w:t>
      </w:r>
      <w:r w:rsidRPr="004D7C39">
        <w:t>менее,</w:t>
      </w:r>
      <w:r w:rsidR="00B358A9">
        <w:t xml:space="preserve"> </w:t>
      </w:r>
      <w:r w:rsidRPr="00D0325E">
        <w:rPr>
          <w:rStyle w:val="--0"/>
        </w:rPr>
        <w:t>школа</w:t>
      </w:r>
      <w:r w:rsidR="00B358A9">
        <w:rPr>
          <w:rStyle w:val="--0"/>
          <w:rFonts w:ascii="Times New Roman" w:hAnsi="Times New Roman"/>
          <w:szCs w:val="28"/>
        </w:rPr>
        <w:t xml:space="preserve"> </w:t>
      </w:r>
      <w:r w:rsidRPr="00D0325E">
        <w:rPr>
          <w:rStyle w:val="--"/>
        </w:rPr>
        <w:t>работает</w:t>
      </w:r>
      <w:r w:rsidRPr="004D7C39">
        <w:rPr>
          <w:rStyle w:val="--"/>
          <w:rFonts w:ascii="Times New Roman" w:hAnsi="Times New Roman"/>
          <w:szCs w:val="28"/>
        </w:rPr>
        <w:t>.</w:t>
      </w:r>
      <w:r w:rsidR="00B358A9">
        <w:t xml:space="preserve"> </w:t>
      </w:r>
      <w:r w:rsidRPr="004D7C39">
        <w:rPr>
          <w:color w:val="000000"/>
          <w:spacing w:val="-4"/>
        </w:rPr>
        <w:t>Великий</w:t>
      </w:r>
      <w:r w:rsidR="00B358A9">
        <w:rPr>
          <w:color w:val="000000"/>
          <w:spacing w:val="-4"/>
        </w:rPr>
        <w:t xml:space="preserve"> </w:t>
      </w:r>
      <w:r w:rsidRPr="004D7C39">
        <w:rPr>
          <w:color w:val="000000"/>
          <w:spacing w:val="-4"/>
        </w:rPr>
        <w:t>русский</w:t>
      </w:r>
      <w:r w:rsidR="00B358A9">
        <w:rPr>
          <w:color w:val="000000"/>
          <w:spacing w:val="-4"/>
        </w:rPr>
        <w:t xml:space="preserve"> </w:t>
      </w:r>
      <w:r w:rsidRPr="004D7C39">
        <w:rPr>
          <w:color w:val="000000"/>
          <w:spacing w:val="-4"/>
        </w:rPr>
        <w:t>писатель</w:t>
      </w:r>
      <w:r w:rsidR="00B358A9">
        <w:rPr>
          <w:color w:val="000000"/>
          <w:spacing w:val="-4"/>
        </w:rPr>
        <w:t xml:space="preserve"> </w:t>
      </w:r>
      <w:r w:rsidRPr="004D7C39">
        <w:rPr>
          <w:color w:val="000000"/>
          <w:spacing w:val="-4"/>
        </w:rPr>
        <w:t>и</w:t>
      </w:r>
      <w:r w:rsidR="00B358A9">
        <w:rPr>
          <w:color w:val="000000"/>
          <w:spacing w:val="-4"/>
        </w:rPr>
        <w:t xml:space="preserve"> </w:t>
      </w:r>
      <w:r w:rsidRPr="004D7C39">
        <w:rPr>
          <w:color w:val="000000"/>
          <w:spacing w:val="-4"/>
        </w:rPr>
        <w:t>педагог</w:t>
      </w:r>
      <w:r w:rsidR="00B358A9">
        <w:rPr>
          <w:color w:val="000000"/>
          <w:spacing w:val="-4"/>
        </w:rPr>
        <w:t xml:space="preserve"> </w:t>
      </w:r>
      <w:r w:rsidRPr="004D7C39">
        <w:rPr>
          <w:color w:val="000000"/>
          <w:spacing w:val="-4"/>
        </w:rPr>
        <w:t>Л.</w:t>
      </w:r>
      <w:r w:rsidR="00D0325E">
        <w:rPr>
          <w:color w:val="000000"/>
          <w:spacing w:val="-4"/>
        </w:rPr>
        <w:t> </w:t>
      </w:r>
      <w:r w:rsidRPr="004D7C39">
        <w:rPr>
          <w:color w:val="000000"/>
          <w:spacing w:val="-4"/>
        </w:rPr>
        <w:t>Н.</w:t>
      </w:r>
      <w:r w:rsidR="00D0325E">
        <w:rPr>
          <w:color w:val="000000"/>
          <w:spacing w:val="-4"/>
        </w:rPr>
        <w:t> </w:t>
      </w:r>
      <w:r w:rsidRPr="004D7C39">
        <w:rPr>
          <w:color w:val="000000"/>
          <w:spacing w:val="-4"/>
        </w:rPr>
        <w:t>То</w:t>
      </w:r>
      <w:r>
        <w:rPr>
          <w:color w:val="000000"/>
          <w:spacing w:val="-4"/>
        </w:rPr>
        <w:t>лстой</w:t>
      </w:r>
      <w:r w:rsidR="00B358A9">
        <w:rPr>
          <w:color w:val="000000"/>
          <w:spacing w:val="-4"/>
        </w:rPr>
        <w:t xml:space="preserve"> </w:t>
      </w:r>
      <w:r>
        <w:rPr>
          <w:color w:val="000000"/>
          <w:spacing w:val="-4"/>
        </w:rPr>
        <w:t>предложил</w:t>
      </w:r>
      <w:r w:rsidR="00B358A9">
        <w:rPr>
          <w:color w:val="000000"/>
          <w:spacing w:val="-4"/>
        </w:rPr>
        <w:t xml:space="preserve"> </w:t>
      </w:r>
      <w:r>
        <w:rPr>
          <w:color w:val="000000"/>
          <w:spacing w:val="-4"/>
        </w:rPr>
        <w:t>учителям</w:t>
      </w:r>
      <w:r w:rsidR="00B358A9">
        <w:rPr>
          <w:color w:val="000000"/>
          <w:spacing w:val="-4"/>
        </w:rPr>
        <w:t xml:space="preserve"> </w:t>
      </w:r>
      <w:r>
        <w:rPr>
          <w:color w:val="000000"/>
          <w:spacing w:val="-4"/>
        </w:rPr>
        <w:t>смело</w:t>
      </w:r>
      <w:r w:rsidR="00B358A9">
        <w:rPr>
          <w:color w:val="000000"/>
          <w:spacing w:val="-4"/>
        </w:rPr>
        <w:t xml:space="preserve"> </w:t>
      </w:r>
      <w:r w:rsidRPr="004D7C39">
        <w:rPr>
          <w:color w:val="000000"/>
          <w:spacing w:val="-4"/>
        </w:rPr>
        <w:t>становиться</w:t>
      </w:r>
      <w:r w:rsidR="00B358A9">
        <w:rPr>
          <w:color w:val="000000"/>
          <w:spacing w:val="-4"/>
        </w:rPr>
        <w:t xml:space="preserve"> </w:t>
      </w:r>
      <w:r w:rsidRPr="004D7C39">
        <w:rPr>
          <w:color w:val="000000"/>
          <w:spacing w:val="-4"/>
        </w:rPr>
        <w:t>на</w:t>
      </w:r>
      <w:r w:rsidR="00B358A9">
        <w:rPr>
          <w:color w:val="000000"/>
          <w:spacing w:val="-4"/>
        </w:rPr>
        <w:t xml:space="preserve"> </w:t>
      </w:r>
      <w:r w:rsidRPr="004D7C39">
        <w:rPr>
          <w:color w:val="000000"/>
          <w:spacing w:val="-4"/>
        </w:rPr>
        <w:t>путь</w:t>
      </w:r>
      <w:r w:rsidR="00B358A9">
        <w:rPr>
          <w:color w:val="000000"/>
          <w:spacing w:val="-4"/>
        </w:rPr>
        <w:t xml:space="preserve"> </w:t>
      </w:r>
      <w:r w:rsidRPr="004D7C39">
        <w:rPr>
          <w:color w:val="000000"/>
          <w:spacing w:val="-4"/>
        </w:rPr>
        <w:lastRenderedPageBreak/>
        <w:t>экспериментирования</w:t>
      </w:r>
      <w:r w:rsidR="00B358A9">
        <w:rPr>
          <w:color w:val="000000"/>
          <w:spacing w:val="-4"/>
        </w:rPr>
        <w:t xml:space="preserve"> </w:t>
      </w:r>
      <w:r w:rsidRPr="004D7C39">
        <w:rPr>
          <w:color w:val="000000"/>
          <w:spacing w:val="-4"/>
        </w:rPr>
        <w:t>для</w:t>
      </w:r>
      <w:r w:rsidR="00B358A9">
        <w:rPr>
          <w:color w:val="000000"/>
          <w:spacing w:val="-4"/>
        </w:rPr>
        <w:t xml:space="preserve"> </w:t>
      </w:r>
      <w:r w:rsidRPr="004D7C39">
        <w:rPr>
          <w:color w:val="000000"/>
          <w:spacing w:val="-4"/>
        </w:rPr>
        <w:t>достижения</w:t>
      </w:r>
      <w:r w:rsidR="00B358A9">
        <w:rPr>
          <w:color w:val="000000"/>
          <w:spacing w:val="-4"/>
        </w:rPr>
        <w:t xml:space="preserve"> </w:t>
      </w:r>
      <w:r w:rsidRPr="004D7C39">
        <w:rPr>
          <w:color w:val="000000"/>
          <w:spacing w:val="-4"/>
        </w:rPr>
        <w:t>успеха,</w:t>
      </w:r>
      <w:r w:rsidR="00B358A9">
        <w:rPr>
          <w:color w:val="000000"/>
          <w:spacing w:val="-4"/>
        </w:rPr>
        <w:t xml:space="preserve"> </w:t>
      </w:r>
      <w:r w:rsidRPr="004D7C39">
        <w:rPr>
          <w:color w:val="000000"/>
          <w:spacing w:val="-4"/>
        </w:rPr>
        <w:t>что</w:t>
      </w:r>
      <w:r w:rsidR="00B358A9">
        <w:rPr>
          <w:color w:val="000000"/>
          <w:spacing w:val="-4"/>
        </w:rPr>
        <w:t xml:space="preserve"> </w:t>
      </w:r>
      <w:r w:rsidRPr="004D7C39">
        <w:rPr>
          <w:color w:val="000000"/>
          <w:spacing w:val="-4"/>
        </w:rPr>
        <w:t>должно</w:t>
      </w:r>
      <w:r w:rsidR="00B358A9">
        <w:rPr>
          <w:color w:val="000000"/>
          <w:spacing w:val="-4"/>
        </w:rPr>
        <w:t xml:space="preserve"> </w:t>
      </w:r>
      <w:r w:rsidRPr="004D7C39">
        <w:rPr>
          <w:color w:val="000000"/>
          <w:spacing w:val="-4"/>
        </w:rPr>
        <w:t>содействовать</w:t>
      </w:r>
      <w:r w:rsidR="00B358A9">
        <w:rPr>
          <w:color w:val="000000"/>
          <w:spacing w:val="-4"/>
        </w:rPr>
        <w:t xml:space="preserve"> </w:t>
      </w:r>
      <w:r w:rsidRPr="004D7C39">
        <w:rPr>
          <w:color w:val="000000"/>
          <w:spacing w:val="-4"/>
        </w:rPr>
        <w:t>развитию</w:t>
      </w:r>
      <w:r w:rsidR="00B358A9">
        <w:rPr>
          <w:color w:val="000000"/>
          <w:spacing w:val="-4"/>
        </w:rPr>
        <w:t xml:space="preserve"> </w:t>
      </w:r>
      <w:r w:rsidRPr="004D7C39">
        <w:rPr>
          <w:color w:val="000000"/>
          <w:spacing w:val="-4"/>
        </w:rPr>
        <w:t>педагогики</w:t>
      </w:r>
      <w:r w:rsidR="00B358A9">
        <w:rPr>
          <w:color w:val="000000"/>
          <w:spacing w:val="-4"/>
        </w:rPr>
        <w:t xml:space="preserve"> </w:t>
      </w:r>
      <w:r w:rsidRPr="004D7C39">
        <w:rPr>
          <w:color w:val="000000"/>
          <w:spacing w:val="-4"/>
        </w:rPr>
        <w:t>как</w:t>
      </w:r>
      <w:r w:rsidR="00B358A9">
        <w:rPr>
          <w:color w:val="000000"/>
          <w:spacing w:val="-4"/>
        </w:rPr>
        <w:t xml:space="preserve"> </w:t>
      </w:r>
      <w:r w:rsidRPr="004D7C39">
        <w:rPr>
          <w:color w:val="000000"/>
          <w:spacing w:val="-4"/>
        </w:rPr>
        <w:t>науки.</w:t>
      </w:r>
      <w:r w:rsidR="00B358A9">
        <w:rPr>
          <w:color w:val="000000"/>
          <w:spacing w:val="-4"/>
        </w:rPr>
        <w:t xml:space="preserve"> </w:t>
      </w:r>
      <w:r w:rsidRPr="004D7C39">
        <w:rPr>
          <w:color w:val="000000"/>
          <w:spacing w:val="-4"/>
        </w:rPr>
        <w:t>«Не</w:t>
      </w:r>
      <w:r w:rsidR="00B358A9">
        <w:rPr>
          <w:color w:val="000000"/>
          <w:spacing w:val="-4"/>
        </w:rPr>
        <w:t xml:space="preserve"> </w:t>
      </w:r>
      <w:r w:rsidRPr="004D7C39">
        <w:rPr>
          <w:color w:val="000000"/>
          <w:spacing w:val="-4"/>
        </w:rPr>
        <w:t>философскими</w:t>
      </w:r>
      <w:r w:rsidR="00B358A9">
        <w:rPr>
          <w:color w:val="000000"/>
          <w:spacing w:val="-4"/>
        </w:rPr>
        <w:t xml:space="preserve"> </w:t>
      </w:r>
      <w:r w:rsidRPr="004D7C39">
        <w:rPr>
          <w:color w:val="000000"/>
          <w:spacing w:val="-4"/>
        </w:rPr>
        <w:t>откровениями</w:t>
      </w:r>
      <w:r w:rsidR="00B358A9">
        <w:rPr>
          <w:color w:val="000000"/>
          <w:spacing w:val="-4"/>
        </w:rPr>
        <w:t xml:space="preserve"> </w:t>
      </w:r>
      <w:r w:rsidRPr="004D7C39">
        <w:rPr>
          <w:color w:val="000000"/>
          <w:spacing w:val="-4"/>
        </w:rPr>
        <w:t>в</w:t>
      </w:r>
      <w:r w:rsidR="00B358A9">
        <w:rPr>
          <w:color w:val="000000"/>
          <w:spacing w:val="-4"/>
        </w:rPr>
        <w:t xml:space="preserve"> </w:t>
      </w:r>
      <w:r w:rsidRPr="004D7C39">
        <w:rPr>
          <w:color w:val="000000"/>
          <w:spacing w:val="-4"/>
        </w:rPr>
        <w:t>наше</w:t>
      </w:r>
      <w:r w:rsidR="00B358A9">
        <w:rPr>
          <w:color w:val="000000"/>
          <w:spacing w:val="-4"/>
        </w:rPr>
        <w:t xml:space="preserve"> </w:t>
      </w:r>
      <w:r w:rsidRPr="004D7C39">
        <w:rPr>
          <w:color w:val="000000"/>
          <w:spacing w:val="-4"/>
        </w:rPr>
        <w:t>время</w:t>
      </w:r>
      <w:r w:rsidR="00B358A9">
        <w:rPr>
          <w:color w:val="000000"/>
          <w:spacing w:val="-4"/>
        </w:rPr>
        <w:t xml:space="preserve"> </w:t>
      </w:r>
      <w:r w:rsidRPr="004D7C39">
        <w:rPr>
          <w:color w:val="000000"/>
          <w:spacing w:val="-4"/>
        </w:rPr>
        <w:t>может</w:t>
      </w:r>
      <w:r w:rsidR="00B358A9">
        <w:rPr>
          <w:color w:val="000000"/>
          <w:spacing w:val="-4"/>
        </w:rPr>
        <w:t xml:space="preserve"> </w:t>
      </w:r>
      <w:r w:rsidRPr="004D7C39">
        <w:rPr>
          <w:color w:val="000000"/>
          <w:spacing w:val="-4"/>
        </w:rPr>
        <w:t>подвинуться</w:t>
      </w:r>
      <w:r w:rsidR="00B358A9">
        <w:rPr>
          <w:color w:val="000000"/>
          <w:spacing w:val="-4"/>
        </w:rPr>
        <w:t xml:space="preserve"> </w:t>
      </w:r>
      <w:r w:rsidRPr="004D7C39">
        <w:rPr>
          <w:color w:val="000000"/>
          <w:spacing w:val="-4"/>
        </w:rPr>
        <w:t>наука</w:t>
      </w:r>
      <w:r w:rsidR="00B358A9">
        <w:rPr>
          <w:color w:val="000000"/>
          <w:spacing w:val="-4"/>
        </w:rPr>
        <w:t xml:space="preserve"> </w:t>
      </w:r>
      <w:r w:rsidRPr="004D7C39">
        <w:rPr>
          <w:color w:val="000000"/>
          <w:spacing w:val="-4"/>
        </w:rPr>
        <w:t>Педагогика,</w:t>
      </w:r>
      <w:r w:rsidR="00B358A9">
        <w:rPr>
          <w:color w:val="000000"/>
          <w:spacing w:val="-4"/>
        </w:rPr>
        <w:t xml:space="preserve"> </w:t>
      </w:r>
      <w:r>
        <w:rPr>
          <w:color w:val="000000"/>
          <w:spacing w:val="-4"/>
        </w:rPr>
        <w:t>–</w:t>
      </w:r>
      <w:r w:rsidR="00B358A9">
        <w:rPr>
          <w:color w:val="000000"/>
          <w:spacing w:val="-4"/>
        </w:rPr>
        <w:t xml:space="preserve"> </w:t>
      </w:r>
      <w:r>
        <w:rPr>
          <w:color w:val="000000"/>
          <w:spacing w:val="-4"/>
        </w:rPr>
        <w:t>указывал</w:t>
      </w:r>
      <w:r w:rsidR="00B358A9">
        <w:rPr>
          <w:color w:val="000000"/>
          <w:spacing w:val="-4"/>
        </w:rPr>
        <w:t xml:space="preserve"> </w:t>
      </w:r>
      <w:r>
        <w:rPr>
          <w:color w:val="000000"/>
          <w:spacing w:val="-4"/>
        </w:rPr>
        <w:t>педагог-писатель,</w:t>
      </w:r>
      <w:r w:rsidR="00B358A9">
        <w:rPr>
          <w:color w:val="000000"/>
          <w:spacing w:val="-4"/>
        </w:rPr>
        <w:t xml:space="preserve"> </w:t>
      </w:r>
      <w:r>
        <w:rPr>
          <w:color w:val="000000"/>
          <w:spacing w:val="-4"/>
        </w:rPr>
        <w:t>–</w:t>
      </w:r>
      <w:r w:rsidR="00B358A9">
        <w:rPr>
          <w:color w:val="000000"/>
          <w:spacing w:val="-4"/>
        </w:rPr>
        <w:t xml:space="preserve"> </w:t>
      </w:r>
      <w:r w:rsidRPr="004D7C39">
        <w:rPr>
          <w:color w:val="000000"/>
          <w:spacing w:val="-4"/>
        </w:rPr>
        <w:t>но</w:t>
      </w:r>
      <w:r w:rsidR="00B358A9">
        <w:rPr>
          <w:color w:val="000000"/>
          <w:spacing w:val="-4"/>
        </w:rPr>
        <w:t xml:space="preserve"> </w:t>
      </w:r>
      <w:r w:rsidRPr="004D7C39">
        <w:rPr>
          <w:color w:val="000000"/>
          <w:spacing w:val="-4"/>
        </w:rPr>
        <w:t>т</w:t>
      </w:r>
      <w:r>
        <w:rPr>
          <w:color w:val="000000"/>
          <w:spacing w:val="-4"/>
        </w:rPr>
        <w:t>ерпеливыми</w:t>
      </w:r>
      <w:r w:rsidR="00B358A9">
        <w:rPr>
          <w:color w:val="000000"/>
          <w:spacing w:val="-4"/>
        </w:rPr>
        <w:t xml:space="preserve"> </w:t>
      </w:r>
      <w:r>
        <w:rPr>
          <w:color w:val="000000"/>
          <w:spacing w:val="-4"/>
        </w:rPr>
        <w:t>и</w:t>
      </w:r>
      <w:r w:rsidR="00B358A9">
        <w:rPr>
          <w:color w:val="000000"/>
          <w:spacing w:val="-4"/>
        </w:rPr>
        <w:t xml:space="preserve"> </w:t>
      </w:r>
      <w:r>
        <w:rPr>
          <w:color w:val="000000"/>
          <w:spacing w:val="-4"/>
        </w:rPr>
        <w:t>упорными</w:t>
      </w:r>
      <w:r w:rsidR="00B358A9">
        <w:rPr>
          <w:color w:val="000000"/>
          <w:spacing w:val="-4"/>
        </w:rPr>
        <w:t xml:space="preserve"> </w:t>
      </w:r>
      <w:r>
        <w:rPr>
          <w:color w:val="000000"/>
          <w:spacing w:val="-4"/>
        </w:rPr>
        <w:t>опытами…»</w:t>
      </w:r>
      <w:r w:rsidRPr="004D7C39">
        <w:rPr>
          <w:color w:val="000000"/>
          <w:spacing w:val="-4"/>
        </w:rPr>
        <w:t>.</w:t>
      </w:r>
    </w:p>
    <w:p w14:paraId="6E2B0846" w14:textId="17064883" w:rsidR="00A047C7" w:rsidRDefault="00A047C7" w:rsidP="00D0325E">
      <w:r w:rsidRPr="004D7C39">
        <w:t>Конеч</w:t>
      </w:r>
      <w:r>
        <w:t>но,</w:t>
      </w:r>
      <w:r w:rsidR="00B358A9">
        <w:t xml:space="preserve"> </w:t>
      </w:r>
      <w:r>
        <w:t>школы</w:t>
      </w:r>
      <w:r w:rsidR="00B358A9">
        <w:t xml:space="preserve"> </w:t>
      </w:r>
      <w:r>
        <w:t>и</w:t>
      </w:r>
      <w:r w:rsidR="00B358A9">
        <w:t xml:space="preserve"> </w:t>
      </w:r>
      <w:r w:rsidRPr="004D7C39">
        <w:t>учителя</w:t>
      </w:r>
      <w:r w:rsidR="00B358A9">
        <w:t xml:space="preserve"> </w:t>
      </w:r>
      <w:r w:rsidRPr="004D7C39">
        <w:t>встречаются</w:t>
      </w:r>
      <w:r w:rsidR="00B358A9">
        <w:t xml:space="preserve"> </w:t>
      </w:r>
      <w:r w:rsidRPr="004D7C39">
        <w:t>разные,</w:t>
      </w:r>
      <w:r w:rsidR="00B358A9">
        <w:t xml:space="preserve"> </w:t>
      </w:r>
      <w:r>
        <w:t>но</w:t>
      </w:r>
      <w:r w:rsidR="00B358A9">
        <w:t xml:space="preserve"> </w:t>
      </w:r>
      <w:r>
        <w:t>так</w:t>
      </w:r>
      <w:r w:rsidR="00B358A9">
        <w:t xml:space="preserve"> </w:t>
      </w:r>
      <w:r>
        <w:t>было</w:t>
      </w:r>
      <w:r w:rsidR="00B358A9">
        <w:t xml:space="preserve"> </w:t>
      </w:r>
      <w:r>
        <w:t>всегда,</w:t>
      </w:r>
      <w:r w:rsidR="00B358A9">
        <w:t xml:space="preserve"> </w:t>
      </w:r>
      <w:r>
        <w:t>это</w:t>
      </w:r>
      <w:r w:rsidR="00B358A9">
        <w:t xml:space="preserve"> </w:t>
      </w:r>
      <w:r>
        <w:t>жизнь.</w:t>
      </w:r>
      <w:r w:rsidR="00B358A9">
        <w:t xml:space="preserve"> </w:t>
      </w:r>
      <w:r w:rsidRPr="004D7C39">
        <w:t>Что</w:t>
      </w:r>
      <w:r w:rsidR="00B358A9">
        <w:t xml:space="preserve"> </w:t>
      </w:r>
      <w:r w:rsidRPr="004D7C39">
        <w:t>это</w:t>
      </w:r>
      <w:r w:rsidR="00B358A9">
        <w:t xml:space="preserve"> </w:t>
      </w:r>
      <w:r w:rsidRPr="004D7C39">
        <w:t>значит</w:t>
      </w:r>
      <w:r w:rsidRPr="00FC1DF4">
        <w:t>?</w:t>
      </w:r>
    </w:p>
    <w:p w14:paraId="03E968DC" w14:textId="669BE6CB" w:rsidR="00A047C7" w:rsidRDefault="00A047C7" w:rsidP="00D0325E">
      <w:r w:rsidRPr="000A1BFD">
        <w:rPr>
          <w:b/>
        </w:rPr>
        <w:t>Во-первых</w:t>
      </w:r>
      <w:r w:rsidR="00B358A9">
        <w:t xml:space="preserve"> </w:t>
      </w:r>
      <w:r w:rsidRPr="000A1BFD">
        <w:t>–</w:t>
      </w:r>
      <w:r w:rsidR="00B358A9">
        <w:t xml:space="preserve"> </w:t>
      </w:r>
      <w:r w:rsidRPr="000A1BFD">
        <w:t>мы</w:t>
      </w:r>
      <w:r w:rsidR="00B358A9">
        <w:t xml:space="preserve"> </w:t>
      </w:r>
      <w:r w:rsidRPr="000A1BFD">
        <w:t>с</w:t>
      </w:r>
      <w:r w:rsidR="00B358A9">
        <w:t xml:space="preserve"> </w:t>
      </w:r>
      <w:r w:rsidRPr="000A1BFD">
        <w:t>вами,</w:t>
      </w:r>
      <w:r w:rsidR="00B358A9">
        <w:t xml:space="preserve"> </w:t>
      </w:r>
      <w:r w:rsidRPr="00D0325E">
        <w:rPr>
          <w:rStyle w:val="--"/>
        </w:rPr>
        <w:t>НЕ</w:t>
      </w:r>
      <w:r w:rsidR="00B358A9">
        <w:rPr>
          <w:rStyle w:val="--"/>
          <w:rFonts w:ascii="Times New Roman" w:hAnsi="Times New Roman"/>
          <w:szCs w:val="28"/>
        </w:rPr>
        <w:t xml:space="preserve"> </w:t>
      </w:r>
      <w:r w:rsidRPr="00D0325E">
        <w:rPr>
          <w:rStyle w:val="--0"/>
        </w:rPr>
        <w:t>можем</w:t>
      </w:r>
      <w:r w:rsidR="00B358A9">
        <w:t xml:space="preserve"> </w:t>
      </w:r>
      <w:r w:rsidRPr="000A1BFD">
        <w:t>повлиять</w:t>
      </w:r>
      <w:r w:rsidR="00B358A9">
        <w:t xml:space="preserve"> </w:t>
      </w:r>
      <w:r w:rsidRPr="000A1BFD">
        <w:t>на</w:t>
      </w:r>
      <w:r w:rsidR="00B358A9">
        <w:t xml:space="preserve"> </w:t>
      </w:r>
      <w:r w:rsidRPr="000A1BFD">
        <w:t>реформу</w:t>
      </w:r>
      <w:r w:rsidR="00B358A9">
        <w:t xml:space="preserve"> </w:t>
      </w:r>
      <w:r w:rsidRPr="000A1BFD">
        <w:t>школы,</w:t>
      </w:r>
      <w:r w:rsidR="00B358A9">
        <w:t xml:space="preserve"> </w:t>
      </w:r>
      <w:r w:rsidRPr="000A1BFD">
        <w:t>как</w:t>
      </w:r>
      <w:r w:rsidR="00B358A9">
        <w:t xml:space="preserve"> </w:t>
      </w:r>
      <w:r w:rsidRPr="000A1BFD">
        <w:t>не</w:t>
      </w:r>
      <w:r w:rsidR="00B358A9">
        <w:t xml:space="preserve"> </w:t>
      </w:r>
      <w:r w:rsidRPr="000A1BFD">
        <w:t>могли</w:t>
      </w:r>
      <w:r w:rsidR="00B358A9">
        <w:t xml:space="preserve"> </w:t>
      </w:r>
      <w:r w:rsidRPr="000A1BFD">
        <w:t>повлиять</w:t>
      </w:r>
      <w:r w:rsidR="00B358A9">
        <w:t xml:space="preserve"> </w:t>
      </w:r>
      <w:r w:rsidRPr="000A1BFD">
        <w:t>когда-то</w:t>
      </w:r>
      <w:r w:rsidR="00B358A9">
        <w:t xml:space="preserve"> </w:t>
      </w:r>
      <w:r w:rsidRPr="000A1BFD">
        <w:t>на</w:t>
      </w:r>
      <w:r w:rsidR="00B358A9">
        <w:t xml:space="preserve"> </w:t>
      </w:r>
      <w:r w:rsidRPr="000A1BFD">
        <w:t>коллективизацию,</w:t>
      </w:r>
      <w:r w:rsidR="00B358A9">
        <w:t xml:space="preserve"> </w:t>
      </w:r>
      <w:r w:rsidRPr="000A1BFD">
        <w:t>приватизацию</w:t>
      </w:r>
      <w:r w:rsidR="00B358A9">
        <w:t xml:space="preserve"> </w:t>
      </w:r>
      <w:r w:rsidRPr="000A1BFD">
        <w:t>и</w:t>
      </w:r>
      <w:r w:rsidR="00B358A9">
        <w:t xml:space="preserve"> </w:t>
      </w:r>
      <w:r w:rsidRPr="000A1BFD">
        <w:t>т.</w:t>
      </w:r>
      <w:r w:rsidR="00D0325E">
        <w:t> </w:t>
      </w:r>
      <w:r w:rsidRPr="000A1BFD">
        <w:t>п.</w:t>
      </w:r>
      <w:r w:rsidR="00B358A9">
        <w:t xml:space="preserve"> </w:t>
      </w:r>
      <w:r w:rsidRPr="000A1BFD">
        <w:t>Проблемы</w:t>
      </w:r>
      <w:r w:rsidR="00B358A9">
        <w:t xml:space="preserve"> </w:t>
      </w:r>
      <w:r w:rsidRPr="000A1BFD">
        <w:t>сыплются</w:t>
      </w:r>
      <w:r w:rsidR="00B358A9">
        <w:t xml:space="preserve"> </w:t>
      </w:r>
      <w:r w:rsidRPr="000A1BFD">
        <w:t>на</w:t>
      </w:r>
      <w:r w:rsidR="00B358A9">
        <w:t xml:space="preserve"> </w:t>
      </w:r>
      <w:r w:rsidRPr="000A1BFD">
        <w:t>школу</w:t>
      </w:r>
      <w:r w:rsidR="00B358A9">
        <w:t xml:space="preserve"> </w:t>
      </w:r>
      <w:r w:rsidRPr="000A1BFD">
        <w:t>и</w:t>
      </w:r>
      <w:r w:rsidR="00B358A9">
        <w:t xml:space="preserve"> </w:t>
      </w:r>
      <w:r w:rsidRPr="000A1BFD">
        <w:t>родителей,</w:t>
      </w:r>
      <w:r w:rsidR="00B358A9">
        <w:t xml:space="preserve"> </w:t>
      </w:r>
      <w:r w:rsidRPr="000A1BFD">
        <w:t>как</w:t>
      </w:r>
      <w:r w:rsidR="00B358A9">
        <w:t xml:space="preserve"> </w:t>
      </w:r>
      <w:r w:rsidRPr="000A1BFD">
        <w:t>снег,</w:t>
      </w:r>
      <w:r w:rsidR="00B358A9">
        <w:t xml:space="preserve"> </w:t>
      </w:r>
      <w:r w:rsidRPr="000A1BFD">
        <w:t>с</w:t>
      </w:r>
      <w:r w:rsidR="00B358A9">
        <w:t xml:space="preserve"> </w:t>
      </w:r>
      <w:r w:rsidRPr="000A1BFD">
        <w:t>самого</w:t>
      </w:r>
      <w:r w:rsidR="00B358A9">
        <w:t xml:space="preserve"> </w:t>
      </w:r>
      <w:r w:rsidRPr="000A1BFD">
        <w:t>Олимпа</w:t>
      </w:r>
      <w:r w:rsidR="00B358A9">
        <w:t xml:space="preserve"> </w:t>
      </w:r>
      <w:r w:rsidRPr="000A1BFD">
        <w:t>политической</w:t>
      </w:r>
      <w:r w:rsidR="00B358A9">
        <w:t xml:space="preserve"> </w:t>
      </w:r>
      <w:r w:rsidRPr="000A1BFD">
        <w:t>борьбы,</w:t>
      </w:r>
      <w:r w:rsidR="00B358A9">
        <w:t xml:space="preserve"> </w:t>
      </w:r>
      <w:r w:rsidRPr="000A1BFD">
        <w:t>где</w:t>
      </w:r>
      <w:r w:rsidR="00B358A9">
        <w:t xml:space="preserve"> </w:t>
      </w:r>
      <w:r w:rsidRPr="000A1BFD">
        <w:t>идёт</w:t>
      </w:r>
      <w:r w:rsidR="00B358A9">
        <w:t xml:space="preserve"> </w:t>
      </w:r>
      <w:r w:rsidRPr="000A1BFD">
        <w:t>схватка</w:t>
      </w:r>
      <w:r w:rsidR="00B358A9">
        <w:t xml:space="preserve"> </w:t>
      </w:r>
      <w:r w:rsidRPr="000A1BFD">
        <w:t>не</w:t>
      </w:r>
      <w:r w:rsidR="00B358A9">
        <w:t xml:space="preserve"> </w:t>
      </w:r>
      <w:r w:rsidRPr="000A1BFD">
        <w:t>на</w:t>
      </w:r>
      <w:r w:rsidR="00B358A9">
        <w:t xml:space="preserve"> </w:t>
      </w:r>
      <w:r w:rsidRPr="000A1BFD">
        <w:t>жизнь,</w:t>
      </w:r>
      <w:r w:rsidR="00B358A9">
        <w:t xml:space="preserve"> </w:t>
      </w:r>
      <w:r w:rsidRPr="000A1BFD">
        <w:t>а</w:t>
      </w:r>
      <w:r w:rsidR="00B358A9">
        <w:t xml:space="preserve"> </w:t>
      </w:r>
      <w:r w:rsidRPr="000A1BFD">
        <w:t>на</w:t>
      </w:r>
      <w:r w:rsidR="00B358A9">
        <w:t xml:space="preserve"> </w:t>
      </w:r>
      <w:r w:rsidRPr="000A1BFD">
        <w:t>смерть</w:t>
      </w:r>
      <w:r w:rsidR="00B358A9">
        <w:t xml:space="preserve"> </w:t>
      </w:r>
      <w:r w:rsidRPr="000A1BFD">
        <w:t>(говорят,</w:t>
      </w:r>
      <w:r w:rsidR="00B358A9">
        <w:t xml:space="preserve"> </w:t>
      </w:r>
      <w:r w:rsidRPr="000A1BFD">
        <w:t>между</w:t>
      </w:r>
      <w:r w:rsidR="00B358A9">
        <w:t xml:space="preserve"> </w:t>
      </w:r>
      <w:r w:rsidRPr="000A1BFD">
        <w:t>либералами</w:t>
      </w:r>
      <w:r w:rsidR="00B358A9">
        <w:t xml:space="preserve"> </w:t>
      </w:r>
      <w:r w:rsidRPr="000A1BFD">
        <w:t>и</w:t>
      </w:r>
      <w:r w:rsidR="00B358A9">
        <w:t xml:space="preserve"> </w:t>
      </w:r>
      <w:r w:rsidRPr="000A1BFD">
        <w:t>консерваторами),</w:t>
      </w:r>
      <w:r w:rsidR="00B358A9">
        <w:t xml:space="preserve"> </w:t>
      </w:r>
      <w:r w:rsidRPr="000A1BFD">
        <w:t>но</w:t>
      </w:r>
      <w:r w:rsidR="00B358A9">
        <w:t xml:space="preserve"> </w:t>
      </w:r>
      <w:r w:rsidRPr="000A1BFD">
        <w:t>это</w:t>
      </w:r>
      <w:r w:rsidR="00B358A9">
        <w:t xml:space="preserve"> </w:t>
      </w:r>
      <w:r w:rsidRPr="000A1BFD">
        <w:t>нам</w:t>
      </w:r>
      <w:r w:rsidR="00B358A9">
        <w:t xml:space="preserve"> </w:t>
      </w:r>
      <w:r w:rsidRPr="000A1BFD">
        <w:t>так</w:t>
      </w:r>
      <w:r w:rsidR="00B358A9">
        <w:t xml:space="preserve"> </w:t>
      </w:r>
      <w:r w:rsidRPr="000A1BFD">
        <w:t>говорят.</w:t>
      </w:r>
      <w:r w:rsidR="00B358A9">
        <w:t xml:space="preserve"> </w:t>
      </w:r>
      <w:r w:rsidRPr="000A1BFD">
        <w:t>И</w:t>
      </w:r>
      <w:r w:rsidR="00B358A9">
        <w:t xml:space="preserve"> </w:t>
      </w:r>
      <w:r w:rsidRPr="000A1BFD">
        <w:t>те,</w:t>
      </w:r>
      <w:r w:rsidR="00B358A9">
        <w:t xml:space="preserve"> </w:t>
      </w:r>
      <w:r w:rsidRPr="000A1BFD">
        <w:t>и</w:t>
      </w:r>
      <w:r w:rsidR="00B358A9">
        <w:t xml:space="preserve"> </w:t>
      </w:r>
      <w:r w:rsidRPr="000A1BFD">
        <w:t>другие</w:t>
      </w:r>
      <w:r w:rsidR="00B358A9">
        <w:t xml:space="preserve"> </w:t>
      </w:r>
      <w:r w:rsidRPr="000A1BFD">
        <w:t>выступают</w:t>
      </w:r>
      <w:r w:rsidR="00B358A9">
        <w:t xml:space="preserve"> </w:t>
      </w:r>
      <w:r w:rsidRPr="000A1BFD">
        <w:t>от</w:t>
      </w:r>
      <w:r w:rsidR="00B358A9">
        <w:t xml:space="preserve"> </w:t>
      </w:r>
      <w:r w:rsidRPr="000A1BFD">
        <w:t>имени</w:t>
      </w:r>
      <w:r w:rsidR="00B358A9">
        <w:t xml:space="preserve"> </w:t>
      </w:r>
      <w:r w:rsidRPr="000A1BFD">
        <w:t>якобы</w:t>
      </w:r>
      <w:r w:rsidR="00B358A9">
        <w:t xml:space="preserve"> </w:t>
      </w:r>
      <w:r w:rsidRPr="000A1BFD">
        <w:t>педагогической</w:t>
      </w:r>
      <w:r w:rsidR="00B358A9">
        <w:t xml:space="preserve"> </w:t>
      </w:r>
      <w:r w:rsidRPr="000A1BFD">
        <w:t>науки,</w:t>
      </w:r>
      <w:r w:rsidR="00B358A9">
        <w:t xml:space="preserve"> </w:t>
      </w:r>
      <w:r w:rsidRPr="000A1BFD">
        <w:t>а</w:t>
      </w:r>
      <w:r w:rsidR="00B358A9">
        <w:t xml:space="preserve"> </w:t>
      </w:r>
      <w:r w:rsidRPr="000A1BFD">
        <w:t>по</w:t>
      </w:r>
      <w:r w:rsidR="00B358A9">
        <w:t xml:space="preserve"> </w:t>
      </w:r>
      <w:r w:rsidRPr="000A1BFD">
        <w:t>сути</w:t>
      </w:r>
      <w:r w:rsidR="00B358A9">
        <w:t xml:space="preserve"> </w:t>
      </w:r>
      <w:r w:rsidRPr="000A1BFD">
        <w:t>–</w:t>
      </w:r>
      <w:r w:rsidR="00B358A9">
        <w:t xml:space="preserve"> </w:t>
      </w:r>
      <w:r w:rsidRPr="000A1BFD">
        <w:t>используют</w:t>
      </w:r>
      <w:r w:rsidR="00B358A9">
        <w:t xml:space="preserve"> </w:t>
      </w:r>
      <w:r w:rsidRPr="000A1BFD">
        <w:t>её</w:t>
      </w:r>
      <w:r w:rsidR="00B358A9">
        <w:t xml:space="preserve"> </w:t>
      </w:r>
      <w:r w:rsidRPr="000A1BFD">
        <w:t>в</w:t>
      </w:r>
      <w:r w:rsidR="00B358A9">
        <w:t xml:space="preserve"> </w:t>
      </w:r>
      <w:r w:rsidRPr="000A1BFD">
        <w:t>политической</w:t>
      </w:r>
      <w:r w:rsidR="00B358A9">
        <w:t xml:space="preserve"> </w:t>
      </w:r>
      <w:r w:rsidRPr="000A1BFD">
        <w:t>борьбе</w:t>
      </w:r>
      <w:r w:rsidR="00B358A9">
        <w:t xml:space="preserve"> </w:t>
      </w:r>
      <w:r w:rsidRPr="000A1BFD">
        <w:t>за</w:t>
      </w:r>
      <w:r w:rsidR="00B358A9">
        <w:t xml:space="preserve"> </w:t>
      </w:r>
      <w:r w:rsidRPr="000A1BFD">
        <w:t>то,</w:t>
      </w:r>
      <w:r w:rsidR="00B358A9">
        <w:t xml:space="preserve"> </w:t>
      </w:r>
      <w:r w:rsidRPr="000A1BFD">
        <w:t>какими</w:t>
      </w:r>
      <w:r w:rsidR="00B358A9">
        <w:t xml:space="preserve"> </w:t>
      </w:r>
      <w:r w:rsidRPr="000A1BFD">
        <w:t>будут</w:t>
      </w:r>
      <w:r w:rsidR="00B358A9">
        <w:t xml:space="preserve"> </w:t>
      </w:r>
      <w:r w:rsidRPr="000A1BFD">
        <w:t>наши</w:t>
      </w:r>
      <w:r w:rsidR="00B358A9">
        <w:t xml:space="preserve"> </w:t>
      </w:r>
      <w:r w:rsidRPr="000A1BFD">
        <w:t>дети,</w:t>
      </w:r>
      <w:r w:rsidR="00B358A9">
        <w:t xml:space="preserve"> </w:t>
      </w:r>
      <w:r w:rsidRPr="000A1BFD">
        <w:t>что</w:t>
      </w:r>
      <w:r w:rsidR="00B358A9">
        <w:t xml:space="preserve"> </w:t>
      </w:r>
      <w:r w:rsidRPr="000A1BFD">
        <w:t>они</w:t>
      </w:r>
      <w:r w:rsidR="00B358A9">
        <w:t xml:space="preserve"> </w:t>
      </w:r>
      <w:r w:rsidRPr="000A1BFD">
        <w:t>будут</w:t>
      </w:r>
      <w:r w:rsidR="00B358A9">
        <w:t xml:space="preserve"> </w:t>
      </w:r>
      <w:r w:rsidRPr="000A1BFD">
        <w:t>знать</w:t>
      </w:r>
      <w:r w:rsidR="00B358A9">
        <w:t xml:space="preserve"> </w:t>
      </w:r>
      <w:r w:rsidRPr="000A1BFD">
        <w:t>и</w:t>
      </w:r>
      <w:r w:rsidR="00B358A9">
        <w:t xml:space="preserve"> </w:t>
      </w:r>
      <w:r w:rsidRPr="000A1BFD">
        <w:t>понимать</w:t>
      </w:r>
      <w:r w:rsidR="00D0325E">
        <w:t>.</w:t>
      </w:r>
      <w:r w:rsidR="00B358A9">
        <w:t xml:space="preserve"> </w:t>
      </w:r>
      <w:r w:rsidRPr="000A1BFD">
        <w:t>При</w:t>
      </w:r>
      <w:r w:rsidR="00B358A9">
        <w:t xml:space="preserve"> </w:t>
      </w:r>
      <w:r w:rsidRPr="000A1BFD">
        <w:t>этом</w:t>
      </w:r>
      <w:r w:rsidR="00B358A9">
        <w:t xml:space="preserve"> </w:t>
      </w:r>
      <w:r w:rsidRPr="000A1BFD">
        <w:t>от</w:t>
      </w:r>
      <w:r w:rsidR="00B358A9">
        <w:t xml:space="preserve"> </w:t>
      </w:r>
      <w:r w:rsidRPr="000A1BFD">
        <w:t>родителей</w:t>
      </w:r>
      <w:r w:rsidR="00B358A9">
        <w:t xml:space="preserve"> </w:t>
      </w:r>
      <w:r w:rsidRPr="000A1BFD">
        <w:t>и</w:t>
      </w:r>
      <w:r w:rsidR="00B358A9">
        <w:t xml:space="preserve"> </w:t>
      </w:r>
      <w:r w:rsidRPr="000A1BFD">
        <w:t>учителей</w:t>
      </w:r>
      <w:r w:rsidR="00B358A9">
        <w:t xml:space="preserve"> </w:t>
      </w:r>
      <w:r w:rsidRPr="000A1BFD">
        <w:t>требуют</w:t>
      </w:r>
      <w:r w:rsidR="00B358A9">
        <w:t xml:space="preserve"> </w:t>
      </w:r>
      <w:r w:rsidRPr="000A1BFD">
        <w:rPr>
          <w:b/>
          <w:bCs/>
          <w:i/>
          <w:iCs/>
        </w:rPr>
        <w:t>«Пойти</w:t>
      </w:r>
      <w:r w:rsidR="00B358A9">
        <w:rPr>
          <w:b/>
          <w:bCs/>
          <w:i/>
          <w:iCs/>
        </w:rPr>
        <w:t xml:space="preserve"> </w:t>
      </w:r>
      <w:r w:rsidRPr="000A1BFD">
        <w:rPr>
          <w:b/>
          <w:bCs/>
          <w:i/>
          <w:iCs/>
        </w:rPr>
        <w:t>туда,</w:t>
      </w:r>
      <w:r w:rsidR="00B358A9">
        <w:rPr>
          <w:b/>
          <w:bCs/>
          <w:i/>
          <w:iCs/>
        </w:rPr>
        <w:t xml:space="preserve"> </w:t>
      </w:r>
      <w:r w:rsidRPr="000A1BFD">
        <w:rPr>
          <w:b/>
          <w:bCs/>
          <w:i/>
          <w:iCs/>
        </w:rPr>
        <w:t>не</w:t>
      </w:r>
      <w:r w:rsidR="00B358A9">
        <w:rPr>
          <w:b/>
          <w:bCs/>
          <w:i/>
          <w:iCs/>
        </w:rPr>
        <w:t xml:space="preserve"> </w:t>
      </w:r>
      <w:r w:rsidRPr="000A1BFD">
        <w:rPr>
          <w:b/>
          <w:bCs/>
          <w:i/>
          <w:iCs/>
        </w:rPr>
        <w:t>знаю</w:t>
      </w:r>
      <w:r w:rsidR="00B358A9">
        <w:rPr>
          <w:b/>
          <w:bCs/>
          <w:i/>
          <w:iCs/>
        </w:rPr>
        <w:t xml:space="preserve"> </w:t>
      </w:r>
      <w:r w:rsidRPr="000A1BFD">
        <w:rPr>
          <w:b/>
          <w:bCs/>
          <w:i/>
          <w:iCs/>
        </w:rPr>
        <w:t>куда,</w:t>
      </w:r>
      <w:r w:rsidR="00B358A9">
        <w:rPr>
          <w:b/>
          <w:bCs/>
          <w:i/>
          <w:iCs/>
        </w:rPr>
        <w:t xml:space="preserve"> </w:t>
      </w:r>
      <w:r w:rsidRPr="000A1BFD">
        <w:rPr>
          <w:b/>
          <w:bCs/>
          <w:i/>
          <w:iCs/>
        </w:rPr>
        <w:t>принес</w:t>
      </w:r>
      <w:r w:rsidRPr="00412C24">
        <w:rPr>
          <w:b/>
          <w:bCs/>
          <w:i/>
          <w:iCs/>
        </w:rPr>
        <w:t>т</w:t>
      </w:r>
      <w:r w:rsidRPr="000A1BFD">
        <w:rPr>
          <w:b/>
          <w:bCs/>
          <w:i/>
          <w:iCs/>
        </w:rPr>
        <w:t>и</w:t>
      </w:r>
      <w:r w:rsidR="00B358A9">
        <w:rPr>
          <w:b/>
          <w:bCs/>
          <w:i/>
          <w:iCs/>
        </w:rPr>
        <w:t xml:space="preserve"> </w:t>
      </w:r>
      <w:r w:rsidRPr="000A1BFD">
        <w:rPr>
          <w:b/>
          <w:bCs/>
          <w:i/>
          <w:iCs/>
        </w:rPr>
        <w:t>то,</w:t>
      </w:r>
      <w:r w:rsidR="00B358A9">
        <w:rPr>
          <w:b/>
          <w:bCs/>
          <w:i/>
          <w:iCs/>
        </w:rPr>
        <w:t xml:space="preserve"> </w:t>
      </w:r>
      <w:r w:rsidRPr="000A1BFD">
        <w:rPr>
          <w:b/>
          <w:bCs/>
          <w:i/>
          <w:iCs/>
        </w:rPr>
        <w:t>не</w:t>
      </w:r>
      <w:r w:rsidR="00B358A9">
        <w:rPr>
          <w:b/>
          <w:bCs/>
          <w:i/>
          <w:iCs/>
        </w:rPr>
        <w:t xml:space="preserve"> </w:t>
      </w:r>
      <w:r w:rsidRPr="000A1BFD">
        <w:rPr>
          <w:b/>
          <w:bCs/>
          <w:i/>
          <w:iCs/>
        </w:rPr>
        <w:t>знаю,</w:t>
      </w:r>
      <w:r w:rsidR="00B358A9">
        <w:rPr>
          <w:b/>
          <w:bCs/>
          <w:i/>
          <w:iCs/>
        </w:rPr>
        <w:t xml:space="preserve"> </w:t>
      </w:r>
      <w:r w:rsidRPr="000A1BFD">
        <w:rPr>
          <w:b/>
          <w:bCs/>
          <w:i/>
          <w:iCs/>
        </w:rPr>
        <w:t>что».</w:t>
      </w:r>
      <w:r w:rsidR="00B358A9">
        <w:t xml:space="preserve"> </w:t>
      </w:r>
      <w:r w:rsidRPr="000A1BFD">
        <w:t>Всё</w:t>
      </w:r>
      <w:r w:rsidR="00B358A9">
        <w:t xml:space="preserve"> </w:t>
      </w:r>
      <w:r w:rsidRPr="000A1BFD">
        <w:t>дело</w:t>
      </w:r>
      <w:r w:rsidR="00B358A9">
        <w:t xml:space="preserve"> </w:t>
      </w:r>
      <w:r w:rsidRPr="000A1BFD">
        <w:t>в</w:t>
      </w:r>
      <w:r w:rsidR="00B358A9">
        <w:t xml:space="preserve"> </w:t>
      </w:r>
      <w:r w:rsidRPr="000A1BFD">
        <w:t>том,</w:t>
      </w:r>
      <w:r w:rsidR="00B358A9">
        <w:t xml:space="preserve"> </w:t>
      </w:r>
      <w:r w:rsidRPr="000A1BFD">
        <w:t>что</w:t>
      </w:r>
      <w:r w:rsidR="00B358A9">
        <w:t xml:space="preserve"> </w:t>
      </w:r>
      <w:r w:rsidRPr="000A1BFD">
        <w:t>так</w:t>
      </w:r>
      <w:r w:rsidR="00B358A9">
        <w:t xml:space="preserve"> </w:t>
      </w:r>
      <w:r w:rsidRPr="000A1BFD">
        <w:t>называемая</w:t>
      </w:r>
      <w:r w:rsidR="00B358A9">
        <w:t xml:space="preserve"> </w:t>
      </w:r>
      <w:r w:rsidRPr="000A1BFD">
        <w:t>«политическая</w:t>
      </w:r>
      <w:r w:rsidR="00B358A9">
        <w:t xml:space="preserve"> </w:t>
      </w:r>
      <w:r w:rsidRPr="000A1BFD">
        <w:t>борьба»</w:t>
      </w:r>
      <w:r w:rsidR="00B358A9">
        <w:t xml:space="preserve"> </w:t>
      </w:r>
      <w:r w:rsidRPr="000A1BFD">
        <w:t>всегда</w:t>
      </w:r>
      <w:r w:rsidR="00B358A9">
        <w:t xml:space="preserve"> </w:t>
      </w:r>
      <w:r w:rsidRPr="000A1BFD">
        <w:t>сводилась</w:t>
      </w:r>
      <w:r w:rsidR="00B358A9">
        <w:t xml:space="preserve"> </w:t>
      </w:r>
      <w:r w:rsidRPr="000A1BFD">
        <w:t>к</w:t>
      </w:r>
      <w:r w:rsidR="00B358A9">
        <w:t xml:space="preserve"> </w:t>
      </w:r>
      <w:r w:rsidRPr="000A1BFD">
        <w:t>борьбе</w:t>
      </w:r>
      <w:r w:rsidR="00B358A9">
        <w:t xml:space="preserve"> </w:t>
      </w:r>
      <w:r w:rsidRPr="000A1BFD">
        <w:t>за</w:t>
      </w:r>
      <w:r w:rsidR="00B358A9">
        <w:t xml:space="preserve"> </w:t>
      </w:r>
      <w:r w:rsidRPr="000A1BFD">
        <w:t>следующее</w:t>
      </w:r>
      <w:r w:rsidR="00B358A9">
        <w:t xml:space="preserve"> </w:t>
      </w:r>
      <w:r w:rsidRPr="000A1BFD">
        <w:t>поколение.</w:t>
      </w:r>
      <w:r w:rsidR="00B358A9">
        <w:t xml:space="preserve"> </w:t>
      </w:r>
      <w:r w:rsidRPr="000A1BFD">
        <w:t>На</w:t>
      </w:r>
      <w:r w:rsidR="00B358A9">
        <w:t xml:space="preserve"> </w:t>
      </w:r>
      <w:r w:rsidRPr="000A1BFD">
        <w:t>нас</w:t>
      </w:r>
      <w:r w:rsidR="00B358A9">
        <w:t xml:space="preserve"> </w:t>
      </w:r>
      <w:r w:rsidRPr="000A1BFD">
        <w:t>уже</w:t>
      </w:r>
      <w:r w:rsidR="00B358A9">
        <w:t xml:space="preserve"> </w:t>
      </w:r>
      <w:r w:rsidRPr="000A1BFD">
        <w:t>не</w:t>
      </w:r>
      <w:r w:rsidR="00B358A9">
        <w:t xml:space="preserve"> </w:t>
      </w:r>
      <w:r w:rsidRPr="000A1BFD">
        <w:t>обращают</w:t>
      </w:r>
      <w:r w:rsidR="00B358A9">
        <w:t xml:space="preserve"> </w:t>
      </w:r>
      <w:r w:rsidRPr="000A1BFD">
        <w:t>внимания</w:t>
      </w:r>
      <w:r w:rsidR="00B358A9">
        <w:t xml:space="preserve"> </w:t>
      </w:r>
      <w:r w:rsidRPr="000A1BFD">
        <w:t>–</w:t>
      </w:r>
      <w:r w:rsidR="00B358A9">
        <w:t xml:space="preserve"> </w:t>
      </w:r>
      <w:r w:rsidRPr="000A1BFD">
        <w:t>мы</w:t>
      </w:r>
      <w:r w:rsidR="00B358A9">
        <w:t xml:space="preserve"> </w:t>
      </w:r>
      <w:r w:rsidRPr="000A1BFD">
        <w:t>уже</w:t>
      </w:r>
      <w:r w:rsidR="00B358A9">
        <w:t xml:space="preserve"> </w:t>
      </w:r>
      <w:r w:rsidRPr="000A1BFD">
        <w:t>в</w:t>
      </w:r>
      <w:r w:rsidR="00B358A9">
        <w:t xml:space="preserve"> </w:t>
      </w:r>
      <w:r w:rsidRPr="000A1BFD">
        <w:t>истории.</w:t>
      </w:r>
      <w:r w:rsidR="00B358A9">
        <w:t xml:space="preserve"> </w:t>
      </w:r>
      <w:r w:rsidR="00D0325E">
        <w:t>Л</w:t>
      </w:r>
      <w:r w:rsidRPr="000A1BFD">
        <w:t>юбая</w:t>
      </w:r>
      <w:r w:rsidR="00B358A9">
        <w:t xml:space="preserve"> </w:t>
      </w:r>
      <w:r w:rsidRPr="000A1BFD">
        <w:t>политика</w:t>
      </w:r>
      <w:r w:rsidR="00B358A9">
        <w:t xml:space="preserve"> </w:t>
      </w:r>
      <w:r w:rsidRPr="000A1BFD">
        <w:t>функционирует</w:t>
      </w:r>
      <w:r w:rsidR="00B358A9">
        <w:t xml:space="preserve"> </w:t>
      </w:r>
      <w:r w:rsidRPr="000A1BFD">
        <w:t>только</w:t>
      </w:r>
      <w:r w:rsidR="00B358A9">
        <w:t xml:space="preserve"> </w:t>
      </w:r>
      <w:r w:rsidRPr="000A1BFD">
        <w:t>тогда,</w:t>
      </w:r>
      <w:r w:rsidR="00B358A9">
        <w:t xml:space="preserve"> </w:t>
      </w:r>
      <w:r w:rsidRPr="000A1BFD">
        <w:t>когда</w:t>
      </w:r>
      <w:r w:rsidR="00B358A9">
        <w:t xml:space="preserve"> </w:t>
      </w:r>
      <w:r w:rsidRPr="000A1BFD">
        <w:t>опирается</w:t>
      </w:r>
      <w:r w:rsidR="00B358A9">
        <w:t xml:space="preserve"> </w:t>
      </w:r>
      <w:r w:rsidRPr="000A1BFD">
        <w:t>на</w:t>
      </w:r>
      <w:r w:rsidR="00B358A9">
        <w:t xml:space="preserve"> </w:t>
      </w:r>
      <w:r w:rsidRPr="000A1BFD">
        <w:t>новый</w:t>
      </w:r>
      <w:r w:rsidR="00B358A9">
        <w:t xml:space="preserve"> </w:t>
      </w:r>
      <w:r w:rsidRPr="000A1BFD">
        <w:t>тип</w:t>
      </w:r>
      <w:r w:rsidR="00B358A9">
        <w:t xml:space="preserve"> </w:t>
      </w:r>
      <w:r w:rsidRPr="000A1BFD">
        <w:t>человека,</w:t>
      </w:r>
      <w:r w:rsidR="00B358A9">
        <w:t xml:space="preserve"> </w:t>
      </w:r>
      <w:r w:rsidRPr="000A1BFD">
        <w:t>которого</w:t>
      </w:r>
      <w:r w:rsidR="00B358A9">
        <w:t xml:space="preserve"> </w:t>
      </w:r>
      <w:r w:rsidRPr="000A1BFD">
        <w:t>ей</w:t>
      </w:r>
      <w:r w:rsidR="00B358A9">
        <w:t xml:space="preserve"> </w:t>
      </w:r>
      <w:r w:rsidRPr="000A1BFD">
        <w:t>удалось</w:t>
      </w:r>
      <w:r w:rsidR="00B358A9">
        <w:t xml:space="preserve"> </w:t>
      </w:r>
      <w:r w:rsidRPr="000A1BFD">
        <w:t>сформировать</w:t>
      </w:r>
      <w:r w:rsidR="00B358A9">
        <w:t xml:space="preserve"> </w:t>
      </w:r>
      <w:r w:rsidRPr="000A1BFD">
        <w:t>из</w:t>
      </w:r>
      <w:r w:rsidR="00B358A9">
        <w:t xml:space="preserve"> </w:t>
      </w:r>
      <w:r w:rsidRPr="000A1BFD">
        <w:t>детей.</w:t>
      </w:r>
      <w:r w:rsidR="00B358A9">
        <w:t xml:space="preserve"> </w:t>
      </w:r>
      <w:r w:rsidRPr="000A1BFD">
        <w:t>В</w:t>
      </w:r>
      <w:r w:rsidR="00B358A9">
        <w:t xml:space="preserve"> </w:t>
      </w:r>
      <w:r w:rsidRPr="000A1BFD">
        <w:t>тридцатые</w:t>
      </w:r>
      <w:r w:rsidR="00B358A9">
        <w:t xml:space="preserve"> </w:t>
      </w:r>
      <w:r w:rsidRPr="000A1BFD">
        <w:t>годы</w:t>
      </w:r>
      <w:r w:rsidR="00B358A9">
        <w:t xml:space="preserve"> </w:t>
      </w:r>
      <w:r w:rsidRPr="000A1BFD">
        <w:t>ХХ-</w:t>
      </w:r>
      <w:proofErr w:type="spellStart"/>
      <w:r w:rsidRPr="000A1BFD">
        <w:t>го</w:t>
      </w:r>
      <w:proofErr w:type="spellEnd"/>
      <w:r w:rsidR="00B358A9">
        <w:t xml:space="preserve"> </w:t>
      </w:r>
      <w:r w:rsidRPr="000A1BFD">
        <w:t>века</w:t>
      </w:r>
      <w:r w:rsidR="00B358A9">
        <w:t xml:space="preserve"> </w:t>
      </w:r>
      <w:r w:rsidRPr="000A1BFD">
        <w:t>в</w:t>
      </w:r>
      <w:r w:rsidR="00B358A9">
        <w:t xml:space="preserve"> </w:t>
      </w:r>
      <w:r w:rsidRPr="000A1BFD">
        <w:t>СССР</w:t>
      </w:r>
      <w:r w:rsidR="00B358A9">
        <w:t xml:space="preserve"> </w:t>
      </w:r>
      <w:r w:rsidRPr="000A1BFD">
        <w:t>формировали</w:t>
      </w:r>
      <w:r w:rsidR="00B358A9">
        <w:t xml:space="preserve"> </w:t>
      </w:r>
      <w:r w:rsidRPr="000A1BFD">
        <w:t>один</w:t>
      </w:r>
      <w:r w:rsidR="00B358A9">
        <w:t xml:space="preserve"> </w:t>
      </w:r>
      <w:r w:rsidRPr="000A1BFD">
        <w:t>тип</w:t>
      </w:r>
      <w:r w:rsidR="00B358A9">
        <w:t xml:space="preserve"> </w:t>
      </w:r>
      <w:r w:rsidRPr="000A1BFD">
        <w:t>человека,</w:t>
      </w:r>
      <w:r w:rsidR="00B358A9">
        <w:t xml:space="preserve"> </w:t>
      </w:r>
      <w:r w:rsidRPr="000A1BFD">
        <w:t>в</w:t>
      </w:r>
      <w:r w:rsidR="00B358A9">
        <w:t xml:space="preserve"> </w:t>
      </w:r>
      <w:r w:rsidRPr="000A1BFD">
        <w:t>Германии</w:t>
      </w:r>
      <w:r w:rsidR="00B358A9">
        <w:t xml:space="preserve"> </w:t>
      </w:r>
      <w:r w:rsidRPr="000A1BFD">
        <w:t>–</w:t>
      </w:r>
      <w:r w:rsidR="00B358A9">
        <w:t xml:space="preserve"> </w:t>
      </w:r>
      <w:r w:rsidRPr="000A1BFD">
        <w:t>другой,</w:t>
      </w:r>
      <w:r w:rsidR="00B358A9">
        <w:t xml:space="preserve"> </w:t>
      </w:r>
      <w:r w:rsidRPr="000A1BFD">
        <w:t>в</w:t>
      </w:r>
      <w:r w:rsidR="00B358A9">
        <w:t xml:space="preserve"> </w:t>
      </w:r>
      <w:r w:rsidRPr="000A1BFD">
        <w:t>Англии</w:t>
      </w:r>
      <w:r w:rsidR="00B358A9">
        <w:t xml:space="preserve"> </w:t>
      </w:r>
      <w:r w:rsidRPr="000A1BFD">
        <w:t>–</w:t>
      </w:r>
      <w:r w:rsidR="00B358A9">
        <w:t xml:space="preserve"> </w:t>
      </w:r>
      <w:r w:rsidRPr="000A1BFD">
        <w:t>третий,</w:t>
      </w:r>
      <w:r w:rsidR="00B358A9">
        <w:t xml:space="preserve"> </w:t>
      </w:r>
      <w:r w:rsidRPr="000A1BFD">
        <w:t>в</w:t>
      </w:r>
      <w:r w:rsidR="00B358A9">
        <w:t xml:space="preserve"> </w:t>
      </w:r>
      <w:r w:rsidRPr="000A1BFD">
        <w:t>Камбодже</w:t>
      </w:r>
      <w:r w:rsidR="00B358A9">
        <w:t xml:space="preserve"> </w:t>
      </w:r>
      <w:r w:rsidRPr="000A1BFD">
        <w:t>четвёртый</w:t>
      </w:r>
      <w:r w:rsidR="00B358A9">
        <w:t xml:space="preserve"> </w:t>
      </w:r>
      <w:r w:rsidRPr="000A1BFD">
        <w:t>и</w:t>
      </w:r>
      <w:r w:rsidR="00B358A9">
        <w:t xml:space="preserve"> </w:t>
      </w:r>
      <w:r w:rsidRPr="000A1BFD">
        <w:t>т.</w:t>
      </w:r>
      <w:r w:rsidR="00D0325E">
        <w:t> </w:t>
      </w:r>
      <w:r w:rsidRPr="000A1BFD">
        <w:t>д.</w:t>
      </w:r>
      <w:r w:rsidR="00B358A9">
        <w:t xml:space="preserve"> </w:t>
      </w:r>
      <w:r w:rsidRPr="000A1BFD">
        <w:t>Сейчас</w:t>
      </w:r>
      <w:r w:rsidR="00B358A9">
        <w:t xml:space="preserve"> </w:t>
      </w:r>
      <w:r w:rsidRPr="000A1BFD">
        <w:t>в</w:t>
      </w:r>
      <w:r w:rsidR="00B358A9">
        <w:t xml:space="preserve"> </w:t>
      </w:r>
      <w:r w:rsidRPr="000A1BFD">
        <w:t>России</w:t>
      </w:r>
      <w:r w:rsidR="00B358A9">
        <w:t xml:space="preserve"> </w:t>
      </w:r>
      <w:r w:rsidRPr="000A1BFD">
        <w:t>формируется,</w:t>
      </w:r>
      <w:r w:rsidR="00B358A9">
        <w:t xml:space="preserve"> </w:t>
      </w:r>
      <w:r w:rsidRPr="000A1BFD">
        <w:t>если</w:t>
      </w:r>
      <w:r w:rsidR="00B358A9">
        <w:t xml:space="preserve"> </w:t>
      </w:r>
      <w:r w:rsidRPr="000A1BFD">
        <w:t>можно</w:t>
      </w:r>
      <w:r w:rsidR="00B358A9">
        <w:t xml:space="preserve"> </w:t>
      </w:r>
      <w:r w:rsidRPr="000A1BFD">
        <w:t>так</w:t>
      </w:r>
      <w:r w:rsidR="00B358A9">
        <w:t xml:space="preserve"> </w:t>
      </w:r>
      <w:r w:rsidRPr="000A1BFD">
        <w:t>назвать,</w:t>
      </w:r>
      <w:r w:rsidR="00B358A9">
        <w:t xml:space="preserve"> </w:t>
      </w:r>
      <w:r w:rsidRPr="00D0325E">
        <w:rPr>
          <w:rStyle w:val="--"/>
        </w:rPr>
        <w:t>НОВЫЙ</w:t>
      </w:r>
      <w:r w:rsidR="00B358A9">
        <w:rPr>
          <w:rStyle w:val="--0"/>
          <w:rFonts w:ascii="Times New Roman" w:hAnsi="Times New Roman"/>
          <w:szCs w:val="28"/>
        </w:rPr>
        <w:t xml:space="preserve"> </w:t>
      </w:r>
      <w:r w:rsidRPr="00D0325E">
        <w:rPr>
          <w:rStyle w:val="--0"/>
        </w:rPr>
        <w:t>тип</w:t>
      </w:r>
      <w:r w:rsidR="00B358A9" w:rsidRPr="00D0325E">
        <w:rPr>
          <w:rStyle w:val="--0"/>
        </w:rPr>
        <w:t xml:space="preserve"> </w:t>
      </w:r>
      <w:r w:rsidRPr="00D0325E">
        <w:rPr>
          <w:rStyle w:val="--0"/>
        </w:rPr>
        <w:t>человека</w:t>
      </w:r>
      <w:r w:rsidRPr="000A1BFD">
        <w:t>.</w:t>
      </w:r>
      <w:r w:rsidR="00B358A9">
        <w:t xml:space="preserve"> </w:t>
      </w:r>
      <w:r w:rsidRPr="000A1BFD">
        <w:t>Какой?</w:t>
      </w:r>
      <w:r w:rsidR="00B358A9">
        <w:t xml:space="preserve"> </w:t>
      </w:r>
      <w:r w:rsidRPr="000A1BFD">
        <w:t>В</w:t>
      </w:r>
      <w:r w:rsidR="00B358A9">
        <w:t xml:space="preserve"> </w:t>
      </w:r>
      <w:r w:rsidRPr="000A1BFD">
        <w:t>наши</w:t>
      </w:r>
      <w:r w:rsidR="00B358A9">
        <w:t xml:space="preserve"> </w:t>
      </w:r>
      <w:r w:rsidRPr="000A1BFD">
        <w:t>дни,</w:t>
      </w:r>
      <w:r w:rsidR="00B358A9">
        <w:t xml:space="preserve"> </w:t>
      </w:r>
      <w:r w:rsidRPr="000A1BFD">
        <w:t>через</w:t>
      </w:r>
      <w:r w:rsidR="00B358A9">
        <w:t xml:space="preserve"> </w:t>
      </w:r>
      <w:r w:rsidRPr="000A1BFD">
        <w:t>годик-другой</w:t>
      </w:r>
      <w:r w:rsidR="00B358A9">
        <w:t xml:space="preserve"> </w:t>
      </w:r>
      <w:r w:rsidRPr="000A1BFD">
        <w:t>может</w:t>
      </w:r>
      <w:r w:rsidR="00B358A9">
        <w:t xml:space="preserve"> </w:t>
      </w:r>
      <w:r w:rsidRPr="000A1BFD">
        <w:t>случиться,</w:t>
      </w:r>
      <w:r w:rsidR="00B358A9">
        <w:t xml:space="preserve"> </w:t>
      </w:r>
      <w:r w:rsidRPr="000A1BFD">
        <w:t>что</w:t>
      </w:r>
      <w:r w:rsidR="00B358A9">
        <w:t xml:space="preserve"> </w:t>
      </w:r>
      <w:r w:rsidRPr="000A1BFD">
        <w:t>мама</w:t>
      </w:r>
      <w:r w:rsidR="00B358A9">
        <w:t xml:space="preserve"> </w:t>
      </w:r>
      <w:r w:rsidRPr="000A1BFD">
        <w:t>будет</w:t>
      </w:r>
      <w:r w:rsidR="00B358A9">
        <w:t xml:space="preserve"> </w:t>
      </w:r>
      <w:r w:rsidRPr="000A1BFD">
        <w:t>называться</w:t>
      </w:r>
      <w:r w:rsidR="00B358A9">
        <w:t xml:space="preserve"> </w:t>
      </w:r>
      <w:r w:rsidRPr="000A1BFD">
        <w:t>«родитель</w:t>
      </w:r>
      <w:r w:rsidR="00B358A9">
        <w:t xml:space="preserve"> </w:t>
      </w:r>
      <w:r w:rsidRPr="000A1BFD">
        <w:t>1»,</w:t>
      </w:r>
      <w:r w:rsidR="00B358A9">
        <w:t xml:space="preserve"> </w:t>
      </w:r>
      <w:r w:rsidRPr="000A1BFD">
        <w:t>а</w:t>
      </w:r>
      <w:r w:rsidR="00B358A9">
        <w:t xml:space="preserve"> </w:t>
      </w:r>
      <w:r w:rsidRPr="000A1BFD">
        <w:t>папа</w:t>
      </w:r>
      <w:r w:rsidR="00B358A9">
        <w:t xml:space="preserve"> </w:t>
      </w:r>
      <w:r w:rsidRPr="000A1BFD">
        <w:t>–</w:t>
      </w:r>
      <w:r w:rsidR="00B358A9">
        <w:t xml:space="preserve"> </w:t>
      </w:r>
      <w:r w:rsidRPr="000A1BFD">
        <w:t>«родитель</w:t>
      </w:r>
      <w:r w:rsidR="00D0325E">
        <w:t> </w:t>
      </w:r>
      <w:r w:rsidRPr="000A1BFD">
        <w:t>2»,</w:t>
      </w:r>
      <w:r w:rsidR="00B358A9">
        <w:t xml:space="preserve"> </w:t>
      </w:r>
      <w:r w:rsidRPr="000A1BFD">
        <w:t>а</w:t>
      </w:r>
      <w:r w:rsidR="00B358A9">
        <w:t xml:space="preserve"> </w:t>
      </w:r>
      <w:r w:rsidRPr="000A1BFD">
        <w:t>вместо</w:t>
      </w:r>
      <w:r w:rsidR="00B358A9">
        <w:t xml:space="preserve"> </w:t>
      </w:r>
      <w:r w:rsidRPr="000A1BFD">
        <w:t>мальчика</w:t>
      </w:r>
      <w:r w:rsidR="00B358A9">
        <w:t xml:space="preserve"> </w:t>
      </w:r>
      <w:r w:rsidRPr="000A1BFD">
        <w:t>или</w:t>
      </w:r>
      <w:r w:rsidR="00B358A9">
        <w:t xml:space="preserve"> </w:t>
      </w:r>
      <w:r w:rsidRPr="000A1BFD">
        <w:t>девочки</w:t>
      </w:r>
      <w:r w:rsidR="00B358A9">
        <w:t xml:space="preserve"> </w:t>
      </w:r>
      <w:r w:rsidRPr="000A1BFD">
        <w:t>будет</w:t>
      </w:r>
      <w:r w:rsidR="00B358A9">
        <w:t xml:space="preserve"> </w:t>
      </w:r>
      <w:r w:rsidRPr="000A1BFD">
        <w:t>«человек</w:t>
      </w:r>
      <w:r w:rsidR="00B358A9">
        <w:t xml:space="preserve"> </w:t>
      </w:r>
      <w:r w:rsidRPr="000A1BFD">
        <w:t>без</w:t>
      </w:r>
      <w:r w:rsidR="00B358A9">
        <w:t xml:space="preserve"> </w:t>
      </w:r>
      <w:r w:rsidRPr="000A1BFD">
        <w:t>пола».</w:t>
      </w:r>
      <w:r w:rsidR="00B358A9">
        <w:t xml:space="preserve"> </w:t>
      </w:r>
      <w:r w:rsidRPr="000A1BFD">
        <w:t>Но</w:t>
      </w:r>
      <w:r w:rsidR="00B358A9">
        <w:t xml:space="preserve"> </w:t>
      </w:r>
      <w:r w:rsidRPr="000A1BFD">
        <w:t>это</w:t>
      </w:r>
      <w:r w:rsidR="00B358A9">
        <w:t xml:space="preserve"> </w:t>
      </w:r>
      <w:r w:rsidRPr="000A1BFD">
        <w:t>вопрос</w:t>
      </w:r>
      <w:r w:rsidR="00B358A9">
        <w:t xml:space="preserve"> </w:t>
      </w:r>
      <w:r w:rsidRPr="000A1BFD">
        <w:t>для</w:t>
      </w:r>
      <w:r w:rsidR="00B358A9">
        <w:t xml:space="preserve"> </w:t>
      </w:r>
      <w:r w:rsidRPr="000A1BFD">
        <w:t>выборов,</w:t>
      </w:r>
      <w:r w:rsidR="00B358A9">
        <w:t xml:space="preserve"> </w:t>
      </w:r>
      <w:r w:rsidRPr="000A1BFD">
        <w:t>на</w:t>
      </w:r>
      <w:r w:rsidR="00B358A9">
        <w:t xml:space="preserve"> </w:t>
      </w:r>
      <w:r w:rsidRPr="000A1BFD">
        <w:t>которые</w:t>
      </w:r>
      <w:r w:rsidR="00B358A9">
        <w:t xml:space="preserve"> </w:t>
      </w:r>
      <w:r w:rsidRPr="000A1BFD">
        <w:t>родители,</w:t>
      </w:r>
      <w:r w:rsidR="00B358A9">
        <w:t xml:space="preserve"> </w:t>
      </w:r>
      <w:r w:rsidRPr="000A1BFD">
        <w:t>как</w:t>
      </w:r>
      <w:r w:rsidR="00B358A9">
        <w:t xml:space="preserve"> </w:t>
      </w:r>
      <w:r w:rsidRPr="000A1BFD">
        <w:t>правило,</w:t>
      </w:r>
      <w:r w:rsidR="00B358A9">
        <w:t xml:space="preserve"> </w:t>
      </w:r>
      <w:r w:rsidRPr="000A1BFD">
        <w:t>не</w:t>
      </w:r>
      <w:r w:rsidR="00B358A9">
        <w:t xml:space="preserve"> </w:t>
      </w:r>
      <w:r w:rsidRPr="000A1BFD">
        <w:t>ходят.</w:t>
      </w:r>
      <w:r w:rsidR="00B358A9">
        <w:t xml:space="preserve"> </w:t>
      </w:r>
      <w:r w:rsidRPr="000A1BFD">
        <w:t>Не</w:t>
      </w:r>
      <w:r w:rsidR="00B358A9">
        <w:t xml:space="preserve"> </w:t>
      </w:r>
      <w:r w:rsidRPr="000A1BFD">
        <w:t>интересуются,</w:t>
      </w:r>
      <w:r w:rsidR="00B358A9">
        <w:t xml:space="preserve"> </w:t>
      </w:r>
      <w:r w:rsidRPr="000A1BFD">
        <w:t>и</w:t>
      </w:r>
      <w:r w:rsidR="00B358A9">
        <w:t xml:space="preserve"> </w:t>
      </w:r>
      <w:r w:rsidRPr="000A1BFD">
        <w:t>поэтому</w:t>
      </w:r>
      <w:r w:rsidR="00B358A9">
        <w:t xml:space="preserve"> </w:t>
      </w:r>
      <w:r w:rsidRPr="000A1BFD">
        <w:t>получат</w:t>
      </w:r>
      <w:r w:rsidR="00B358A9">
        <w:t xml:space="preserve"> </w:t>
      </w:r>
      <w:r w:rsidRPr="000A1BFD">
        <w:t>опять</w:t>
      </w:r>
      <w:r w:rsidR="00B358A9">
        <w:t xml:space="preserve"> </w:t>
      </w:r>
      <w:r w:rsidRPr="000A1BFD">
        <w:t>много</w:t>
      </w:r>
      <w:r w:rsidR="00B358A9">
        <w:t xml:space="preserve"> </w:t>
      </w:r>
      <w:r w:rsidRPr="000A1BFD">
        <w:t>неожиданностей.</w:t>
      </w:r>
      <w:r w:rsidR="00B358A9">
        <w:t xml:space="preserve"> </w:t>
      </w:r>
      <w:r w:rsidRPr="000A1BFD">
        <w:t>Однако</w:t>
      </w:r>
      <w:r w:rsidR="00B358A9">
        <w:t xml:space="preserve"> </w:t>
      </w:r>
      <w:r w:rsidRPr="000A1BFD">
        <w:t>хочу</w:t>
      </w:r>
      <w:r w:rsidR="00B358A9">
        <w:t xml:space="preserve"> </w:t>
      </w:r>
      <w:r w:rsidRPr="000A1BFD">
        <w:t>заметить</w:t>
      </w:r>
      <w:r w:rsidR="00B358A9">
        <w:t xml:space="preserve"> </w:t>
      </w:r>
      <w:r w:rsidRPr="000A1BFD">
        <w:t>–</w:t>
      </w:r>
      <w:r w:rsidR="00B358A9">
        <w:t xml:space="preserve"> </w:t>
      </w:r>
      <w:r w:rsidRPr="000A1BFD">
        <w:t>для</w:t>
      </w:r>
      <w:r w:rsidR="00B358A9">
        <w:t xml:space="preserve"> </w:t>
      </w:r>
      <w:r w:rsidRPr="000A1BFD">
        <w:t>того,</w:t>
      </w:r>
      <w:r w:rsidR="00B358A9">
        <w:t xml:space="preserve"> </w:t>
      </w:r>
      <w:r w:rsidRPr="000A1BFD">
        <w:t>чтобы</w:t>
      </w:r>
      <w:r w:rsidR="00B358A9">
        <w:t xml:space="preserve"> </w:t>
      </w:r>
      <w:r w:rsidRPr="000A1BFD">
        <w:t>ходить</w:t>
      </w:r>
      <w:r w:rsidR="00B358A9">
        <w:t xml:space="preserve"> </w:t>
      </w:r>
      <w:r w:rsidRPr="000A1BFD">
        <w:t>«на</w:t>
      </w:r>
      <w:r w:rsidR="00B358A9">
        <w:t xml:space="preserve"> </w:t>
      </w:r>
      <w:r w:rsidRPr="000A1BFD">
        <w:t>выборы»</w:t>
      </w:r>
      <w:r w:rsidR="00B358A9">
        <w:t xml:space="preserve"> </w:t>
      </w:r>
      <w:r w:rsidRPr="000A1BFD">
        <w:t>нужно</w:t>
      </w:r>
      <w:r w:rsidR="00D0325E">
        <w:t>,</w:t>
      </w:r>
      <w:r w:rsidR="00B358A9">
        <w:t xml:space="preserve"> </w:t>
      </w:r>
      <w:r w:rsidRPr="000A1BFD">
        <w:t>прежде</w:t>
      </w:r>
      <w:r w:rsidR="00B358A9">
        <w:t xml:space="preserve"> </w:t>
      </w:r>
      <w:r w:rsidRPr="000A1BFD">
        <w:t>всего,</w:t>
      </w:r>
      <w:r w:rsidR="00B358A9">
        <w:t xml:space="preserve"> </w:t>
      </w:r>
      <w:r w:rsidRPr="000A1BFD">
        <w:t>начать</w:t>
      </w:r>
      <w:r w:rsidR="00B358A9">
        <w:t xml:space="preserve"> </w:t>
      </w:r>
      <w:r w:rsidRPr="000A1BFD">
        <w:t>понимать,</w:t>
      </w:r>
      <w:r w:rsidR="00B358A9">
        <w:t xml:space="preserve"> </w:t>
      </w:r>
      <w:r w:rsidRPr="00D0325E">
        <w:rPr>
          <w:rStyle w:val="--0"/>
        </w:rPr>
        <w:t>что</w:t>
      </w:r>
      <w:r w:rsidR="00B358A9" w:rsidRPr="00D0325E">
        <w:rPr>
          <w:rStyle w:val="--0"/>
        </w:rPr>
        <w:t xml:space="preserve"> </w:t>
      </w:r>
      <w:r w:rsidRPr="00D0325E">
        <w:rPr>
          <w:rStyle w:val="--0"/>
        </w:rPr>
        <w:t>же</w:t>
      </w:r>
      <w:r w:rsidR="00B358A9" w:rsidRPr="00D0325E">
        <w:rPr>
          <w:rStyle w:val="--0"/>
        </w:rPr>
        <w:t xml:space="preserve"> </w:t>
      </w:r>
      <w:r w:rsidRPr="00D0325E">
        <w:rPr>
          <w:rStyle w:val="--0"/>
        </w:rPr>
        <w:t>такое</w:t>
      </w:r>
      <w:r w:rsidR="00B358A9">
        <w:rPr>
          <w:rStyle w:val="--0"/>
          <w:rFonts w:ascii="Times New Roman" w:hAnsi="Times New Roman"/>
          <w:szCs w:val="28"/>
        </w:rPr>
        <w:t xml:space="preserve"> </w:t>
      </w:r>
      <w:r w:rsidRPr="00D0325E">
        <w:rPr>
          <w:rStyle w:val="--"/>
        </w:rPr>
        <w:t>выборы</w:t>
      </w:r>
      <w:r w:rsidR="00B358A9">
        <w:t xml:space="preserve"> </w:t>
      </w:r>
      <w:r w:rsidRPr="000A1BFD">
        <w:t>в</w:t>
      </w:r>
      <w:r w:rsidR="00B358A9">
        <w:t xml:space="preserve"> </w:t>
      </w:r>
      <w:r w:rsidRPr="000A1BFD">
        <w:t>том</w:t>
      </w:r>
      <w:r w:rsidR="00B358A9">
        <w:t xml:space="preserve"> </w:t>
      </w:r>
      <w:r w:rsidRPr="000A1BFD">
        <w:t>виде,</w:t>
      </w:r>
      <w:r w:rsidR="00B358A9">
        <w:t xml:space="preserve"> </w:t>
      </w:r>
      <w:r w:rsidRPr="000A1BFD">
        <w:t>в</w:t>
      </w:r>
      <w:r w:rsidR="00B358A9">
        <w:t xml:space="preserve"> </w:t>
      </w:r>
      <w:r w:rsidRPr="000A1BFD">
        <w:t>котором</w:t>
      </w:r>
      <w:r w:rsidR="00B358A9">
        <w:t xml:space="preserve"> </w:t>
      </w:r>
      <w:r w:rsidRPr="000A1BFD">
        <w:t>они</w:t>
      </w:r>
      <w:r w:rsidR="00B358A9">
        <w:t xml:space="preserve"> </w:t>
      </w:r>
      <w:r w:rsidRPr="000A1BFD">
        <w:t>нам</w:t>
      </w:r>
      <w:r w:rsidR="00B358A9">
        <w:t xml:space="preserve"> </w:t>
      </w:r>
      <w:r w:rsidRPr="000A1BFD">
        <w:t>«преподнесены»,</w:t>
      </w:r>
      <w:r w:rsidR="00B358A9">
        <w:t xml:space="preserve"> </w:t>
      </w:r>
      <w:r w:rsidRPr="000A1BFD">
        <w:t>кто</w:t>
      </w:r>
      <w:r w:rsidR="00B358A9">
        <w:t xml:space="preserve"> </w:t>
      </w:r>
      <w:r w:rsidRPr="000A1BFD">
        <w:t>и</w:t>
      </w:r>
      <w:r w:rsidR="00B358A9">
        <w:t xml:space="preserve"> </w:t>
      </w:r>
      <w:r w:rsidRPr="000A1BFD">
        <w:t>зачем</w:t>
      </w:r>
      <w:r w:rsidR="00B358A9">
        <w:t xml:space="preserve"> </w:t>
      </w:r>
      <w:r w:rsidRPr="000A1BFD">
        <w:t>это</w:t>
      </w:r>
      <w:r w:rsidR="00B358A9">
        <w:t xml:space="preserve"> </w:t>
      </w:r>
      <w:r w:rsidRPr="000A1BFD">
        <w:t>применяет</w:t>
      </w:r>
      <w:r w:rsidR="00B358A9">
        <w:t xml:space="preserve"> </w:t>
      </w:r>
      <w:r w:rsidRPr="000A1BFD">
        <w:t>и</w:t>
      </w:r>
      <w:r w:rsidR="00B358A9">
        <w:t xml:space="preserve"> </w:t>
      </w:r>
      <w:r w:rsidRPr="000A1BFD">
        <w:t>почему.</w:t>
      </w:r>
      <w:r w:rsidR="00B358A9">
        <w:t xml:space="preserve"> </w:t>
      </w:r>
      <w:r w:rsidRPr="000A1BFD">
        <w:t>Выбор</w:t>
      </w:r>
      <w:r w:rsidR="00B358A9">
        <w:t xml:space="preserve"> </w:t>
      </w:r>
      <w:r w:rsidRPr="000A1BFD">
        <w:t>можно</w:t>
      </w:r>
      <w:r w:rsidR="00B358A9">
        <w:t xml:space="preserve"> </w:t>
      </w:r>
      <w:r w:rsidRPr="000A1BFD">
        <w:t>делать</w:t>
      </w:r>
      <w:r w:rsidR="00B358A9">
        <w:t xml:space="preserve"> </w:t>
      </w:r>
      <w:r w:rsidRPr="000A1BFD">
        <w:t>только</w:t>
      </w:r>
      <w:r w:rsidR="00B358A9">
        <w:t xml:space="preserve"> </w:t>
      </w:r>
      <w:r w:rsidRPr="000A1BFD">
        <w:t>тогда,</w:t>
      </w:r>
      <w:r w:rsidR="00B358A9">
        <w:t xml:space="preserve"> </w:t>
      </w:r>
      <w:r w:rsidRPr="000A1BFD">
        <w:t>когда</w:t>
      </w:r>
      <w:r w:rsidR="00B358A9">
        <w:t xml:space="preserve"> </w:t>
      </w:r>
      <w:r w:rsidRPr="000A1BFD">
        <w:t>понимаешь</w:t>
      </w:r>
      <w:r w:rsidR="00B358A9">
        <w:t xml:space="preserve"> </w:t>
      </w:r>
      <w:r w:rsidRPr="000A1BFD">
        <w:t>кого</w:t>
      </w:r>
      <w:r w:rsidR="00B358A9">
        <w:t xml:space="preserve"> </w:t>
      </w:r>
      <w:r w:rsidRPr="000A1BFD">
        <w:t>и</w:t>
      </w:r>
      <w:r w:rsidR="00B358A9">
        <w:t xml:space="preserve"> </w:t>
      </w:r>
      <w:r w:rsidRPr="000A1BFD">
        <w:t>для</w:t>
      </w:r>
      <w:r w:rsidR="00B358A9">
        <w:t xml:space="preserve"> </w:t>
      </w:r>
      <w:r w:rsidRPr="000A1BFD">
        <w:t>чего</w:t>
      </w:r>
      <w:r w:rsidR="00B358A9">
        <w:t xml:space="preserve"> </w:t>
      </w:r>
      <w:r w:rsidRPr="000A1BFD">
        <w:t>выбираешь.</w:t>
      </w:r>
      <w:r w:rsidR="00B358A9">
        <w:t xml:space="preserve"> </w:t>
      </w:r>
      <w:r w:rsidRPr="000A1BFD">
        <w:t>Единицы</w:t>
      </w:r>
      <w:r w:rsidR="00B358A9">
        <w:rPr>
          <w:spacing w:val="19"/>
        </w:rPr>
        <w:t xml:space="preserve"> </w:t>
      </w:r>
      <w:r w:rsidRPr="000A1BFD">
        <w:t>понимают</w:t>
      </w:r>
      <w:r w:rsidR="00B358A9">
        <w:rPr>
          <w:spacing w:val="78"/>
        </w:rPr>
        <w:t xml:space="preserve"> </w:t>
      </w:r>
      <w:r w:rsidRPr="000A1BFD">
        <w:t>постановочный</w:t>
      </w:r>
      <w:r w:rsidR="00B358A9">
        <w:rPr>
          <w:spacing w:val="78"/>
        </w:rPr>
        <w:t xml:space="preserve"> </w:t>
      </w:r>
      <w:r w:rsidRPr="000A1BFD">
        <w:t>характер</w:t>
      </w:r>
      <w:r w:rsidR="00B358A9">
        <w:rPr>
          <w:spacing w:val="79"/>
        </w:rPr>
        <w:t xml:space="preserve"> </w:t>
      </w:r>
      <w:r w:rsidRPr="000A1BFD">
        <w:t>всенародных</w:t>
      </w:r>
      <w:r w:rsidR="00B358A9">
        <w:rPr>
          <w:spacing w:val="64"/>
        </w:rPr>
        <w:t xml:space="preserve"> </w:t>
      </w:r>
      <w:r w:rsidRPr="000A1BFD">
        <w:t>выборов,</w:t>
      </w:r>
      <w:r w:rsidR="00B358A9">
        <w:rPr>
          <w:spacing w:val="64"/>
        </w:rPr>
        <w:t xml:space="preserve"> </w:t>
      </w:r>
      <w:r w:rsidRPr="000A1BFD">
        <w:t>но</w:t>
      </w:r>
      <w:r w:rsidR="00B358A9">
        <w:rPr>
          <w:spacing w:val="65"/>
        </w:rPr>
        <w:t xml:space="preserve"> </w:t>
      </w:r>
      <w:r w:rsidRPr="000A1BFD">
        <w:t>и</w:t>
      </w:r>
      <w:r w:rsidR="00B358A9">
        <w:rPr>
          <w:spacing w:val="64"/>
        </w:rPr>
        <w:t xml:space="preserve"> </w:t>
      </w:r>
      <w:r w:rsidRPr="000A1BFD">
        <w:t>они</w:t>
      </w:r>
      <w:r w:rsidR="00B358A9">
        <w:rPr>
          <w:spacing w:val="65"/>
        </w:rPr>
        <w:t xml:space="preserve"> </w:t>
      </w:r>
      <w:r w:rsidRPr="000A1BFD">
        <w:t>ходят</w:t>
      </w:r>
      <w:r w:rsidR="00B358A9">
        <w:t xml:space="preserve"> </w:t>
      </w:r>
      <w:r w:rsidRPr="000A1BFD">
        <w:t>«голосовать»</w:t>
      </w:r>
      <w:r w:rsidR="00B358A9">
        <w:rPr>
          <w:spacing w:val="38"/>
        </w:rPr>
        <w:t xml:space="preserve"> </w:t>
      </w:r>
      <w:r w:rsidRPr="000A1BFD">
        <w:t>так</w:t>
      </w:r>
      <w:r w:rsidR="00B358A9">
        <w:rPr>
          <w:spacing w:val="37"/>
        </w:rPr>
        <w:t xml:space="preserve"> </w:t>
      </w:r>
      <w:r w:rsidRPr="000A1BFD">
        <w:t>же,</w:t>
      </w:r>
      <w:r w:rsidR="00B358A9">
        <w:rPr>
          <w:spacing w:val="37"/>
        </w:rPr>
        <w:t xml:space="preserve"> </w:t>
      </w:r>
      <w:r w:rsidRPr="000A1BFD">
        <w:t>как</w:t>
      </w:r>
      <w:r w:rsidR="00B358A9">
        <w:rPr>
          <w:spacing w:val="37"/>
        </w:rPr>
        <w:t xml:space="preserve"> </w:t>
      </w:r>
      <w:r w:rsidRPr="000A1BFD">
        <w:t>рядовые</w:t>
      </w:r>
      <w:r w:rsidR="00B358A9">
        <w:rPr>
          <w:spacing w:val="37"/>
        </w:rPr>
        <w:t xml:space="preserve"> </w:t>
      </w:r>
      <w:r w:rsidRPr="000A1BFD">
        <w:t>люди,</w:t>
      </w:r>
      <w:r w:rsidR="00B358A9">
        <w:rPr>
          <w:spacing w:val="37"/>
        </w:rPr>
        <w:t xml:space="preserve"> </w:t>
      </w:r>
      <w:r w:rsidRPr="000A1BFD">
        <w:t>принимающие</w:t>
      </w:r>
      <w:r w:rsidR="00B358A9">
        <w:rPr>
          <w:spacing w:val="37"/>
        </w:rPr>
        <w:t xml:space="preserve"> </w:t>
      </w:r>
      <w:r w:rsidRPr="000A1BFD">
        <w:t>всё</w:t>
      </w:r>
      <w:r w:rsidR="00B358A9">
        <w:rPr>
          <w:spacing w:val="96"/>
        </w:rPr>
        <w:t xml:space="preserve"> </w:t>
      </w:r>
      <w:r w:rsidRPr="000A1BFD">
        <w:t>за</w:t>
      </w:r>
      <w:r w:rsidR="00B358A9">
        <w:rPr>
          <w:spacing w:val="97"/>
        </w:rPr>
        <w:t xml:space="preserve"> </w:t>
      </w:r>
      <w:r w:rsidRPr="000A1BFD">
        <w:t>чистую</w:t>
      </w:r>
      <w:r w:rsidR="00B358A9">
        <w:rPr>
          <w:spacing w:val="97"/>
        </w:rPr>
        <w:t xml:space="preserve"> </w:t>
      </w:r>
      <w:r w:rsidRPr="000A1BFD">
        <w:t>монету.</w:t>
      </w:r>
      <w:r w:rsidR="00B358A9">
        <w:t xml:space="preserve"> </w:t>
      </w:r>
      <w:r w:rsidRPr="000A1BFD">
        <w:t>Технологии</w:t>
      </w:r>
      <w:r w:rsidR="00B358A9">
        <w:t xml:space="preserve"> </w:t>
      </w:r>
      <w:r w:rsidRPr="000A1BFD">
        <w:t>фальсификации</w:t>
      </w:r>
      <w:r w:rsidR="00B358A9">
        <w:t xml:space="preserve"> </w:t>
      </w:r>
      <w:r w:rsidRPr="000A1BFD">
        <w:t>истории</w:t>
      </w:r>
      <w:r w:rsidR="00B358A9">
        <w:t xml:space="preserve"> </w:t>
      </w:r>
      <w:r w:rsidRPr="000A1BFD">
        <w:t>не</w:t>
      </w:r>
      <w:r w:rsidR="00B358A9">
        <w:t xml:space="preserve"> </w:t>
      </w:r>
      <w:r w:rsidRPr="000A1BFD">
        <w:t>забыты</w:t>
      </w:r>
      <w:r w:rsidR="00B358A9">
        <w:t xml:space="preserve"> </w:t>
      </w:r>
      <w:r w:rsidRPr="000A1BFD">
        <w:t>и</w:t>
      </w:r>
      <w:r w:rsidR="00B358A9">
        <w:t xml:space="preserve"> </w:t>
      </w:r>
      <w:r w:rsidRPr="000A1BFD">
        <w:t>вовсю</w:t>
      </w:r>
      <w:r w:rsidR="00B358A9">
        <w:t xml:space="preserve"> </w:t>
      </w:r>
      <w:r w:rsidRPr="000A1BFD">
        <w:t>используются</w:t>
      </w:r>
      <w:r w:rsidR="00B358A9">
        <w:t xml:space="preserve"> </w:t>
      </w:r>
      <w:r w:rsidRPr="000A1BFD">
        <w:t>и</w:t>
      </w:r>
      <w:r w:rsidR="00B358A9">
        <w:t xml:space="preserve"> </w:t>
      </w:r>
      <w:r w:rsidRPr="000A1BFD">
        <w:t>сегодня,</w:t>
      </w:r>
      <w:r w:rsidR="00B358A9">
        <w:t xml:space="preserve"> </w:t>
      </w:r>
      <w:r w:rsidRPr="000A1BFD">
        <w:t>как</w:t>
      </w:r>
      <w:r w:rsidR="00B358A9">
        <w:t xml:space="preserve"> </w:t>
      </w:r>
      <w:proofErr w:type="spellStart"/>
      <w:r w:rsidRPr="000A1BFD">
        <w:t>автом</w:t>
      </w:r>
      <w:r w:rsidRPr="00822C1C">
        <w:t>о</w:t>
      </w:r>
      <w:r w:rsidRPr="000A1BFD">
        <w:t>торность</w:t>
      </w:r>
      <w:proofErr w:type="spellEnd"/>
      <w:r w:rsidR="00B358A9">
        <w:t xml:space="preserve"> </w:t>
      </w:r>
      <w:r w:rsidRPr="000A1BFD">
        <w:t>в</w:t>
      </w:r>
      <w:r w:rsidR="00B358A9">
        <w:t xml:space="preserve"> </w:t>
      </w:r>
      <w:r w:rsidRPr="000A1BFD">
        <w:t>действии</w:t>
      </w:r>
      <w:r w:rsidR="00B358A9">
        <w:t xml:space="preserve"> </w:t>
      </w:r>
      <w:r w:rsidRPr="000A1BFD">
        <w:t>уже</w:t>
      </w:r>
      <w:r w:rsidR="00B358A9">
        <w:t xml:space="preserve"> </w:t>
      </w:r>
      <w:r w:rsidRPr="000A1BFD">
        <w:t>практически</w:t>
      </w:r>
      <w:r w:rsidR="00B358A9">
        <w:t xml:space="preserve"> </w:t>
      </w:r>
      <w:r w:rsidRPr="000A1BFD">
        <w:t>«отключенных»</w:t>
      </w:r>
      <w:r w:rsidR="00B358A9">
        <w:t xml:space="preserve"> </w:t>
      </w:r>
      <w:r w:rsidRPr="000A1BFD">
        <w:t>конкретных</w:t>
      </w:r>
      <w:r w:rsidR="00B358A9">
        <w:t xml:space="preserve"> </w:t>
      </w:r>
      <w:r w:rsidRPr="000A1BFD">
        <w:t>представителей</w:t>
      </w:r>
      <w:r w:rsidR="00B358A9">
        <w:t xml:space="preserve"> </w:t>
      </w:r>
      <w:r w:rsidRPr="000A1BFD">
        <w:t>конкретных</w:t>
      </w:r>
      <w:r w:rsidR="00B358A9">
        <w:t xml:space="preserve"> </w:t>
      </w:r>
      <w:r w:rsidRPr="000A1BFD">
        <w:t>генотипов</w:t>
      </w:r>
      <w:r w:rsidR="00B358A9">
        <w:t xml:space="preserve"> </w:t>
      </w:r>
      <w:r w:rsidR="00D0325E">
        <w:t>М</w:t>
      </w:r>
      <w:r w:rsidRPr="000A1BFD">
        <w:t>озга.</w:t>
      </w:r>
      <w:r w:rsidR="00B358A9">
        <w:t xml:space="preserve"> </w:t>
      </w:r>
      <w:r w:rsidRPr="000A1BFD">
        <w:t>Поэтому</w:t>
      </w:r>
      <w:r w:rsidR="00B358A9">
        <w:t xml:space="preserve"> </w:t>
      </w:r>
      <w:r w:rsidRPr="000A1BFD">
        <w:t>оболванивание</w:t>
      </w:r>
      <w:r w:rsidR="00B358A9">
        <w:t xml:space="preserve"> </w:t>
      </w:r>
      <w:r w:rsidRPr="000A1BFD">
        <w:t>начинается</w:t>
      </w:r>
      <w:r w:rsidR="00B358A9">
        <w:t xml:space="preserve"> </w:t>
      </w:r>
      <w:r w:rsidRPr="000A1BFD">
        <w:t>с</w:t>
      </w:r>
      <w:r w:rsidR="00B358A9">
        <w:t xml:space="preserve"> </w:t>
      </w:r>
      <w:r w:rsidRPr="000A1BFD">
        <w:t>первых</w:t>
      </w:r>
      <w:r w:rsidR="00B358A9">
        <w:t xml:space="preserve"> </w:t>
      </w:r>
      <w:r w:rsidRPr="000A1BFD">
        <w:t>классов.</w:t>
      </w:r>
      <w:r w:rsidR="00B358A9">
        <w:t xml:space="preserve"> </w:t>
      </w:r>
      <w:r w:rsidRPr="000A1BFD">
        <w:t>Вдобавок</w:t>
      </w:r>
      <w:r w:rsidR="00B358A9">
        <w:t xml:space="preserve"> </w:t>
      </w:r>
      <w:r w:rsidRPr="000A1BFD">
        <w:t>в</w:t>
      </w:r>
      <w:r w:rsidR="00B358A9">
        <w:t xml:space="preserve"> </w:t>
      </w:r>
      <w:r w:rsidRPr="000A1BFD">
        <w:t>школах</w:t>
      </w:r>
      <w:r w:rsidR="00B358A9">
        <w:t xml:space="preserve"> </w:t>
      </w:r>
      <w:r w:rsidRPr="000A1BFD">
        <w:t>вовсю</w:t>
      </w:r>
      <w:r w:rsidR="00B358A9">
        <w:t xml:space="preserve"> </w:t>
      </w:r>
      <w:r w:rsidRPr="000A1BFD">
        <w:t>внедряется</w:t>
      </w:r>
      <w:r w:rsidR="00B358A9">
        <w:t xml:space="preserve"> </w:t>
      </w:r>
      <w:r w:rsidRPr="000A1BFD">
        <w:t>литература</w:t>
      </w:r>
      <w:r w:rsidR="00B358A9">
        <w:t xml:space="preserve"> </w:t>
      </w:r>
      <w:r w:rsidRPr="000A1BFD">
        <w:t>и</w:t>
      </w:r>
      <w:r w:rsidR="00B358A9">
        <w:t xml:space="preserve"> </w:t>
      </w:r>
      <w:r w:rsidRPr="000A1BFD">
        <w:t>образовательные</w:t>
      </w:r>
      <w:r w:rsidR="00B358A9">
        <w:t xml:space="preserve"> </w:t>
      </w:r>
      <w:r w:rsidRPr="000A1BFD">
        <w:t>методики,</w:t>
      </w:r>
      <w:r w:rsidR="00B358A9">
        <w:t xml:space="preserve"> </w:t>
      </w:r>
      <w:r w:rsidRPr="000A1BFD">
        <w:rPr>
          <w:b/>
          <w:bCs/>
          <w:i/>
          <w:iCs/>
        </w:rPr>
        <w:t>направленные</w:t>
      </w:r>
      <w:r w:rsidR="00B358A9">
        <w:rPr>
          <w:b/>
          <w:bCs/>
          <w:i/>
          <w:iCs/>
        </w:rPr>
        <w:t xml:space="preserve"> </w:t>
      </w:r>
      <w:r w:rsidRPr="000A1BFD">
        <w:rPr>
          <w:b/>
          <w:bCs/>
          <w:i/>
          <w:iCs/>
        </w:rPr>
        <w:t>на</w:t>
      </w:r>
      <w:r w:rsidR="00B358A9">
        <w:rPr>
          <w:b/>
          <w:bCs/>
          <w:i/>
          <w:iCs/>
        </w:rPr>
        <w:t xml:space="preserve"> </w:t>
      </w:r>
      <w:r w:rsidRPr="000A1BFD">
        <w:rPr>
          <w:b/>
          <w:bCs/>
          <w:i/>
          <w:iCs/>
        </w:rPr>
        <w:t>растление</w:t>
      </w:r>
      <w:r w:rsidR="00B358A9">
        <w:rPr>
          <w:b/>
          <w:bCs/>
          <w:i/>
          <w:iCs/>
        </w:rPr>
        <w:t xml:space="preserve"> </w:t>
      </w:r>
      <w:r w:rsidRPr="000A1BFD">
        <w:rPr>
          <w:b/>
          <w:bCs/>
          <w:i/>
          <w:iCs/>
        </w:rPr>
        <w:t>подрастающего</w:t>
      </w:r>
      <w:r w:rsidR="00B358A9">
        <w:rPr>
          <w:b/>
          <w:bCs/>
          <w:i/>
          <w:iCs/>
        </w:rPr>
        <w:t xml:space="preserve"> </w:t>
      </w:r>
      <w:r w:rsidRPr="000A1BFD">
        <w:rPr>
          <w:b/>
          <w:bCs/>
          <w:i/>
          <w:iCs/>
        </w:rPr>
        <w:t>поколения.</w:t>
      </w:r>
      <w:r w:rsidR="00B358A9">
        <w:rPr>
          <w:i/>
          <w:iCs/>
        </w:rPr>
        <w:t xml:space="preserve"> </w:t>
      </w:r>
      <w:r w:rsidRPr="000A1BFD">
        <w:t>Доходит</w:t>
      </w:r>
      <w:r w:rsidR="00B358A9">
        <w:t xml:space="preserve"> </w:t>
      </w:r>
      <w:r w:rsidRPr="000A1BFD">
        <w:t>до</w:t>
      </w:r>
      <w:r w:rsidR="00B358A9">
        <w:t xml:space="preserve"> </w:t>
      </w:r>
      <w:r w:rsidRPr="000A1BFD">
        <w:t>того,</w:t>
      </w:r>
      <w:r w:rsidR="00B358A9">
        <w:t xml:space="preserve"> </w:t>
      </w:r>
      <w:r w:rsidRPr="000A1BFD">
        <w:t>что</w:t>
      </w:r>
      <w:r w:rsidR="00B358A9">
        <w:t xml:space="preserve"> </w:t>
      </w:r>
      <w:r w:rsidRPr="000A1BFD">
        <w:t>под</w:t>
      </w:r>
      <w:r w:rsidR="00B358A9">
        <w:t xml:space="preserve"> </w:t>
      </w:r>
      <w:r w:rsidRPr="000A1BFD">
        <w:t>соусом</w:t>
      </w:r>
      <w:r w:rsidR="00B358A9">
        <w:t xml:space="preserve"> </w:t>
      </w:r>
      <w:r w:rsidRPr="00D0325E">
        <w:rPr>
          <w:rStyle w:val="--"/>
        </w:rPr>
        <w:t>здорового</w:t>
      </w:r>
      <w:r w:rsidR="00B358A9">
        <w:rPr>
          <w:rStyle w:val="--0"/>
          <w:rFonts w:ascii="Times New Roman" w:hAnsi="Times New Roman"/>
          <w:szCs w:val="28"/>
        </w:rPr>
        <w:t xml:space="preserve"> </w:t>
      </w:r>
      <w:r w:rsidRPr="00D0325E">
        <w:rPr>
          <w:rStyle w:val="--0"/>
        </w:rPr>
        <w:t>образа</w:t>
      </w:r>
      <w:r w:rsidR="00B358A9" w:rsidRPr="00D0325E">
        <w:rPr>
          <w:rStyle w:val="--0"/>
        </w:rPr>
        <w:t xml:space="preserve"> </w:t>
      </w:r>
      <w:r w:rsidRPr="00D0325E">
        <w:rPr>
          <w:rStyle w:val="--0"/>
        </w:rPr>
        <w:t>жизни</w:t>
      </w:r>
      <w:r w:rsidR="00B358A9">
        <w:t xml:space="preserve"> </w:t>
      </w:r>
      <w:r w:rsidRPr="000A1BFD">
        <w:t>пропагандируется</w:t>
      </w:r>
      <w:r w:rsidR="00B358A9">
        <w:t xml:space="preserve"> </w:t>
      </w:r>
      <w:r w:rsidRPr="000A1BFD">
        <w:t>воровство,</w:t>
      </w:r>
      <w:r w:rsidR="00B358A9">
        <w:t xml:space="preserve"> </w:t>
      </w:r>
      <w:r w:rsidRPr="000A1BFD">
        <w:t>сексуальная</w:t>
      </w:r>
      <w:r w:rsidR="00B358A9">
        <w:t xml:space="preserve"> </w:t>
      </w:r>
      <w:r w:rsidRPr="000A1BFD">
        <w:t>распущенность,</w:t>
      </w:r>
      <w:r w:rsidR="00B358A9">
        <w:t xml:space="preserve"> </w:t>
      </w:r>
      <w:r w:rsidRPr="000A1BFD">
        <w:lastRenderedPageBreak/>
        <w:t>наркомания</w:t>
      </w:r>
      <w:r w:rsidR="00D0325E">
        <w:t>,</w:t>
      </w:r>
      <w:r w:rsidR="00B358A9">
        <w:t xml:space="preserve"> </w:t>
      </w:r>
      <w:r w:rsidR="00D0325E">
        <w:t>п</w:t>
      </w:r>
      <w:r w:rsidRPr="000A1BFD">
        <w:t>ричём</w:t>
      </w:r>
      <w:r w:rsidR="00B358A9">
        <w:t xml:space="preserve"> </w:t>
      </w:r>
      <w:r w:rsidRPr="000A1BFD">
        <w:t>с</w:t>
      </w:r>
      <w:r w:rsidR="00B358A9">
        <w:t xml:space="preserve"> </w:t>
      </w:r>
      <w:r w:rsidRPr="000A1BFD">
        <w:t>согласия</w:t>
      </w:r>
      <w:r w:rsidR="00B358A9">
        <w:t xml:space="preserve"> </w:t>
      </w:r>
      <w:r w:rsidRPr="000A1BFD">
        <w:t>и</w:t>
      </w:r>
      <w:r w:rsidR="00B358A9">
        <w:t xml:space="preserve"> </w:t>
      </w:r>
      <w:r w:rsidRPr="000A1BFD">
        <w:t>одобрения</w:t>
      </w:r>
      <w:r w:rsidR="00B358A9">
        <w:t xml:space="preserve"> </w:t>
      </w:r>
      <w:r w:rsidRPr="000A1BFD">
        <w:t>Министерств</w:t>
      </w:r>
      <w:r w:rsidRPr="00360AC4">
        <w:t>а</w:t>
      </w:r>
      <w:r w:rsidR="00B358A9">
        <w:rPr>
          <w:color w:val="FF0000"/>
        </w:rPr>
        <w:t xml:space="preserve"> </w:t>
      </w:r>
      <w:r w:rsidRPr="000A1BFD">
        <w:t>образования.</w:t>
      </w:r>
      <w:r w:rsidR="00B358A9">
        <w:t xml:space="preserve"> </w:t>
      </w:r>
      <w:r w:rsidRPr="000A1BFD">
        <w:t>Такой</w:t>
      </w:r>
      <w:r w:rsidR="00B358A9">
        <w:t xml:space="preserve"> </w:t>
      </w:r>
      <w:r w:rsidRPr="000A1BFD">
        <w:t>подход</w:t>
      </w:r>
      <w:r w:rsidR="00B358A9">
        <w:t xml:space="preserve"> </w:t>
      </w:r>
      <w:r w:rsidRPr="000A1BFD">
        <w:t>явился</w:t>
      </w:r>
      <w:r w:rsidR="00B358A9">
        <w:t xml:space="preserve"> </w:t>
      </w:r>
      <w:r w:rsidRPr="000A1BFD">
        <w:t>причиной</w:t>
      </w:r>
      <w:r w:rsidR="00B358A9">
        <w:t xml:space="preserve"> </w:t>
      </w:r>
      <w:r w:rsidRPr="000A1BFD">
        <w:t>того,</w:t>
      </w:r>
      <w:r w:rsidR="00B358A9">
        <w:t xml:space="preserve"> </w:t>
      </w:r>
      <w:r w:rsidRPr="000A1BFD">
        <w:t>что</w:t>
      </w:r>
      <w:r w:rsidR="00B358A9">
        <w:t xml:space="preserve"> </w:t>
      </w:r>
      <w:r w:rsidRPr="000A1BFD">
        <w:t>уже</w:t>
      </w:r>
      <w:r w:rsidR="00B358A9">
        <w:t xml:space="preserve"> </w:t>
      </w:r>
      <w:r w:rsidRPr="000A1BFD">
        <w:t>сегодня</w:t>
      </w:r>
      <w:r w:rsidR="00B358A9">
        <w:t xml:space="preserve"> </w:t>
      </w:r>
      <w:r w:rsidRPr="000A1BFD">
        <w:t>из</w:t>
      </w:r>
      <w:r w:rsidR="00B358A9">
        <w:t xml:space="preserve"> </w:t>
      </w:r>
      <w:r w:rsidRPr="000A1BFD">
        <w:t>школ</w:t>
      </w:r>
      <w:r w:rsidR="00B358A9">
        <w:t xml:space="preserve"> </w:t>
      </w:r>
      <w:r w:rsidRPr="000A1BFD">
        <w:t>выходят</w:t>
      </w:r>
      <w:r w:rsidR="00B358A9">
        <w:t xml:space="preserve"> </w:t>
      </w:r>
      <w:r w:rsidRPr="00657C1F">
        <w:t>очень</w:t>
      </w:r>
      <w:r w:rsidR="00B358A9">
        <w:t xml:space="preserve"> </w:t>
      </w:r>
      <w:r w:rsidRPr="000A1BFD">
        <w:t>малограмотные</w:t>
      </w:r>
      <w:r w:rsidR="00B358A9">
        <w:t xml:space="preserve"> </w:t>
      </w:r>
      <w:r w:rsidRPr="000A1BFD">
        <w:t>люди.</w:t>
      </w:r>
      <w:r w:rsidR="00B358A9">
        <w:t xml:space="preserve"> </w:t>
      </w:r>
      <w:r w:rsidRPr="000A1BFD">
        <w:t>Хорошее</w:t>
      </w:r>
      <w:r w:rsidR="00B358A9">
        <w:t xml:space="preserve"> </w:t>
      </w:r>
      <w:r w:rsidRPr="000A1BFD">
        <w:t>же</w:t>
      </w:r>
      <w:r w:rsidR="00B358A9">
        <w:t xml:space="preserve"> </w:t>
      </w:r>
      <w:r w:rsidRPr="000A1BFD">
        <w:t>образование</w:t>
      </w:r>
      <w:r w:rsidR="00B358A9">
        <w:t xml:space="preserve"> </w:t>
      </w:r>
      <w:r w:rsidR="00D0325E">
        <w:t>(</w:t>
      </w:r>
      <w:r w:rsidRPr="000A1BFD">
        <w:t>правда</w:t>
      </w:r>
      <w:r w:rsidR="00B358A9">
        <w:t xml:space="preserve"> </w:t>
      </w:r>
      <w:r w:rsidRPr="000A1BFD">
        <w:t>нужно</w:t>
      </w:r>
      <w:r w:rsidR="00B358A9">
        <w:t xml:space="preserve"> </w:t>
      </w:r>
      <w:r w:rsidRPr="000A1BFD">
        <w:t>ещ</w:t>
      </w:r>
      <w:r>
        <w:t>ё</w:t>
      </w:r>
      <w:r w:rsidR="00B358A9">
        <w:t xml:space="preserve"> </w:t>
      </w:r>
      <w:r w:rsidRPr="000A1BFD">
        <w:t>разобраться</w:t>
      </w:r>
      <w:r w:rsidR="00B358A9">
        <w:t xml:space="preserve"> </w:t>
      </w:r>
      <w:r w:rsidRPr="000A1BFD">
        <w:t>что</w:t>
      </w:r>
      <w:r w:rsidR="00B358A9">
        <w:t xml:space="preserve"> </w:t>
      </w:r>
      <w:r w:rsidRPr="000A1BFD">
        <w:t>понимать</w:t>
      </w:r>
      <w:r w:rsidR="00B358A9">
        <w:t xml:space="preserve"> </w:t>
      </w:r>
      <w:r w:rsidRPr="000A1BFD">
        <w:t>сегодня</w:t>
      </w:r>
      <w:r w:rsidR="00B358A9">
        <w:t xml:space="preserve"> </w:t>
      </w:r>
      <w:r w:rsidRPr="000A1BFD">
        <w:t>под</w:t>
      </w:r>
      <w:r w:rsidR="00B358A9">
        <w:t xml:space="preserve"> </w:t>
      </w:r>
      <w:r w:rsidRPr="000A1BFD">
        <w:t>словом</w:t>
      </w:r>
      <w:r w:rsidR="00B358A9">
        <w:t xml:space="preserve"> </w:t>
      </w:r>
      <w:r w:rsidRPr="000A1BFD">
        <w:t>«хорошее»</w:t>
      </w:r>
      <w:r w:rsidR="00D0325E">
        <w:t>)</w:t>
      </w:r>
      <w:r w:rsidR="00B358A9">
        <w:t xml:space="preserve"> </w:t>
      </w:r>
      <w:r w:rsidRPr="000A1BFD">
        <w:t>для</w:t>
      </w:r>
      <w:r w:rsidR="00B358A9">
        <w:t xml:space="preserve"> </w:t>
      </w:r>
      <w:r w:rsidRPr="000A1BFD">
        <w:t>простых</w:t>
      </w:r>
      <w:r w:rsidR="00B358A9">
        <w:t xml:space="preserve"> </w:t>
      </w:r>
      <w:r w:rsidRPr="000A1BFD">
        <w:t>и</w:t>
      </w:r>
      <w:r w:rsidR="00B358A9">
        <w:t xml:space="preserve"> </w:t>
      </w:r>
      <w:r w:rsidRPr="000A1BFD">
        <w:t>малообеспеченных</w:t>
      </w:r>
      <w:r w:rsidR="00B358A9">
        <w:t xml:space="preserve"> </w:t>
      </w:r>
      <w:r w:rsidRPr="000A1BFD">
        <w:t>жителей</w:t>
      </w:r>
      <w:r w:rsidR="00B358A9">
        <w:t xml:space="preserve"> </w:t>
      </w:r>
      <w:r w:rsidRPr="000A1BFD">
        <w:t>становится</w:t>
      </w:r>
      <w:r w:rsidR="00B358A9">
        <w:t xml:space="preserve"> </w:t>
      </w:r>
      <w:r w:rsidRPr="000A1BFD">
        <w:t>недоступным,</w:t>
      </w:r>
      <w:r w:rsidR="00B358A9">
        <w:t xml:space="preserve"> </w:t>
      </w:r>
      <w:r w:rsidRPr="000A1BFD">
        <w:t>и</w:t>
      </w:r>
      <w:r w:rsidR="00B358A9">
        <w:t xml:space="preserve"> </w:t>
      </w:r>
      <w:r w:rsidRPr="000A1BFD">
        <w:t>это</w:t>
      </w:r>
      <w:r w:rsidR="00B358A9">
        <w:t xml:space="preserve"> </w:t>
      </w:r>
      <w:r w:rsidRPr="000A1BFD">
        <w:t>притом,</w:t>
      </w:r>
      <w:r w:rsidR="00B358A9">
        <w:t xml:space="preserve"> </w:t>
      </w:r>
      <w:r w:rsidRPr="000A1BFD">
        <w:t>что</w:t>
      </w:r>
      <w:r w:rsidR="00B358A9">
        <w:t xml:space="preserve"> </w:t>
      </w:r>
      <w:r w:rsidRPr="000A1BFD">
        <w:t>оно</w:t>
      </w:r>
      <w:r w:rsidR="00B358A9">
        <w:t xml:space="preserve"> </w:t>
      </w:r>
      <w:r w:rsidRPr="000A1BFD">
        <w:t>совсем</w:t>
      </w:r>
      <w:r w:rsidR="00B358A9">
        <w:t xml:space="preserve"> </w:t>
      </w:r>
      <w:r w:rsidRPr="000A1BFD">
        <w:t>недавно</w:t>
      </w:r>
      <w:r w:rsidR="00B358A9">
        <w:t xml:space="preserve"> </w:t>
      </w:r>
      <w:r w:rsidRPr="000A1BFD">
        <w:t>было</w:t>
      </w:r>
      <w:r w:rsidR="00B358A9">
        <w:t xml:space="preserve"> </w:t>
      </w:r>
      <w:r w:rsidRPr="000A1BFD">
        <w:t>и</w:t>
      </w:r>
      <w:r w:rsidR="00B358A9">
        <w:t xml:space="preserve"> </w:t>
      </w:r>
      <w:r w:rsidRPr="000A1BFD">
        <w:t>лучшим</w:t>
      </w:r>
      <w:r w:rsidR="00B358A9">
        <w:t xml:space="preserve"> </w:t>
      </w:r>
      <w:r w:rsidRPr="000A1BFD">
        <w:t>в</w:t>
      </w:r>
      <w:r w:rsidR="00B358A9">
        <w:t xml:space="preserve"> </w:t>
      </w:r>
      <w:r w:rsidRPr="000A1BFD">
        <w:t>мире,</w:t>
      </w:r>
      <w:r w:rsidR="00B358A9">
        <w:t xml:space="preserve"> </w:t>
      </w:r>
      <w:r w:rsidRPr="000A1BFD">
        <w:t>и</w:t>
      </w:r>
      <w:r w:rsidR="00B358A9">
        <w:t xml:space="preserve"> </w:t>
      </w:r>
      <w:r w:rsidRPr="000A1BFD">
        <w:t>бе</w:t>
      </w:r>
      <w:r>
        <w:t>з(</w:t>
      </w:r>
      <w:r w:rsidRPr="000A1BFD">
        <w:t>с</w:t>
      </w:r>
      <w:r>
        <w:t>)</w:t>
      </w:r>
      <w:r w:rsidRPr="000A1BFD">
        <w:t>платным.</w:t>
      </w:r>
    </w:p>
    <w:p w14:paraId="2C68641D" w14:textId="587776E3" w:rsidR="00A047C7" w:rsidRDefault="00A047C7" w:rsidP="00D0325E">
      <w:r w:rsidRPr="000A1BFD">
        <w:t>Сегодня</w:t>
      </w:r>
      <w:r w:rsidR="00B358A9">
        <w:t xml:space="preserve"> </w:t>
      </w:r>
      <w:r w:rsidRPr="000A1BFD">
        <w:t>из</w:t>
      </w:r>
      <w:r w:rsidR="00B358A9">
        <w:t xml:space="preserve"> </w:t>
      </w:r>
      <w:r w:rsidRPr="000A1BFD">
        <w:t>школьных</w:t>
      </w:r>
      <w:r w:rsidR="00B358A9">
        <w:t xml:space="preserve"> </w:t>
      </w:r>
      <w:r w:rsidRPr="000A1BFD">
        <w:t>учебников</w:t>
      </w:r>
      <w:r w:rsidR="00B358A9">
        <w:t xml:space="preserve"> </w:t>
      </w:r>
      <w:r w:rsidRPr="000A1BFD">
        <w:t>исчезают</w:t>
      </w:r>
      <w:r w:rsidR="00B358A9">
        <w:t xml:space="preserve"> </w:t>
      </w:r>
      <w:r w:rsidRPr="000A1BFD">
        <w:t>проверенные</w:t>
      </w:r>
      <w:r w:rsidR="00B358A9">
        <w:t xml:space="preserve"> </w:t>
      </w:r>
      <w:r w:rsidRPr="000A1BFD">
        <w:t>сотнями</w:t>
      </w:r>
      <w:r w:rsidR="00B358A9">
        <w:t xml:space="preserve"> </w:t>
      </w:r>
      <w:r w:rsidRPr="000A1BFD">
        <w:t>лет</w:t>
      </w:r>
      <w:r w:rsidR="00B358A9">
        <w:t xml:space="preserve"> </w:t>
      </w:r>
      <w:r w:rsidRPr="000A1BFD">
        <w:t>педагогического</w:t>
      </w:r>
      <w:r w:rsidR="00B358A9">
        <w:t xml:space="preserve"> </w:t>
      </w:r>
      <w:r w:rsidRPr="000A1BFD">
        <w:t>опыта,</w:t>
      </w:r>
      <w:r w:rsidR="00B358A9">
        <w:t xml:space="preserve"> </w:t>
      </w:r>
      <w:r w:rsidRPr="000A1BFD">
        <w:t>отлично</w:t>
      </w:r>
      <w:r w:rsidR="00B358A9">
        <w:t xml:space="preserve"> </w:t>
      </w:r>
      <w:r w:rsidRPr="000A1BFD">
        <w:t>зарекомендовавшие</w:t>
      </w:r>
      <w:r w:rsidR="00B358A9">
        <w:t xml:space="preserve"> </w:t>
      </w:r>
      <w:r w:rsidRPr="000A1BFD">
        <w:t>себя</w:t>
      </w:r>
      <w:r w:rsidR="00B358A9">
        <w:t xml:space="preserve"> </w:t>
      </w:r>
      <w:r w:rsidRPr="000A1BFD">
        <w:t>материалы</w:t>
      </w:r>
      <w:r w:rsidR="00B358A9">
        <w:t xml:space="preserve"> </w:t>
      </w:r>
      <w:r w:rsidRPr="000A1BFD">
        <w:t>лучших</w:t>
      </w:r>
      <w:r w:rsidR="00B358A9">
        <w:t xml:space="preserve"> </w:t>
      </w:r>
      <w:r w:rsidRPr="000A1BFD">
        <w:t>российских</w:t>
      </w:r>
      <w:r w:rsidR="00B358A9">
        <w:t xml:space="preserve"> </w:t>
      </w:r>
      <w:r w:rsidRPr="000A1BFD">
        <w:t>и</w:t>
      </w:r>
      <w:r w:rsidR="00B358A9">
        <w:t xml:space="preserve"> </w:t>
      </w:r>
      <w:r w:rsidRPr="000A1BFD">
        <w:t>советских</w:t>
      </w:r>
      <w:r w:rsidR="00B358A9">
        <w:t xml:space="preserve"> </w:t>
      </w:r>
      <w:r w:rsidRPr="000A1BFD">
        <w:t>педагогов,</w:t>
      </w:r>
      <w:r w:rsidR="00B358A9">
        <w:t xml:space="preserve"> </w:t>
      </w:r>
      <w:r w:rsidRPr="000A1BFD">
        <w:t>а</w:t>
      </w:r>
      <w:r w:rsidR="00B358A9">
        <w:t xml:space="preserve"> </w:t>
      </w:r>
      <w:r w:rsidRPr="000A1BFD">
        <w:t>на</w:t>
      </w:r>
      <w:r w:rsidR="00B358A9">
        <w:t xml:space="preserve"> </w:t>
      </w:r>
      <w:r w:rsidRPr="000A1BFD">
        <w:t>их</w:t>
      </w:r>
      <w:r w:rsidR="00B358A9">
        <w:t xml:space="preserve"> </w:t>
      </w:r>
      <w:r w:rsidRPr="000A1BFD">
        <w:t>место</w:t>
      </w:r>
      <w:r w:rsidR="00B358A9">
        <w:t xml:space="preserve"> </w:t>
      </w:r>
      <w:r w:rsidRPr="000A1BFD">
        <w:t>вводятся</w:t>
      </w:r>
      <w:r w:rsidR="00B358A9">
        <w:t xml:space="preserve"> </w:t>
      </w:r>
      <w:r w:rsidRPr="000A1BFD">
        <w:t>так</w:t>
      </w:r>
      <w:r w:rsidR="00B358A9">
        <w:t xml:space="preserve"> </w:t>
      </w:r>
      <w:r w:rsidRPr="000A1BFD">
        <w:t>называемые</w:t>
      </w:r>
      <w:r w:rsidR="00B358A9">
        <w:t xml:space="preserve"> </w:t>
      </w:r>
      <w:r w:rsidRPr="00CC4570">
        <w:rPr>
          <w:rStyle w:val="--"/>
        </w:rPr>
        <w:t>прогрессивные</w:t>
      </w:r>
      <w:r w:rsidR="00B358A9">
        <w:rPr>
          <w:rStyle w:val="--0"/>
          <w:rFonts w:ascii="Times New Roman" w:hAnsi="Times New Roman"/>
          <w:szCs w:val="28"/>
        </w:rPr>
        <w:t xml:space="preserve"> </w:t>
      </w:r>
      <w:r w:rsidRPr="00CC4570">
        <w:rPr>
          <w:rStyle w:val="--0"/>
        </w:rPr>
        <w:t>западные</w:t>
      </w:r>
      <w:r w:rsidR="00B358A9">
        <w:rPr>
          <w:rStyle w:val="--0"/>
          <w:rFonts w:ascii="Times New Roman" w:hAnsi="Times New Roman"/>
          <w:szCs w:val="28"/>
        </w:rPr>
        <w:t xml:space="preserve"> </w:t>
      </w:r>
      <w:r w:rsidRPr="00CC4570">
        <w:rPr>
          <w:rStyle w:val="--0"/>
        </w:rPr>
        <w:t>методики</w:t>
      </w:r>
      <w:r w:rsidRPr="000A1BFD">
        <w:t>,</w:t>
      </w:r>
      <w:r w:rsidR="00B358A9">
        <w:t xml:space="preserve"> </w:t>
      </w:r>
      <w:r w:rsidRPr="000A1BFD">
        <w:t>на</w:t>
      </w:r>
      <w:r w:rsidR="00B358A9">
        <w:t xml:space="preserve"> </w:t>
      </w:r>
      <w:r w:rsidRPr="000A1BFD">
        <w:t>деле</w:t>
      </w:r>
      <w:r w:rsidR="00B358A9">
        <w:t xml:space="preserve"> </w:t>
      </w:r>
      <w:r w:rsidRPr="000A1BFD">
        <w:t>уродующие</w:t>
      </w:r>
      <w:r w:rsidR="00B358A9">
        <w:t xml:space="preserve"> </w:t>
      </w:r>
      <w:r w:rsidRPr="000A1BFD">
        <w:t>психику</w:t>
      </w:r>
      <w:r w:rsidR="00B358A9">
        <w:t xml:space="preserve"> </w:t>
      </w:r>
      <w:r w:rsidRPr="000A1BFD">
        <w:t>и</w:t>
      </w:r>
      <w:r w:rsidR="00B358A9">
        <w:t xml:space="preserve"> </w:t>
      </w:r>
      <w:r w:rsidRPr="000A1BFD">
        <w:t>мышление</w:t>
      </w:r>
      <w:r w:rsidR="00B358A9">
        <w:t xml:space="preserve"> </w:t>
      </w:r>
      <w:r w:rsidRPr="000A1BFD">
        <w:t>ребёнка.</w:t>
      </w:r>
      <w:r w:rsidR="00B358A9">
        <w:t xml:space="preserve"> </w:t>
      </w:r>
      <w:r w:rsidRPr="000A1BFD">
        <w:t>К</w:t>
      </w:r>
      <w:r w:rsidR="00B358A9">
        <w:t xml:space="preserve"> </w:t>
      </w:r>
      <w:r w:rsidRPr="000A1BFD">
        <w:t>сожалению,</w:t>
      </w:r>
      <w:r w:rsidR="00B358A9">
        <w:t xml:space="preserve"> </w:t>
      </w:r>
      <w:r w:rsidRPr="000A1BFD">
        <w:t>рабское</w:t>
      </w:r>
      <w:r w:rsidR="00B358A9">
        <w:t xml:space="preserve"> </w:t>
      </w:r>
      <w:r w:rsidRPr="000A1BFD">
        <w:t>мировоззрение,</w:t>
      </w:r>
      <w:r w:rsidR="00B358A9">
        <w:t xml:space="preserve"> </w:t>
      </w:r>
      <w:r w:rsidRPr="000A1BFD">
        <w:t>навязанное</w:t>
      </w:r>
      <w:r w:rsidR="00B358A9">
        <w:t xml:space="preserve"> </w:t>
      </w:r>
      <w:r w:rsidRPr="000A1BFD">
        <w:t>нашим</w:t>
      </w:r>
      <w:r w:rsidR="00B358A9">
        <w:t xml:space="preserve"> </w:t>
      </w:r>
      <w:r w:rsidRPr="000A1BFD">
        <w:t>учителям</w:t>
      </w:r>
      <w:r w:rsidR="00B358A9">
        <w:t xml:space="preserve"> </w:t>
      </w:r>
      <w:r w:rsidRPr="000A1BFD">
        <w:t>так</w:t>
      </w:r>
      <w:r w:rsidR="00B358A9">
        <w:t xml:space="preserve"> </w:t>
      </w:r>
      <w:r w:rsidRPr="000A1BFD">
        <w:t>же,</w:t>
      </w:r>
      <w:r w:rsidR="00B358A9">
        <w:t xml:space="preserve"> </w:t>
      </w:r>
      <w:r w:rsidRPr="000A1BFD">
        <w:t>как</w:t>
      </w:r>
      <w:r w:rsidR="00B358A9">
        <w:t xml:space="preserve"> </w:t>
      </w:r>
      <w:r w:rsidRPr="000A1BFD">
        <w:t>и</w:t>
      </w:r>
      <w:r w:rsidR="00B358A9">
        <w:t xml:space="preserve"> </w:t>
      </w:r>
      <w:r w:rsidRPr="000A1BFD">
        <w:t>всем</w:t>
      </w:r>
      <w:r w:rsidR="00B358A9">
        <w:t xml:space="preserve"> </w:t>
      </w:r>
      <w:r w:rsidRPr="000A1BFD">
        <w:t>остальным,</w:t>
      </w:r>
      <w:r w:rsidR="00B358A9">
        <w:t xml:space="preserve"> </w:t>
      </w:r>
      <w:r w:rsidRPr="000A1BFD">
        <w:t>ещё</w:t>
      </w:r>
      <w:r w:rsidR="00B358A9">
        <w:t xml:space="preserve"> </w:t>
      </w:r>
      <w:r w:rsidRPr="000A1BFD">
        <w:t>мешает</w:t>
      </w:r>
      <w:r w:rsidR="00B358A9">
        <w:t xml:space="preserve"> </w:t>
      </w:r>
      <w:r w:rsidRPr="000A1BFD">
        <w:t>многим</w:t>
      </w:r>
      <w:r w:rsidR="00B358A9">
        <w:t xml:space="preserve"> </w:t>
      </w:r>
      <w:r w:rsidRPr="000A1BFD">
        <w:t>из</w:t>
      </w:r>
      <w:r w:rsidR="00B358A9">
        <w:t xml:space="preserve"> </w:t>
      </w:r>
      <w:r w:rsidRPr="000A1BFD">
        <w:t>них</w:t>
      </w:r>
      <w:r w:rsidR="00B358A9">
        <w:t xml:space="preserve"> </w:t>
      </w:r>
      <w:r w:rsidRPr="000A1BFD">
        <w:t>целостно</w:t>
      </w:r>
      <w:r w:rsidR="00B358A9">
        <w:t xml:space="preserve"> </w:t>
      </w:r>
      <w:r w:rsidRPr="000A1BFD">
        <w:t>увидеть</w:t>
      </w:r>
      <w:r w:rsidR="00B358A9">
        <w:t xml:space="preserve"> </w:t>
      </w:r>
      <w:r w:rsidRPr="000A1BFD">
        <w:t>те</w:t>
      </w:r>
      <w:r w:rsidR="00B358A9">
        <w:t xml:space="preserve"> </w:t>
      </w:r>
      <w:r w:rsidRPr="000A1BFD">
        <w:t>цели,</w:t>
      </w:r>
      <w:r w:rsidR="00B358A9">
        <w:t xml:space="preserve"> </w:t>
      </w:r>
      <w:r w:rsidRPr="000A1BFD">
        <w:t>которые</w:t>
      </w:r>
      <w:r w:rsidR="00B358A9">
        <w:t xml:space="preserve"> </w:t>
      </w:r>
      <w:r w:rsidRPr="000A1BFD">
        <w:t>реализуют</w:t>
      </w:r>
      <w:r w:rsidR="00B358A9">
        <w:t xml:space="preserve"> </w:t>
      </w:r>
      <w:r w:rsidRPr="000A1BFD">
        <w:t>их</w:t>
      </w:r>
      <w:r w:rsidR="00B358A9">
        <w:t xml:space="preserve"> </w:t>
      </w:r>
      <w:r w:rsidRPr="000A1BFD">
        <w:t>руками.</w:t>
      </w:r>
      <w:r w:rsidR="00B358A9">
        <w:t xml:space="preserve"> </w:t>
      </w:r>
      <w:r w:rsidRPr="000A1BFD">
        <w:t>Недовольные</w:t>
      </w:r>
      <w:r w:rsidR="00B358A9">
        <w:t xml:space="preserve"> </w:t>
      </w:r>
      <w:r w:rsidRPr="000A1BFD">
        <w:t>школьными</w:t>
      </w:r>
      <w:r w:rsidR="00B358A9">
        <w:t xml:space="preserve"> </w:t>
      </w:r>
      <w:r w:rsidRPr="000A1BFD">
        <w:t>программами</w:t>
      </w:r>
      <w:r w:rsidR="00B358A9">
        <w:t xml:space="preserve"> </w:t>
      </w:r>
      <w:r w:rsidRPr="000A1BFD">
        <w:t>родители</w:t>
      </w:r>
      <w:r w:rsidR="00B358A9">
        <w:t xml:space="preserve"> </w:t>
      </w:r>
      <w:r w:rsidRPr="000A1BFD">
        <w:t>попадают</w:t>
      </w:r>
      <w:r w:rsidR="00B358A9">
        <w:t xml:space="preserve"> </w:t>
      </w:r>
      <w:r w:rsidRPr="000A1BFD">
        <w:t>под</w:t>
      </w:r>
      <w:r w:rsidR="00B358A9">
        <w:t xml:space="preserve"> </w:t>
      </w:r>
      <w:r w:rsidRPr="000A1BFD">
        <w:t>прицел</w:t>
      </w:r>
      <w:r w:rsidR="00B358A9">
        <w:t xml:space="preserve"> </w:t>
      </w:r>
      <w:r w:rsidRPr="000A1BFD">
        <w:t>новых</w:t>
      </w:r>
      <w:r w:rsidR="00B358A9">
        <w:t xml:space="preserve"> </w:t>
      </w:r>
      <w:r w:rsidRPr="000A1BFD">
        <w:t>бандитов</w:t>
      </w:r>
      <w:r w:rsidR="00B358A9">
        <w:t xml:space="preserve"> </w:t>
      </w:r>
      <w:r w:rsidRPr="000A1BFD">
        <w:t>–</w:t>
      </w:r>
      <w:r w:rsidR="00B358A9">
        <w:t xml:space="preserve"> </w:t>
      </w:r>
      <w:r w:rsidRPr="000A1BFD">
        <w:t>органов</w:t>
      </w:r>
      <w:r w:rsidR="00B358A9">
        <w:t xml:space="preserve"> </w:t>
      </w:r>
      <w:r w:rsidRPr="000A1BFD">
        <w:t>опеки.</w:t>
      </w:r>
    </w:p>
    <w:p w14:paraId="3BD57C1C" w14:textId="30975821" w:rsidR="00A047C7" w:rsidRDefault="00A047C7" w:rsidP="00CC4570">
      <w:r w:rsidRPr="000A1BFD">
        <w:rPr>
          <w:b/>
        </w:rPr>
        <w:t>Во-вторых</w:t>
      </w:r>
      <w:r w:rsidR="00B358A9">
        <w:t xml:space="preserve"> </w:t>
      </w:r>
      <w:r>
        <w:t>–</w:t>
      </w:r>
      <w:r w:rsidR="00B358A9">
        <w:t xml:space="preserve"> </w:t>
      </w:r>
      <w:r w:rsidRPr="00CC4570">
        <w:rPr>
          <w:rStyle w:val="--0"/>
        </w:rPr>
        <w:t>паниковать</w:t>
      </w:r>
      <w:r w:rsidR="00B358A9">
        <w:rPr>
          <w:rStyle w:val="--0"/>
          <w:rFonts w:ascii="Times New Roman" w:hAnsi="Times New Roman"/>
          <w:szCs w:val="28"/>
        </w:rPr>
        <w:t xml:space="preserve"> </w:t>
      </w:r>
      <w:r w:rsidRPr="00CC4570">
        <w:rPr>
          <w:rStyle w:val="--"/>
        </w:rPr>
        <w:t>не</w:t>
      </w:r>
      <w:r w:rsidR="00B358A9">
        <w:rPr>
          <w:rStyle w:val="--0"/>
          <w:rFonts w:ascii="Times New Roman" w:hAnsi="Times New Roman"/>
          <w:szCs w:val="28"/>
        </w:rPr>
        <w:t xml:space="preserve"> </w:t>
      </w:r>
      <w:r w:rsidRPr="00CC4570">
        <w:rPr>
          <w:rStyle w:val="--0"/>
        </w:rPr>
        <w:t>стоит</w:t>
      </w:r>
      <w:r w:rsidRPr="000A1BFD">
        <w:t>,</w:t>
      </w:r>
      <w:r w:rsidR="00B358A9">
        <w:t xml:space="preserve"> </w:t>
      </w:r>
      <w:r w:rsidRPr="000A1BFD">
        <w:t>потому</w:t>
      </w:r>
      <w:r w:rsidR="00B358A9">
        <w:t xml:space="preserve"> </w:t>
      </w:r>
      <w:r w:rsidRPr="000A1BFD">
        <w:t>что</w:t>
      </w:r>
      <w:r w:rsidR="00B358A9">
        <w:t xml:space="preserve"> </w:t>
      </w:r>
      <w:r w:rsidRPr="000A1BFD">
        <w:t>вс</w:t>
      </w:r>
      <w:r>
        <w:t>ё</w:t>
      </w:r>
      <w:r w:rsidR="00B358A9">
        <w:t xml:space="preserve"> </w:t>
      </w:r>
      <w:r w:rsidRPr="000A1BFD">
        <w:t>точно</w:t>
      </w:r>
      <w:r w:rsidR="00B358A9">
        <w:t xml:space="preserve"> </w:t>
      </w:r>
      <w:r w:rsidRPr="000A1BFD">
        <w:t>то</w:t>
      </w:r>
      <w:r w:rsidR="00B358A9">
        <w:t xml:space="preserve"> </w:t>
      </w:r>
      <w:r w:rsidRPr="000A1BFD">
        <w:t>же</w:t>
      </w:r>
      <w:r w:rsidR="00B358A9">
        <w:t xml:space="preserve"> </w:t>
      </w:r>
      <w:r w:rsidRPr="000A1BFD">
        <w:t>переживали</w:t>
      </w:r>
      <w:r w:rsidR="00B358A9">
        <w:t xml:space="preserve"> </w:t>
      </w:r>
      <w:r w:rsidRPr="000A1BFD">
        <w:t>наши</w:t>
      </w:r>
      <w:r w:rsidR="00B358A9">
        <w:t xml:space="preserve"> </w:t>
      </w:r>
      <w:r w:rsidRPr="000A1BFD">
        <w:t>прадеды,</w:t>
      </w:r>
      <w:r w:rsidR="00B358A9">
        <w:t xml:space="preserve"> </w:t>
      </w:r>
      <w:r w:rsidRPr="000A1BFD">
        <w:t>деды,</w:t>
      </w:r>
      <w:r w:rsidR="00B358A9">
        <w:t xml:space="preserve"> </w:t>
      </w:r>
      <w:r w:rsidRPr="000A1BFD">
        <w:t>родител</w:t>
      </w:r>
      <w:r>
        <w:t>и.</w:t>
      </w:r>
      <w:r w:rsidR="00B358A9">
        <w:t xml:space="preserve"> </w:t>
      </w:r>
      <w:r>
        <w:t>Даже</w:t>
      </w:r>
      <w:r w:rsidR="00B358A9">
        <w:t xml:space="preserve"> </w:t>
      </w:r>
      <w:r>
        <w:t>недавно,</w:t>
      </w:r>
      <w:r w:rsidR="00B358A9">
        <w:t xml:space="preserve"> </w:t>
      </w:r>
      <w:r w:rsidR="00CC4570">
        <w:t xml:space="preserve">и </w:t>
      </w:r>
      <w:r>
        <w:t>в</w:t>
      </w:r>
      <w:r w:rsidR="00B358A9">
        <w:t xml:space="preserve"> </w:t>
      </w:r>
      <w:r>
        <w:t>60-е</w:t>
      </w:r>
      <w:r w:rsidR="00CC4570">
        <w:t>,</w:t>
      </w:r>
      <w:r w:rsidR="00B358A9">
        <w:t xml:space="preserve"> </w:t>
      </w:r>
      <w:r>
        <w:t>и</w:t>
      </w:r>
      <w:r w:rsidR="00B358A9">
        <w:t xml:space="preserve"> </w:t>
      </w:r>
      <w:r>
        <w:t>в</w:t>
      </w:r>
      <w:r w:rsidR="00B358A9">
        <w:t xml:space="preserve"> </w:t>
      </w:r>
      <w:r>
        <w:t>70-</w:t>
      </w:r>
      <w:r w:rsidRPr="000A1BFD">
        <w:t>е,</w:t>
      </w:r>
      <w:r w:rsidR="00B358A9">
        <w:t xml:space="preserve"> </w:t>
      </w:r>
      <w:r w:rsidRPr="000A1BFD">
        <w:t>и</w:t>
      </w:r>
      <w:r w:rsidR="00B358A9">
        <w:t xml:space="preserve"> </w:t>
      </w:r>
      <w:r w:rsidRPr="000A1BFD">
        <w:t>в</w:t>
      </w:r>
      <w:r w:rsidR="00B358A9">
        <w:t xml:space="preserve"> </w:t>
      </w:r>
      <w:r w:rsidRPr="000A1BFD">
        <w:t>80-е</w:t>
      </w:r>
      <w:r w:rsidR="00B358A9">
        <w:t xml:space="preserve"> </w:t>
      </w:r>
      <w:r w:rsidRPr="000A1BFD">
        <w:t>годы</w:t>
      </w:r>
      <w:r w:rsidR="00B358A9">
        <w:t xml:space="preserve"> </w:t>
      </w:r>
      <w:r w:rsidRPr="000A1BFD">
        <w:t>прошлого</w:t>
      </w:r>
      <w:r w:rsidR="00B358A9">
        <w:t xml:space="preserve"> </w:t>
      </w:r>
      <w:r w:rsidRPr="000A1BFD">
        <w:t>века</w:t>
      </w:r>
      <w:r w:rsidR="00B358A9">
        <w:t xml:space="preserve"> </w:t>
      </w:r>
      <w:r w:rsidRPr="000A1BFD">
        <w:t>школьная</w:t>
      </w:r>
      <w:r w:rsidR="00B358A9">
        <w:t xml:space="preserve"> </w:t>
      </w:r>
      <w:r w:rsidRPr="000A1BFD">
        <w:t>подготовка</w:t>
      </w:r>
      <w:r w:rsidR="00B358A9">
        <w:t xml:space="preserve"> </w:t>
      </w:r>
      <w:r w:rsidRPr="000A1BFD">
        <w:t>детей</w:t>
      </w:r>
      <w:r w:rsidR="00B358A9">
        <w:t xml:space="preserve"> </w:t>
      </w:r>
      <w:r w:rsidRPr="000A1BFD">
        <w:t>была</w:t>
      </w:r>
      <w:r w:rsidR="00B358A9">
        <w:t xml:space="preserve"> </w:t>
      </w:r>
      <w:r w:rsidRPr="000A1BFD">
        <w:t>предметом</w:t>
      </w:r>
      <w:r w:rsidR="00B358A9">
        <w:t xml:space="preserve"> </w:t>
      </w:r>
      <w:r w:rsidRPr="000A1BFD">
        <w:t>ожесточ</w:t>
      </w:r>
      <w:r w:rsidR="00CC4570">
        <w:t>ё</w:t>
      </w:r>
      <w:r w:rsidRPr="000A1BFD">
        <w:t>нной</w:t>
      </w:r>
      <w:r w:rsidR="00B358A9">
        <w:t xml:space="preserve"> </w:t>
      </w:r>
      <w:r w:rsidRPr="000A1BFD">
        <w:t>политической</w:t>
      </w:r>
      <w:r w:rsidR="00B358A9">
        <w:t xml:space="preserve"> </w:t>
      </w:r>
      <w:r w:rsidRPr="000A1BFD">
        <w:t>борьбы</w:t>
      </w:r>
      <w:r w:rsidR="00B358A9">
        <w:t xml:space="preserve"> </w:t>
      </w:r>
      <w:r w:rsidRPr="000A1BFD">
        <w:t>на</w:t>
      </w:r>
      <w:r w:rsidR="00B358A9">
        <w:t xml:space="preserve"> </w:t>
      </w:r>
      <w:r w:rsidRPr="000A1BFD">
        <w:t>самой</w:t>
      </w:r>
      <w:r w:rsidR="00B358A9">
        <w:t xml:space="preserve"> </w:t>
      </w:r>
      <w:r w:rsidRPr="000A1BFD">
        <w:t>вершине</w:t>
      </w:r>
      <w:r w:rsidR="00B358A9">
        <w:t xml:space="preserve"> </w:t>
      </w:r>
      <w:r w:rsidRPr="000A1BFD">
        <w:t>государственной</w:t>
      </w:r>
      <w:r w:rsidR="00B358A9">
        <w:t xml:space="preserve"> </w:t>
      </w:r>
      <w:r w:rsidRPr="000A1BFD">
        <w:t>власти.</w:t>
      </w:r>
      <w:r w:rsidR="00B358A9">
        <w:t xml:space="preserve"> </w:t>
      </w:r>
      <w:r w:rsidRPr="004D7C39">
        <w:rPr>
          <w:b/>
          <w:bCs/>
          <w:i/>
          <w:iCs/>
        </w:rPr>
        <w:t>Дело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в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том,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что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государство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–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это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«фабрика»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по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воспроизводству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людей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в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нужном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количестве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и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заданного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качества.</w:t>
      </w:r>
      <w:r w:rsidR="00B358A9">
        <w:t xml:space="preserve"> </w:t>
      </w:r>
      <w:r w:rsidRPr="004D7C39">
        <w:t>Именно</w:t>
      </w:r>
      <w:r w:rsidR="00B358A9">
        <w:t xml:space="preserve"> </w:t>
      </w:r>
      <w:r w:rsidRPr="004D7C39">
        <w:t>на</w:t>
      </w:r>
      <w:r w:rsidR="00B358A9">
        <w:t xml:space="preserve"> </w:t>
      </w:r>
      <w:r w:rsidRPr="004D7C39">
        <w:t>не</w:t>
      </w:r>
      <w:r>
        <w:t>ё</w:t>
      </w:r>
      <w:r w:rsidR="00B358A9">
        <w:t xml:space="preserve"> </w:t>
      </w:r>
      <w:r w:rsidRPr="004D7C39">
        <w:t>работают</w:t>
      </w:r>
      <w:r w:rsidR="00B358A9">
        <w:t xml:space="preserve"> </w:t>
      </w:r>
      <w:r w:rsidRPr="004D7C39">
        <w:t>все</w:t>
      </w:r>
      <w:r w:rsidR="00B358A9">
        <w:t xml:space="preserve"> </w:t>
      </w:r>
      <w:r w:rsidRPr="004D7C39">
        <w:t>государственные</w:t>
      </w:r>
      <w:r w:rsidR="00B358A9">
        <w:t xml:space="preserve"> </w:t>
      </w:r>
      <w:r w:rsidRPr="004D7C39">
        <w:t>системы:</w:t>
      </w:r>
      <w:r w:rsidR="00B358A9">
        <w:t xml:space="preserve"> </w:t>
      </w:r>
      <w:r w:rsidRPr="004D7C39">
        <w:t>финансовая,</w:t>
      </w:r>
      <w:r w:rsidR="00B358A9">
        <w:t xml:space="preserve"> </w:t>
      </w:r>
      <w:r w:rsidRPr="004D7C39">
        <w:t>промышленная,</w:t>
      </w:r>
      <w:r w:rsidR="00B358A9">
        <w:t xml:space="preserve"> </w:t>
      </w:r>
      <w:r w:rsidRPr="004D7C39">
        <w:t>оборонная,</w:t>
      </w:r>
      <w:r w:rsidR="00B358A9">
        <w:t xml:space="preserve"> </w:t>
      </w:r>
      <w:r w:rsidRPr="004D7C39">
        <w:t>культурная.</w:t>
      </w:r>
      <w:r w:rsidR="00B358A9">
        <w:t xml:space="preserve"> </w:t>
      </w:r>
      <w:r w:rsidRPr="004D7C39">
        <w:t>Все</w:t>
      </w:r>
      <w:r w:rsidR="00B358A9">
        <w:t xml:space="preserve"> </w:t>
      </w:r>
      <w:r w:rsidRPr="004D7C39">
        <w:t>эти</w:t>
      </w:r>
      <w:r w:rsidR="00B358A9">
        <w:t xml:space="preserve"> </w:t>
      </w:r>
      <w:r w:rsidRPr="004D7C39">
        <w:t>системы</w:t>
      </w:r>
      <w:r w:rsidR="00B358A9">
        <w:t xml:space="preserve"> </w:t>
      </w:r>
      <w:r w:rsidRPr="004D7C39">
        <w:t>только</w:t>
      </w:r>
      <w:r w:rsidR="00B358A9">
        <w:t xml:space="preserve"> </w:t>
      </w:r>
      <w:r w:rsidRPr="004D7C39">
        <w:t>для</w:t>
      </w:r>
      <w:r w:rsidR="00B358A9">
        <w:t xml:space="preserve"> </w:t>
      </w:r>
      <w:r w:rsidRPr="004D7C39">
        <w:t>того,</w:t>
      </w:r>
      <w:r w:rsidR="00B358A9">
        <w:t xml:space="preserve"> </w:t>
      </w:r>
      <w:r w:rsidRPr="004D7C39">
        <w:t>чтобы</w:t>
      </w:r>
      <w:r w:rsidR="00B358A9">
        <w:t xml:space="preserve"> </w:t>
      </w:r>
      <w:r w:rsidRPr="004D7C39">
        <w:t>обеспечить</w:t>
      </w:r>
      <w:r w:rsidR="00B358A9">
        <w:t xml:space="preserve"> </w:t>
      </w:r>
      <w:r w:rsidRPr="004D7C39">
        <w:t>сохранение</w:t>
      </w:r>
      <w:r w:rsidR="00B358A9">
        <w:t xml:space="preserve"> </w:t>
      </w:r>
      <w:r w:rsidRPr="004D7C39">
        <w:t>и</w:t>
      </w:r>
      <w:r w:rsidR="00B358A9">
        <w:t xml:space="preserve"> </w:t>
      </w:r>
      <w:r w:rsidRPr="004D7C39">
        <w:t>воспроизводство</w:t>
      </w:r>
      <w:r w:rsidR="00B358A9">
        <w:t xml:space="preserve"> </w:t>
      </w:r>
      <w:r w:rsidRPr="004D7C39">
        <w:t>жизнеспособного</w:t>
      </w:r>
      <w:r w:rsidR="00B358A9">
        <w:t xml:space="preserve"> </w:t>
      </w:r>
      <w:r w:rsidRPr="004D7C39">
        <w:t>и</w:t>
      </w:r>
      <w:r w:rsidR="00B358A9">
        <w:t xml:space="preserve"> </w:t>
      </w:r>
      <w:r w:rsidRPr="004D7C39">
        <w:t>работоспособного</w:t>
      </w:r>
      <w:r w:rsidR="00B358A9">
        <w:t xml:space="preserve"> </w:t>
      </w:r>
      <w:r w:rsidRPr="004D7C39">
        <w:t>населения</w:t>
      </w:r>
      <w:r w:rsidR="00B358A9">
        <w:t xml:space="preserve"> </w:t>
      </w:r>
      <w:r w:rsidRPr="004D7C39">
        <w:t>страны:</w:t>
      </w:r>
      <w:r w:rsidR="00B358A9">
        <w:t xml:space="preserve"> </w:t>
      </w:r>
      <w:r w:rsidRPr="004D7C39">
        <w:t>есть</w:t>
      </w:r>
      <w:r w:rsidR="00B358A9">
        <w:t xml:space="preserve"> </w:t>
      </w:r>
      <w:r w:rsidRPr="004D7C39">
        <w:t>население</w:t>
      </w:r>
      <w:r w:rsidR="00B358A9">
        <w:t xml:space="preserve"> </w:t>
      </w:r>
      <w:r w:rsidRPr="004D7C39">
        <w:t>–</w:t>
      </w:r>
      <w:r w:rsidR="00B358A9">
        <w:t xml:space="preserve"> </w:t>
      </w:r>
      <w:r w:rsidRPr="004D7C39">
        <w:t>есть</w:t>
      </w:r>
      <w:r w:rsidR="00B358A9">
        <w:t xml:space="preserve"> </w:t>
      </w:r>
      <w:r w:rsidRPr="004D7C39">
        <w:t>страна,</w:t>
      </w:r>
      <w:r w:rsidR="00B358A9">
        <w:t xml:space="preserve"> </w:t>
      </w:r>
      <w:r w:rsidRPr="004D7C39">
        <w:t>нет</w:t>
      </w:r>
      <w:r w:rsidR="00B358A9">
        <w:t xml:space="preserve"> </w:t>
      </w:r>
      <w:r w:rsidRPr="004D7C39">
        <w:t>населения</w:t>
      </w:r>
      <w:r w:rsidR="00B358A9">
        <w:t xml:space="preserve"> </w:t>
      </w:r>
      <w:r w:rsidRPr="004D7C39">
        <w:t>–</w:t>
      </w:r>
      <w:r w:rsidR="00B358A9">
        <w:t xml:space="preserve"> </w:t>
      </w:r>
      <w:r w:rsidRPr="004D7C39">
        <w:t>нет</w:t>
      </w:r>
      <w:r w:rsidR="00B358A9">
        <w:t xml:space="preserve"> </w:t>
      </w:r>
      <w:r w:rsidRPr="004D7C39">
        <w:t>страны.</w:t>
      </w:r>
      <w:r w:rsidR="00B358A9">
        <w:t xml:space="preserve"> </w:t>
      </w:r>
      <w:r w:rsidRPr="004D7C39">
        <w:t>Накал</w:t>
      </w:r>
      <w:r w:rsidR="00B358A9">
        <w:t xml:space="preserve"> </w:t>
      </w:r>
      <w:r w:rsidRPr="004D7C39">
        <w:t>этой</w:t>
      </w:r>
      <w:r w:rsidR="00B358A9">
        <w:t xml:space="preserve"> </w:t>
      </w:r>
      <w:r w:rsidRPr="004D7C39">
        <w:t>борьбы</w:t>
      </w:r>
      <w:r w:rsidR="00B358A9">
        <w:t xml:space="preserve"> </w:t>
      </w:r>
      <w:r w:rsidRPr="004D7C39">
        <w:t>вокруг</w:t>
      </w:r>
      <w:r w:rsidR="00B358A9">
        <w:t xml:space="preserve"> </w:t>
      </w:r>
      <w:r w:rsidRPr="004D7C39">
        <w:t>того,</w:t>
      </w:r>
      <w:r w:rsidR="00B358A9">
        <w:t xml:space="preserve"> </w:t>
      </w:r>
      <w:r w:rsidRPr="004D7C39">
        <w:t>чему</w:t>
      </w:r>
      <w:r w:rsidR="00B358A9">
        <w:t xml:space="preserve"> </w:t>
      </w:r>
      <w:r w:rsidRPr="004D7C39">
        <w:t>и</w:t>
      </w:r>
      <w:r w:rsidR="00B358A9">
        <w:t xml:space="preserve"> </w:t>
      </w:r>
      <w:r w:rsidRPr="004D7C39">
        <w:t>как</w:t>
      </w:r>
      <w:r w:rsidR="00B358A9">
        <w:t xml:space="preserve"> </w:t>
      </w:r>
      <w:r w:rsidRPr="004D7C39">
        <w:t>учить</w:t>
      </w:r>
      <w:r w:rsidR="00B358A9">
        <w:t xml:space="preserve"> </w:t>
      </w:r>
      <w:r w:rsidRPr="004D7C39">
        <w:t>в</w:t>
      </w:r>
      <w:r w:rsidR="00B358A9">
        <w:t xml:space="preserve"> </w:t>
      </w:r>
      <w:r w:rsidRPr="004D7C39">
        <w:t>ш</w:t>
      </w:r>
      <w:r>
        <w:t>коле,</w:t>
      </w:r>
      <w:r w:rsidR="00B358A9">
        <w:t xml:space="preserve"> </w:t>
      </w:r>
      <w:r>
        <w:t>был</w:t>
      </w:r>
      <w:r w:rsidR="00B358A9">
        <w:t xml:space="preserve"> </w:t>
      </w:r>
      <w:r>
        <w:t>столь</w:t>
      </w:r>
      <w:r w:rsidR="00B358A9">
        <w:t xml:space="preserve"> </w:t>
      </w:r>
      <w:r>
        <w:t>высок,</w:t>
      </w:r>
      <w:r w:rsidR="00B358A9">
        <w:t xml:space="preserve"> </w:t>
      </w:r>
      <w:r>
        <w:t>что</w:t>
      </w:r>
      <w:r w:rsidR="00B358A9">
        <w:t xml:space="preserve"> </w:t>
      </w:r>
      <w:r>
        <w:t>академик</w:t>
      </w:r>
      <w:r w:rsidR="00B358A9">
        <w:t xml:space="preserve"> </w:t>
      </w:r>
      <w:r w:rsidRPr="004D7C39">
        <w:t>Ананьев</w:t>
      </w:r>
      <w:r w:rsidR="00CC4570">
        <w:t> </w:t>
      </w:r>
      <w:r w:rsidRPr="004D7C39">
        <w:t>Б.</w:t>
      </w:r>
      <w:r w:rsidR="00CC4570">
        <w:t> </w:t>
      </w:r>
      <w:r w:rsidRPr="004D7C39">
        <w:t>Г.</w:t>
      </w:r>
      <w:r w:rsidRPr="004D7C39">
        <w:rPr>
          <w:rStyle w:val="afa"/>
          <w:rFonts w:ascii="Times New Roman" w:hAnsi="Times New Roman"/>
          <w:b w:val="0"/>
          <w:bCs/>
          <w:szCs w:val="28"/>
        </w:rPr>
        <w:footnoteReference w:id="2"/>
      </w:r>
      <w:r w:rsidRPr="004D7C39">
        <w:t>,</w:t>
      </w:r>
      <w:r w:rsidR="00B358A9">
        <w:t xml:space="preserve"> </w:t>
      </w:r>
      <w:r w:rsidRPr="004D7C39">
        <w:t>у</w:t>
      </w:r>
      <w:r w:rsidR="00B358A9">
        <w:t xml:space="preserve"> </w:t>
      </w:r>
      <w:r w:rsidRPr="004D7C39">
        <w:t>которого</w:t>
      </w:r>
      <w:r w:rsidR="00CC4570">
        <w:t>,</w:t>
      </w:r>
      <w:r w:rsidR="00B358A9">
        <w:t xml:space="preserve"> </w:t>
      </w:r>
      <w:r w:rsidR="00CC4570">
        <w:t>насколько мне известно</w:t>
      </w:r>
      <w:r w:rsidRPr="004D7C39">
        <w:t>,</w:t>
      </w:r>
      <w:r w:rsidR="00B358A9">
        <w:t xml:space="preserve"> </w:t>
      </w:r>
      <w:r w:rsidRPr="004D7C39">
        <w:t>начинал</w:t>
      </w:r>
      <w:r w:rsidR="00B358A9">
        <w:t xml:space="preserve"> </w:t>
      </w:r>
      <w:r w:rsidRPr="004D7C39">
        <w:t>учиться</w:t>
      </w:r>
      <w:r w:rsidR="00B358A9">
        <w:t xml:space="preserve"> </w:t>
      </w:r>
      <w:r w:rsidRPr="004D7C39">
        <w:t>А.</w:t>
      </w:r>
      <w:r w:rsidR="00CC4570">
        <w:t> </w:t>
      </w:r>
      <w:r w:rsidRPr="004D7C39">
        <w:t>И</w:t>
      </w:r>
      <w:r w:rsidR="00CC4570">
        <w:t>. </w:t>
      </w:r>
      <w:r w:rsidRPr="004D7C39">
        <w:t>Юрьев</w:t>
      </w:r>
      <w:r w:rsidR="00B358A9">
        <w:t xml:space="preserve"> </w:t>
      </w:r>
      <w:r>
        <w:t>–</w:t>
      </w:r>
      <w:r w:rsidR="00B358A9">
        <w:t xml:space="preserve"> </w:t>
      </w:r>
      <w:r w:rsidRPr="004D7C39">
        <w:t>получил</w:t>
      </w:r>
      <w:r w:rsidR="00B358A9">
        <w:t xml:space="preserve"> </w:t>
      </w:r>
      <w:r w:rsidRPr="004D7C39">
        <w:t>три</w:t>
      </w:r>
      <w:r w:rsidR="00B358A9">
        <w:t xml:space="preserve"> </w:t>
      </w:r>
      <w:r w:rsidRPr="004D7C39">
        <w:t>(!)</w:t>
      </w:r>
      <w:r w:rsidR="00B358A9">
        <w:t xml:space="preserve"> </w:t>
      </w:r>
      <w:r w:rsidRPr="004D7C39">
        <w:t>инфаркта,</w:t>
      </w:r>
      <w:r w:rsidR="00B358A9">
        <w:t xml:space="preserve"> </w:t>
      </w:r>
      <w:r w:rsidRPr="004D7C39">
        <w:t>из</w:t>
      </w:r>
      <w:r w:rsidR="00B358A9">
        <w:t xml:space="preserve"> </w:t>
      </w:r>
      <w:r w:rsidRPr="004D7C39">
        <w:t>них</w:t>
      </w:r>
      <w:r w:rsidR="00B358A9">
        <w:t xml:space="preserve"> </w:t>
      </w:r>
      <w:r w:rsidRPr="004D7C39">
        <w:t>два</w:t>
      </w:r>
      <w:r w:rsidR="00B358A9">
        <w:t xml:space="preserve"> </w:t>
      </w:r>
      <w:r>
        <w:t>–</w:t>
      </w:r>
      <w:r w:rsidR="00B358A9">
        <w:t xml:space="preserve"> </w:t>
      </w:r>
      <w:r w:rsidRPr="004D7C39">
        <w:t>после</w:t>
      </w:r>
      <w:r w:rsidR="00B358A9">
        <w:t xml:space="preserve"> </w:t>
      </w:r>
      <w:r w:rsidRPr="004D7C39">
        <w:t>заседаний</w:t>
      </w:r>
      <w:r w:rsidR="00B358A9">
        <w:t xml:space="preserve"> </w:t>
      </w:r>
      <w:r w:rsidRPr="004D7C39">
        <w:t>Президиума</w:t>
      </w:r>
      <w:r w:rsidR="00B358A9">
        <w:t xml:space="preserve"> </w:t>
      </w:r>
      <w:r w:rsidRPr="004D7C39">
        <w:t>Акад</w:t>
      </w:r>
      <w:r>
        <w:t>емии</w:t>
      </w:r>
      <w:r w:rsidR="00B358A9">
        <w:t xml:space="preserve"> </w:t>
      </w:r>
      <w:r>
        <w:t>педагогических</w:t>
      </w:r>
      <w:r w:rsidR="00B358A9">
        <w:t xml:space="preserve"> </w:t>
      </w:r>
      <w:r>
        <w:t>наук</w:t>
      </w:r>
      <w:r w:rsidR="00B358A9">
        <w:t xml:space="preserve"> </w:t>
      </w:r>
      <w:r>
        <w:t>СССР.</w:t>
      </w:r>
      <w:r w:rsidR="00B358A9">
        <w:t xml:space="preserve"> </w:t>
      </w:r>
      <w:r w:rsidRPr="004D7C39">
        <w:t>После</w:t>
      </w:r>
      <w:r w:rsidR="00B358A9">
        <w:t xml:space="preserve"> </w:t>
      </w:r>
      <w:r w:rsidRPr="004D7C39">
        <w:t>третьего</w:t>
      </w:r>
      <w:r w:rsidR="00B358A9">
        <w:t xml:space="preserve"> </w:t>
      </w:r>
      <w:r w:rsidRPr="004D7C39">
        <w:t>инфаркта</w:t>
      </w:r>
      <w:r w:rsidR="00B358A9">
        <w:t xml:space="preserve"> </w:t>
      </w:r>
      <w:r w:rsidRPr="004D7C39">
        <w:rPr>
          <w:b/>
          <w:bCs/>
          <w:i/>
          <w:iCs/>
        </w:rPr>
        <w:t>он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умер</w:t>
      </w:r>
      <w:r w:rsidR="00B358A9">
        <w:rPr>
          <w:b/>
          <w:bCs/>
          <w:i/>
          <w:iCs/>
        </w:rPr>
        <w:t xml:space="preserve"> </w:t>
      </w:r>
      <w:r w:rsidR="00CC4570">
        <w:rPr>
          <w:b/>
          <w:bCs/>
          <w:i/>
          <w:iCs/>
        </w:rPr>
        <w:t>(</w:t>
      </w:r>
      <w:r w:rsidRPr="004D7C39">
        <w:rPr>
          <w:b/>
          <w:bCs/>
          <w:i/>
          <w:iCs/>
        </w:rPr>
        <w:t>18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мая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1972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года</w:t>
      </w:r>
      <w:r w:rsidR="00CC4570">
        <w:rPr>
          <w:b/>
          <w:bCs/>
          <w:i/>
          <w:iCs/>
        </w:rPr>
        <w:t>)</w:t>
      </w:r>
      <w:r w:rsidRPr="004D7C39">
        <w:rPr>
          <w:b/>
          <w:bCs/>
          <w:i/>
          <w:iCs/>
        </w:rPr>
        <w:t>.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После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его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смерти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ввели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обучение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в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школе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с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шести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лет,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изъяли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учебники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Кисел</w:t>
      </w:r>
      <w:r>
        <w:rPr>
          <w:b/>
          <w:bCs/>
          <w:i/>
          <w:iCs/>
        </w:rPr>
        <w:t>ё</w:t>
      </w:r>
      <w:r w:rsidRPr="004D7C39">
        <w:rPr>
          <w:b/>
          <w:bCs/>
          <w:i/>
          <w:iCs/>
        </w:rPr>
        <w:t>ва,</w:t>
      </w:r>
      <w:r w:rsidR="00B358A9">
        <w:rPr>
          <w:b/>
          <w:bCs/>
          <w:i/>
          <w:iCs/>
        </w:rPr>
        <w:t xml:space="preserve"> </w:t>
      </w:r>
      <w:proofErr w:type="spellStart"/>
      <w:r w:rsidRPr="004D7C39">
        <w:rPr>
          <w:b/>
          <w:bCs/>
          <w:i/>
          <w:iCs/>
        </w:rPr>
        <w:t>П</w:t>
      </w:r>
      <w:r>
        <w:rPr>
          <w:b/>
          <w:bCs/>
          <w:i/>
          <w:iCs/>
        </w:rPr>
        <w:t>ё</w:t>
      </w:r>
      <w:r w:rsidRPr="004D7C39">
        <w:rPr>
          <w:b/>
          <w:bCs/>
          <w:i/>
          <w:iCs/>
        </w:rPr>
        <w:t>рышкина</w:t>
      </w:r>
      <w:proofErr w:type="spellEnd"/>
      <w:r w:rsidRPr="004D7C39">
        <w:rPr>
          <w:b/>
          <w:bCs/>
          <w:i/>
          <w:iCs/>
        </w:rPr>
        <w:t>,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Рыбкина,</w:t>
      </w:r>
      <w:r w:rsidR="00B358A9">
        <w:rPr>
          <w:b/>
          <w:bCs/>
          <w:i/>
          <w:iCs/>
        </w:rPr>
        <w:t xml:space="preserve"> </w:t>
      </w:r>
      <w:proofErr w:type="spellStart"/>
      <w:r w:rsidRPr="004D7C39">
        <w:rPr>
          <w:b/>
          <w:bCs/>
          <w:i/>
          <w:iCs/>
        </w:rPr>
        <w:t>Бархударову</w:t>
      </w:r>
      <w:proofErr w:type="spellEnd"/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и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многое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другое.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Кто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учил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и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учился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тогда</w:t>
      </w:r>
      <w:r w:rsidR="00CC4570">
        <w:rPr>
          <w:b/>
          <w:bCs/>
          <w:i/>
          <w:iCs/>
        </w:rPr>
        <w:t xml:space="preserve">, </w:t>
      </w:r>
      <w:r w:rsidRPr="004D7C39">
        <w:rPr>
          <w:b/>
          <w:bCs/>
          <w:i/>
          <w:iCs/>
        </w:rPr>
        <w:t>помнит,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что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это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было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такое.</w:t>
      </w:r>
    </w:p>
    <w:p w14:paraId="08071445" w14:textId="5523B565" w:rsidR="00A047C7" w:rsidRDefault="00A047C7" w:rsidP="00CC4570">
      <w:r w:rsidRPr="004D7C39">
        <w:rPr>
          <w:b/>
        </w:rPr>
        <w:t>В-третьих</w:t>
      </w:r>
      <w:r w:rsidRPr="004D7C39">
        <w:t>,</w:t>
      </w:r>
      <w:r w:rsidR="00B358A9">
        <w:t xml:space="preserve"> </w:t>
      </w:r>
      <w:r w:rsidRPr="004D7C39">
        <w:t>педагогика</w:t>
      </w:r>
      <w:r w:rsidR="00B358A9">
        <w:t xml:space="preserve"> </w:t>
      </w:r>
      <w:r w:rsidRPr="00CC4570">
        <w:rPr>
          <w:rStyle w:val="--0"/>
        </w:rPr>
        <w:t>всегда</w:t>
      </w:r>
      <w:r w:rsidR="00B358A9">
        <w:rPr>
          <w:rStyle w:val="--0"/>
          <w:rFonts w:ascii="Times New Roman" w:hAnsi="Times New Roman"/>
          <w:szCs w:val="28"/>
        </w:rPr>
        <w:t xml:space="preserve"> </w:t>
      </w:r>
      <w:r w:rsidRPr="00CC4570">
        <w:rPr>
          <w:rStyle w:val="--"/>
        </w:rPr>
        <w:t>была</w:t>
      </w:r>
      <w:r w:rsidR="00B358A9">
        <w:rPr>
          <w:rStyle w:val="--0"/>
          <w:rFonts w:ascii="Times New Roman" w:hAnsi="Times New Roman"/>
          <w:szCs w:val="28"/>
        </w:rPr>
        <w:t xml:space="preserve"> </w:t>
      </w:r>
      <w:r w:rsidRPr="00CC4570">
        <w:rPr>
          <w:rStyle w:val="--0"/>
        </w:rPr>
        <w:t>полем</w:t>
      </w:r>
      <w:r w:rsidR="00B358A9">
        <w:rPr>
          <w:rStyle w:val="--0"/>
          <w:rFonts w:ascii="Times New Roman" w:hAnsi="Times New Roman"/>
          <w:szCs w:val="28"/>
        </w:rPr>
        <w:t xml:space="preserve"> </w:t>
      </w:r>
      <w:r w:rsidRPr="00CC4570">
        <w:rPr>
          <w:rStyle w:val="--"/>
        </w:rPr>
        <w:t>сражений</w:t>
      </w:r>
      <w:r w:rsidR="00B358A9">
        <w:rPr>
          <w:rStyle w:val="--"/>
          <w:rFonts w:ascii="Times New Roman" w:hAnsi="Times New Roman"/>
          <w:szCs w:val="28"/>
        </w:rPr>
        <w:t xml:space="preserve"> </w:t>
      </w:r>
      <w:r w:rsidRPr="004D7C39">
        <w:t>во</w:t>
      </w:r>
      <w:r w:rsidR="00B358A9">
        <w:t xml:space="preserve"> </w:t>
      </w:r>
      <w:r w:rsidRPr="004D7C39">
        <w:t>вс</w:t>
      </w:r>
      <w:r>
        <w:t>ё</w:t>
      </w:r>
      <w:r w:rsidRPr="004D7C39">
        <w:t>м</w:t>
      </w:r>
      <w:r w:rsidR="00B358A9">
        <w:t xml:space="preserve"> </w:t>
      </w:r>
      <w:r w:rsidRPr="004D7C39">
        <w:t>мире:</w:t>
      </w:r>
      <w:r w:rsidR="00B358A9">
        <w:t xml:space="preserve"> </w:t>
      </w:r>
      <w:r w:rsidRPr="004D7C39">
        <w:t>достаточно</w:t>
      </w:r>
      <w:r w:rsidR="00B358A9">
        <w:t xml:space="preserve"> </w:t>
      </w:r>
      <w:r w:rsidRPr="004D7C39">
        <w:t>вспомнить</w:t>
      </w:r>
      <w:r w:rsidR="00B358A9">
        <w:t xml:space="preserve"> </w:t>
      </w:r>
      <w:r w:rsidRPr="004D7C39">
        <w:t>дискуссию</w:t>
      </w:r>
      <w:r w:rsidR="00B358A9">
        <w:t xml:space="preserve"> </w:t>
      </w:r>
      <w:r w:rsidRPr="004D7C39">
        <w:t>Дж.</w:t>
      </w:r>
      <w:r w:rsidR="00CC4570">
        <w:t> </w:t>
      </w:r>
      <w:r w:rsidRPr="004D7C39">
        <w:t>Локка</w:t>
      </w:r>
      <w:r w:rsidR="00B358A9">
        <w:t xml:space="preserve"> </w:t>
      </w:r>
      <w:r w:rsidRPr="004D7C39">
        <w:t>(«Опыты</w:t>
      </w:r>
      <w:r w:rsidR="00B358A9">
        <w:t xml:space="preserve"> </w:t>
      </w:r>
      <w:r w:rsidRPr="004D7C39">
        <w:t>о</w:t>
      </w:r>
      <w:r w:rsidR="00B358A9">
        <w:t xml:space="preserve"> </w:t>
      </w:r>
      <w:r w:rsidRPr="004D7C39">
        <w:t>человеческом</w:t>
      </w:r>
      <w:r w:rsidR="00B358A9">
        <w:t xml:space="preserve"> </w:t>
      </w:r>
      <w:r w:rsidRPr="004D7C39">
        <w:lastRenderedPageBreak/>
        <w:t>разуме)</w:t>
      </w:r>
      <w:r w:rsidR="00B358A9">
        <w:t xml:space="preserve"> </w:t>
      </w:r>
      <w:r w:rsidRPr="004D7C39">
        <w:t>и</w:t>
      </w:r>
      <w:r w:rsidR="00B358A9">
        <w:t xml:space="preserve"> </w:t>
      </w:r>
      <w:r w:rsidRPr="004D7C39">
        <w:t>В.</w:t>
      </w:r>
      <w:r w:rsidR="00CC4570">
        <w:t> </w:t>
      </w:r>
      <w:r w:rsidRPr="004D7C39">
        <w:t>Г.</w:t>
      </w:r>
      <w:r w:rsidR="00CC4570">
        <w:t> </w:t>
      </w:r>
      <w:r w:rsidRPr="004D7C39">
        <w:t>Лейбница</w:t>
      </w:r>
      <w:r w:rsidR="00B358A9">
        <w:t xml:space="preserve"> </w:t>
      </w:r>
      <w:r w:rsidRPr="004D7C39">
        <w:t>(«Новы</w:t>
      </w:r>
      <w:r>
        <w:t>е</w:t>
      </w:r>
      <w:r w:rsidR="00B358A9">
        <w:t xml:space="preserve"> </w:t>
      </w:r>
      <w:r>
        <w:t>опыты</w:t>
      </w:r>
      <w:r w:rsidR="00B358A9">
        <w:t xml:space="preserve"> </w:t>
      </w:r>
      <w:r>
        <w:t>о</w:t>
      </w:r>
      <w:r w:rsidR="00B358A9">
        <w:t xml:space="preserve"> </w:t>
      </w:r>
      <w:r>
        <w:t>человеческом</w:t>
      </w:r>
      <w:r w:rsidR="00B358A9">
        <w:t xml:space="preserve"> </w:t>
      </w:r>
      <w:r>
        <w:t>разуме»)</w:t>
      </w:r>
      <w:r w:rsidR="00B358A9">
        <w:t xml:space="preserve"> </w:t>
      </w:r>
      <w:r w:rsidRPr="004D7C39">
        <w:rPr>
          <w:b/>
          <w:bCs/>
          <w:i/>
          <w:iCs/>
        </w:rPr>
        <w:t>1660</w:t>
      </w:r>
      <w:r w:rsidR="00CC4570">
        <w:rPr>
          <w:b/>
          <w:bCs/>
          <w:i/>
          <w:iCs/>
        </w:rPr>
        <w:t>–</w:t>
      </w:r>
      <w:r w:rsidRPr="004D7C39">
        <w:rPr>
          <w:b/>
          <w:bCs/>
          <w:i/>
          <w:iCs/>
        </w:rPr>
        <w:t>1670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годов</w:t>
      </w:r>
      <w:r w:rsidRPr="004D7C39">
        <w:t>.</w:t>
      </w:r>
      <w:r w:rsidR="00B358A9">
        <w:t xml:space="preserve"> </w:t>
      </w:r>
      <w:r w:rsidRPr="004D7C39">
        <w:t>Ещ</w:t>
      </w:r>
      <w:r>
        <w:t>ё</w:t>
      </w:r>
      <w:r w:rsidR="00B358A9">
        <w:t xml:space="preserve"> </w:t>
      </w:r>
      <w:r w:rsidRPr="004D7C39">
        <w:t>со</w:t>
      </w:r>
      <w:r w:rsidR="00B358A9">
        <w:t xml:space="preserve"> </w:t>
      </w:r>
      <w:r w:rsidRPr="004D7C39">
        <w:t>времен</w:t>
      </w:r>
      <w:r w:rsidR="00B358A9">
        <w:t xml:space="preserve"> </w:t>
      </w:r>
      <w:r w:rsidRPr="004D7C39">
        <w:t>Петра</w:t>
      </w:r>
      <w:r w:rsidR="00B358A9">
        <w:t xml:space="preserve"> </w:t>
      </w:r>
      <w:r w:rsidRPr="004D7C39">
        <w:t>Великого,</w:t>
      </w:r>
      <w:r w:rsidR="00B358A9">
        <w:t xml:space="preserve"> </w:t>
      </w:r>
      <w:r w:rsidRPr="004D7C39">
        <w:t>кстати,</w:t>
      </w:r>
      <w:r w:rsidR="00B358A9">
        <w:t xml:space="preserve"> </w:t>
      </w:r>
      <w:r w:rsidRPr="004D7C39">
        <w:t>знакомого</w:t>
      </w:r>
      <w:r w:rsidR="00B358A9">
        <w:t xml:space="preserve"> </w:t>
      </w:r>
      <w:r w:rsidRPr="004D7C39">
        <w:t>с</w:t>
      </w:r>
      <w:r w:rsidR="00B358A9">
        <w:t xml:space="preserve"> </w:t>
      </w:r>
      <w:r w:rsidRPr="004D7C39">
        <w:t>Лейбницем,</w:t>
      </w:r>
      <w:r w:rsidR="00B358A9">
        <w:t xml:space="preserve"> </w:t>
      </w:r>
      <w:r w:rsidRPr="004D7C39">
        <w:t>и</w:t>
      </w:r>
      <w:r w:rsidR="00B358A9">
        <w:t xml:space="preserve"> </w:t>
      </w:r>
      <w:r w:rsidRPr="004D7C39">
        <w:t>по</w:t>
      </w:r>
      <w:r w:rsidR="00B358A9">
        <w:t xml:space="preserve"> </w:t>
      </w:r>
      <w:r w:rsidRPr="004D7C39">
        <w:t>проектам</w:t>
      </w:r>
      <w:r w:rsidR="00B358A9">
        <w:t xml:space="preserve"> </w:t>
      </w:r>
      <w:r w:rsidRPr="004D7C39">
        <w:t>Лейбница,</w:t>
      </w:r>
      <w:r w:rsidR="00B358A9">
        <w:t xml:space="preserve"> </w:t>
      </w:r>
      <w:r w:rsidRPr="004D7C39">
        <w:t>открывшего</w:t>
      </w:r>
      <w:r w:rsidR="00B358A9">
        <w:t xml:space="preserve"> </w:t>
      </w:r>
      <w:r w:rsidRPr="004D7C39">
        <w:t>в</w:t>
      </w:r>
      <w:r w:rsidR="00B358A9">
        <w:t xml:space="preserve"> </w:t>
      </w:r>
      <w:r w:rsidRPr="004D7C39">
        <w:t>России</w:t>
      </w:r>
      <w:r w:rsidR="00B358A9">
        <w:t xml:space="preserve"> </w:t>
      </w:r>
      <w:r w:rsidRPr="004D7C39">
        <w:t>Академию</w:t>
      </w:r>
      <w:r w:rsidR="00B358A9">
        <w:t xml:space="preserve"> </w:t>
      </w:r>
      <w:r w:rsidRPr="004D7C39">
        <w:t>наук</w:t>
      </w:r>
      <w:r w:rsidR="00B358A9">
        <w:t xml:space="preserve"> </w:t>
      </w:r>
      <w:r w:rsidRPr="004D7C39">
        <w:t>и</w:t>
      </w:r>
      <w:r w:rsidR="00B358A9">
        <w:t xml:space="preserve"> </w:t>
      </w:r>
      <w:r w:rsidRPr="004D7C39">
        <w:t>Университет,</w:t>
      </w:r>
      <w:r w:rsidR="00B358A9">
        <w:t xml:space="preserve"> </w:t>
      </w:r>
      <w:r w:rsidRPr="004D7C39">
        <w:rPr>
          <w:b/>
          <w:bCs/>
          <w:i/>
          <w:iCs/>
        </w:rPr>
        <w:t>в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России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была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принята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система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германской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педагогики,</w:t>
      </w:r>
      <w:r w:rsidR="00B358A9">
        <w:t xml:space="preserve"> </w:t>
      </w:r>
      <w:r w:rsidRPr="004D7C39">
        <w:t>которая</w:t>
      </w:r>
      <w:r w:rsidR="00B358A9">
        <w:t xml:space="preserve"> </w:t>
      </w:r>
      <w:r w:rsidRPr="00CC4570">
        <w:rPr>
          <w:rStyle w:val="--0"/>
        </w:rPr>
        <w:t>была</w:t>
      </w:r>
      <w:r w:rsidR="00B358A9">
        <w:rPr>
          <w:rStyle w:val="--0"/>
          <w:rFonts w:ascii="Times New Roman" w:hAnsi="Times New Roman"/>
          <w:szCs w:val="28"/>
        </w:rPr>
        <w:t xml:space="preserve"> </w:t>
      </w:r>
      <w:r w:rsidRPr="00CC4570">
        <w:rPr>
          <w:rStyle w:val="--"/>
        </w:rPr>
        <w:t>продолжена</w:t>
      </w:r>
      <w:r w:rsidR="00B358A9">
        <w:rPr>
          <w:color w:val="FF0000"/>
        </w:rPr>
        <w:t xml:space="preserve"> </w:t>
      </w:r>
      <w:r w:rsidRPr="004D7C39">
        <w:t>отечественными</w:t>
      </w:r>
      <w:r w:rsidR="00B358A9">
        <w:t xml:space="preserve"> </w:t>
      </w:r>
      <w:r w:rsidRPr="004D7C39">
        <w:t>педагогами</w:t>
      </w:r>
      <w:r w:rsidR="00B358A9">
        <w:t xml:space="preserve"> </w:t>
      </w:r>
      <w:r w:rsidRPr="004D7C39">
        <w:t>вплоть</w:t>
      </w:r>
      <w:r w:rsidR="00B358A9">
        <w:t xml:space="preserve"> </w:t>
      </w:r>
      <w:r w:rsidRPr="004D7C39">
        <w:t>до</w:t>
      </w:r>
      <w:r w:rsidR="00B358A9">
        <w:t xml:space="preserve"> </w:t>
      </w:r>
      <w:r w:rsidRPr="004D7C39">
        <w:t>советских</w:t>
      </w:r>
      <w:r w:rsidR="00B358A9">
        <w:t xml:space="preserve"> </w:t>
      </w:r>
      <w:r w:rsidRPr="004D7C39">
        <w:t>времен.</w:t>
      </w:r>
      <w:r w:rsidR="00B358A9">
        <w:t xml:space="preserve"> </w:t>
      </w:r>
      <w:r w:rsidRPr="004D7C39">
        <w:t>Что</w:t>
      </w:r>
      <w:r w:rsidR="00B358A9">
        <w:t xml:space="preserve"> </w:t>
      </w:r>
      <w:r w:rsidRPr="004D7C39">
        <w:t>происходит</w:t>
      </w:r>
      <w:r w:rsidR="00B358A9">
        <w:t xml:space="preserve"> </w:t>
      </w:r>
      <w:r w:rsidRPr="004D7C39">
        <w:t>сегодня?</w:t>
      </w:r>
      <w:r w:rsidR="00B358A9">
        <w:t xml:space="preserve"> </w:t>
      </w:r>
      <w:r w:rsidRPr="004D7C39">
        <w:t>По</w:t>
      </w:r>
      <w:r w:rsidR="00B358A9">
        <w:t xml:space="preserve"> </w:t>
      </w:r>
      <w:r w:rsidRPr="004D7C39">
        <w:t>причинам</w:t>
      </w:r>
      <w:r w:rsidR="00B358A9">
        <w:t xml:space="preserve"> </w:t>
      </w:r>
      <w:r w:rsidRPr="004D7C39">
        <w:t>изменения</w:t>
      </w:r>
      <w:r w:rsidR="00B358A9">
        <w:t xml:space="preserve"> </w:t>
      </w:r>
      <w:r w:rsidRPr="004D7C39">
        <w:t>Системы</w:t>
      </w:r>
      <w:r w:rsidR="00B358A9">
        <w:t xml:space="preserve"> </w:t>
      </w:r>
      <w:r w:rsidRPr="004D7C39">
        <w:t>Управления</w:t>
      </w:r>
      <w:r w:rsidR="00B358A9">
        <w:t xml:space="preserve"> </w:t>
      </w:r>
      <w:r w:rsidRPr="004D7C39">
        <w:t>и</w:t>
      </w:r>
      <w:r w:rsidR="00B358A9">
        <w:t xml:space="preserve"> </w:t>
      </w:r>
      <w:r w:rsidRPr="004D7C39">
        <w:t>реализации</w:t>
      </w:r>
      <w:r w:rsidR="00B358A9">
        <w:t xml:space="preserve"> </w:t>
      </w:r>
      <w:r w:rsidRPr="004D7C39">
        <w:t>нового</w:t>
      </w:r>
      <w:r w:rsidR="00B358A9">
        <w:t xml:space="preserve"> </w:t>
      </w:r>
      <w:r w:rsidRPr="004D7C39">
        <w:t>вектора</w:t>
      </w:r>
      <w:r w:rsidR="00B358A9">
        <w:t xml:space="preserve"> </w:t>
      </w:r>
      <w:r w:rsidRPr="004D7C39">
        <w:t>цели</w:t>
      </w:r>
      <w:r w:rsidR="00B358A9">
        <w:t xml:space="preserve"> </w:t>
      </w:r>
      <w:r w:rsidRPr="004D7C39">
        <w:t>в</w:t>
      </w:r>
      <w:r w:rsidR="00B358A9">
        <w:t xml:space="preserve"> </w:t>
      </w:r>
      <w:r w:rsidRPr="004D7C39">
        <w:t>рамках</w:t>
      </w:r>
      <w:r w:rsidR="00B358A9">
        <w:t xml:space="preserve"> </w:t>
      </w:r>
      <w:r w:rsidRPr="004D7C39">
        <w:t>текущих</w:t>
      </w:r>
      <w:r w:rsidR="00B358A9">
        <w:t xml:space="preserve"> </w:t>
      </w:r>
      <w:r w:rsidRPr="004D7C39">
        <w:t>процессов</w:t>
      </w:r>
      <w:r w:rsidR="00B358A9">
        <w:t xml:space="preserve"> </w:t>
      </w:r>
      <w:r w:rsidRPr="004D7C39">
        <w:t>и</w:t>
      </w:r>
      <w:r w:rsidR="00B358A9">
        <w:t xml:space="preserve"> </w:t>
      </w:r>
      <w:r w:rsidR="00AF57EC">
        <w:t xml:space="preserve">относительно </w:t>
      </w:r>
      <w:r w:rsidRPr="004D7C39">
        <w:t>системы</w:t>
      </w:r>
      <w:r w:rsidR="00B358A9">
        <w:t xml:space="preserve"> </w:t>
      </w:r>
      <w:r w:rsidRPr="004D7C39">
        <w:t>жизнеобеспечения</w:t>
      </w:r>
      <w:r w:rsidR="00B358A9">
        <w:t xml:space="preserve"> </w:t>
      </w:r>
      <w:r>
        <w:t>(политологи</w:t>
      </w:r>
      <w:r w:rsidR="00B358A9">
        <w:t xml:space="preserve"> </w:t>
      </w:r>
      <w:r>
        <w:t>считают</w:t>
      </w:r>
      <w:r w:rsidR="00B358A9">
        <w:t xml:space="preserve"> </w:t>
      </w:r>
      <w:r>
        <w:t>это</w:t>
      </w:r>
      <w:r w:rsidR="00B358A9">
        <w:t xml:space="preserve"> </w:t>
      </w:r>
      <w:r w:rsidRPr="004D7C39">
        <w:t>«политическим</w:t>
      </w:r>
      <w:r w:rsidRPr="000B3D0C">
        <w:t>и</w:t>
      </w:r>
      <w:r w:rsidR="00B358A9">
        <w:t xml:space="preserve"> </w:t>
      </w:r>
      <w:r w:rsidRPr="000B3D0C">
        <w:t>причинами</w:t>
      </w:r>
      <w:r w:rsidRPr="004D7C39">
        <w:t>»</w:t>
      </w:r>
      <w:r w:rsidR="00B358A9">
        <w:t xml:space="preserve"> </w:t>
      </w:r>
      <w:r w:rsidRPr="004D7C39">
        <w:t>и</w:t>
      </w:r>
      <w:r w:rsidR="00B358A9">
        <w:t xml:space="preserve"> </w:t>
      </w:r>
      <w:r w:rsidRPr="004D7C39">
        <w:t>не</w:t>
      </w:r>
      <w:r w:rsidR="00B358A9">
        <w:t xml:space="preserve"> </w:t>
      </w:r>
      <w:r w:rsidRPr="004D7C39">
        <w:t>будем</w:t>
      </w:r>
      <w:r w:rsidR="00B358A9">
        <w:t xml:space="preserve"> </w:t>
      </w:r>
      <w:r w:rsidRPr="004D7C39">
        <w:t>их</w:t>
      </w:r>
      <w:r w:rsidR="00B358A9">
        <w:t xml:space="preserve"> </w:t>
      </w:r>
      <w:r w:rsidRPr="004D7C39">
        <w:t>разубеждать</w:t>
      </w:r>
      <w:r w:rsidR="00B358A9">
        <w:t xml:space="preserve"> </w:t>
      </w:r>
      <w:r w:rsidRPr="004D7C39">
        <w:t>в</w:t>
      </w:r>
      <w:r w:rsidR="00B358A9">
        <w:t xml:space="preserve"> </w:t>
      </w:r>
      <w:r w:rsidRPr="004D7C39">
        <w:t>этом)</w:t>
      </w:r>
      <w:r w:rsidR="00B358A9">
        <w:t xml:space="preserve"> </w:t>
      </w:r>
      <w:r w:rsidRPr="004D7C39">
        <w:t>ид</w:t>
      </w:r>
      <w:r>
        <w:t>ё</w:t>
      </w:r>
      <w:r w:rsidRPr="004D7C39">
        <w:t>т</w:t>
      </w:r>
      <w:r w:rsidR="00B358A9">
        <w:t xml:space="preserve"> </w:t>
      </w:r>
      <w:r w:rsidRPr="004D7C39">
        <w:t>демонтаж</w:t>
      </w:r>
      <w:r w:rsidR="00B358A9">
        <w:t xml:space="preserve"> </w:t>
      </w:r>
      <w:r w:rsidRPr="004D7C39">
        <w:t>всего</w:t>
      </w:r>
      <w:r w:rsidR="00B358A9">
        <w:t xml:space="preserve"> </w:t>
      </w:r>
      <w:r w:rsidRPr="004D7C39">
        <w:t>советского,</w:t>
      </w:r>
      <w:r w:rsidR="00B358A9">
        <w:t xml:space="preserve"> </w:t>
      </w:r>
      <w:r w:rsidRPr="00BF38F8">
        <w:t>в</w:t>
      </w:r>
      <w:r w:rsidR="00B358A9">
        <w:t xml:space="preserve"> </w:t>
      </w:r>
      <w:r w:rsidRPr="004D7C39">
        <w:t>том</w:t>
      </w:r>
      <w:r w:rsidR="00B358A9">
        <w:t xml:space="preserve"> </w:t>
      </w:r>
      <w:r>
        <w:t>числе</w:t>
      </w:r>
      <w:r w:rsidR="00B358A9">
        <w:t xml:space="preserve"> </w:t>
      </w:r>
      <w:r>
        <w:t>и</w:t>
      </w:r>
      <w:r w:rsidR="00B358A9">
        <w:t xml:space="preserve"> </w:t>
      </w:r>
      <w:r>
        <w:t>советской</w:t>
      </w:r>
      <w:r w:rsidR="00B358A9">
        <w:t xml:space="preserve"> </w:t>
      </w:r>
      <w:r>
        <w:t>педагогики.</w:t>
      </w:r>
      <w:r w:rsidR="00B358A9">
        <w:t xml:space="preserve"> </w:t>
      </w:r>
      <w:r w:rsidRPr="004D7C39">
        <w:t>Короче,</w:t>
      </w:r>
      <w:r w:rsidR="00B358A9">
        <w:t xml:space="preserve"> </w:t>
      </w:r>
      <w:r w:rsidRPr="004D7C39">
        <w:t>в</w:t>
      </w:r>
      <w:r w:rsidR="00B358A9">
        <w:t xml:space="preserve"> </w:t>
      </w:r>
      <w:r w:rsidRPr="004D7C39">
        <w:t>основе</w:t>
      </w:r>
      <w:r w:rsidR="00B358A9">
        <w:t xml:space="preserve"> </w:t>
      </w:r>
      <w:r w:rsidRPr="004D7C39">
        <w:t>нынешних</w:t>
      </w:r>
      <w:r w:rsidR="00B358A9">
        <w:t xml:space="preserve"> </w:t>
      </w:r>
      <w:r w:rsidRPr="004D7C39">
        <w:t>проблем</w:t>
      </w:r>
      <w:r w:rsidR="00B358A9">
        <w:t xml:space="preserve"> </w:t>
      </w:r>
      <w:r w:rsidRPr="004D7C39">
        <w:t>детей,</w:t>
      </w:r>
      <w:r w:rsidR="00B358A9">
        <w:t xml:space="preserve"> </w:t>
      </w:r>
      <w:r w:rsidRPr="004D7C39">
        <w:t>родителей</w:t>
      </w:r>
      <w:r w:rsidR="00B358A9">
        <w:t xml:space="preserve"> </w:t>
      </w:r>
      <w:r w:rsidRPr="004D7C39">
        <w:t>и</w:t>
      </w:r>
      <w:r w:rsidR="00B358A9">
        <w:t xml:space="preserve"> </w:t>
      </w:r>
      <w:r w:rsidRPr="004D7C39">
        <w:t>учеников</w:t>
      </w:r>
      <w:r w:rsidR="00B358A9">
        <w:t xml:space="preserve"> </w:t>
      </w:r>
      <w:r w:rsidRPr="004D7C39">
        <w:rPr>
          <w:b/>
          <w:bCs/>
          <w:i/>
          <w:iCs/>
        </w:rPr>
        <w:t>стоит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замена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советской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педагогики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(германской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педагогической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школы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«человека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воспитывающегося</w:t>
      </w:r>
      <w:r>
        <w:rPr>
          <w:b/>
          <w:bCs/>
          <w:i/>
          <w:iCs/>
        </w:rPr>
        <w:t>»)</w:t>
      </w:r>
      <w:r w:rsidR="00B358A9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на</w:t>
      </w:r>
      <w:r w:rsidR="00B358A9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внедряемую</w:t>
      </w:r>
      <w:r w:rsidR="00B358A9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в</w:t>
      </w:r>
      <w:r w:rsidR="00B358A9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современной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России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англосаксонскую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педагогику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«человека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обучающегося»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(Болонский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процесс).</w:t>
      </w:r>
      <w:r w:rsidR="00B358A9">
        <w:rPr>
          <w:b/>
          <w:bCs/>
          <w:i/>
          <w:iCs/>
        </w:rPr>
        <w:t xml:space="preserve"> </w:t>
      </w:r>
      <w:r w:rsidRPr="004D7C39">
        <w:t>Последние</w:t>
      </w:r>
      <w:r w:rsidR="00B358A9">
        <w:t xml:space="preserve"> </w:t>
      </w:r>
      <w:r w:rsidRPr="004D7C39">
        <w:t>российские</w:t>
      </w:r>
      <w:r w:rsidR="00B358A9">
        <w:t xml:space="preserve"> </w:t>
      </w:r>
      <w:r w:rsidRPr="004D7C39">
        <w:t>учебники</w:t>
      </w:r>
      <w:r w:rsidR="00B358A9">
        <w:t xml:space="preserve"> </w:t>
      </w:r>
      <w:r w:rsidRPr="004D7C39">
        <w:t>по</w:t>
      </w:r>
      <w:r w:rsidR="00B358A9">
        <w:t xml:space="preserve"> </w:t>
      </w:r>
      <w:r w:rsidRPr="004D7C39">
        <w:t>педагогике</w:t>
      </w:r>
      <w:r w:rsidR="00B358A9">
        <w:t xml:space="preserve"> </w:t>
      </w:r>
      <w:r w:rsidRPr="004D7C39">
        <w:t>для</w:t>
      </w:r>
      <w:r w:rsidR="00B358A9">
        <w:t xml:space="preserve"> </w:t>
      </w:r>
      <w:r w:rsidRPr="004D7C39">
        <w:t>педвузов</w:t>
      </w:r>
      <w:r w:rsidR="00B358A9">
        <w:t xml:space="preserve"> </w:t>
      </w:r>
      <w:r w:rsidRPr="004D7C39">
        <w:t>посвящены</w:t>
      </w:r>
      <w:r w:rsidR="00B358A9">
        <w:t xml:space="preserve"> </w:t>
      </w:r>
      <w:r w:rsidRPr="004D7C39">
        <w:t>только</w:t>
      </w:r>
      <w:r w:rsidR="00B358A9">
        <w:t xml:space="preserve"> </w:t>
      </w:r>
      <w:r w:rsidRPr="004D7C39">
        <w:t>«человеку</w:t>
      </w:r>
      <w:r w:rsidR="00B358A9">
        <w:t xml:space="preserve"> </w:t>
      </w:r>
      <w:r w:rsidRPr="004D7C39">
        <w:t>обучающемуся»</w:t>
      </w:r>
      <w:r w:rsidR="00B358A9">
        <w:t xml:space="preserve"> </w:t>
      </w:r>
      <w:r w:rsidRPr="004D7C39">
        <w:t>(</w:t>
      </w:r>
      <w:r w:rsidRPr="004D7C39">
        <w:rPr>
          <w:b/>
          <w:bCs/>
          <w:i/>
          <w:iCs/>
          <w:lang w:val="en-US"/>
        </w:rPr>
        <w:t>homo</w:t>
      </w:r>
      <w:r w:rsidR="00B358A9">
        <w:rPr>
          <w:b/>
          <w:bCs/>
          <w:i/>
          <w:iCs/>
        </w:rPr>
        <w:t xml:space="preserve"> </w:t>
      </w:r>
      <w:proofErr w:type="spellStart"/>
      <w:r w:rsidRPr="004D7C39">
        <w:rPr>
          <w:b/>
          <w:bCs/>
          <w:i/>
          <w:iCs/>
          <w:lang w:val="en-US"/>
        </w:rPr>
        <w:t>educandus</w:t>
      </w:r>
      <w:proofErr w:type="spellEnd"/>
      <w:r w:rsidRPr="004D7C39">
        <w:t>).</w:t>
      </w:r>
      <w:r w:rsidR="00B358A9">
        <w:t xml:space="preserve"> </w:t>
      </w:r>
      <w:r w:rsidRPr="004D7C39">
        <w:t>Поэтому</w:t>
      </w:r>
      <w:r w:rsidR="00B358A9">
        <w:t xml:space="preserve"> </w:t>
      </w:r>
      <w:r w:rsidRPr="004D7C39">
        <w:t>из</w:t>
      </w:r>
      <w:r w:rsidR="00B358A9">
        <w:t xml:space="preserve"> </w:t>
      </w:r>
      <w:r w:rsidRPr="004D7C39">
        <w:t>теории</w:t>
      </w:r>
      <w:r w:rsidR="00B358A9">
        <w:t xml:space="preserve"> </w:t>
      </w:r>
      <w:r w:rsidRPr="004D7C39">
        <w:t>и</w:t>
      </w:r>
      <w:r w:rsidR="00B358A9">
        <w:t xml:space="preserve"> </w:t>
      </w:r>
      <w:r w:rsidRPr="004D7C39">
        <w:t>практики</w:t>
      </w:r>
      <w:r w:rsidR="00B358A9">
        <w:t xml:space="preserve"> </w:t>
      </w:r>
      <w:r w:rsidRPr="004D7C39">
        <w:t>школы</w:t>
      </w:r>
      <w:r w:rsidR="00B358A9">
        <w:t xml:space="preserve"> </w:t>
      </w:r>
      <w:r w:rsidRPr="004D7C39">
        <w:t>неявно,</w:t>
      </w:r>
      <w:r w:rsidR="00B358A9">
        <w:t xml:space="preserve"> </w:t>
      </w:r>
      <w:r w:rsidRPr="004D7C39">
        <w:t>но</w:t>
      </w:r>
      <w:r w:rsidR="00B358A9">
        <w:t xml:space="preserve"> </w:t>
      </w:r>
      <w:r w:rsidRPr="004D7C39">
        <w:t>практически</w:t>
      </w:r>
      <w:r w:rsidR="00B358A9">
        <w:t xml:space="preserve"> </w:t>
      </w:r>
      <w:r w:rsidRPr="004D7C39">
        <w:t>изымается</w:t>
      </w:r>
      <w:r w:rsidR="00B358A9">
        <w:t xml:space="preserve"> </w:t>
      </w:r>
      <w:r w:rsidRPr="004D7C39">
        <w:t>воспитание,</w:t>
      </w:r>
      <w:r w:rsidR="00B358A9">
        <w:t xml:space="preserve"> </w:t>
      </w:r>
      <w:r w:rsidRPr="004D7C39">
        <w:t>по</w:t>
      </w:r>
      <w:r w:rsidR="00B358A9">
        <w:t xml:space="preserve"> </w:t>
      </w:r>
      <w:r w:rsidRPr="004D7C39">
        <w:t>поводу</w:t>
      </w:r>
      <w:r w:rsidR="00B358A9">
        <w:t xml:space="preserve"> </w:t>
      </w:r>
      <w:r w:rsidRPr="004D7C39">
        <w:t>которого</w:t>
      </w:r>
      <w:r w:rsidR="00B358A9">
        <w:t xml:space="preserve"> </w:t>
      </w:r>
      <w:bookmarkStart w:id="4" w:name="OLE_LINK99"/>
      <w:bookmarkStart w:id="5" w:name="OLE_LINK100"/>
      <w:bookmarkStart w:id="6" w:name="OLE_LINK101"/>
      <w:r w:rsidRPr="004D7C39">
        <w:t>И.</w:t>
      </w:r>
      <w:r w:rsidR="00AF57EC">
        <w:t> </w:t>
      </w:r>
      <w:r w:rsidRPr="004D7C39">
        <w:t>Ф.</w:t>
      </w:r>
      <w:r w:rsidR="00AF57EC">
        <w:t> </w:t>
      </w:r>
      <w:proofErr w:type="spellStart"/>
      <w:r w:rsidRPr="004D7C39">
        <w:t>Гербарт</w:t>
      </w:r>
      <w:proofErr w:type="spellEnd"/>
      <w:r w:rsidRPr="004D7C39">
        <w:rPr>
          <w:rStyle w:val="afa"/>
          <w:rFonts w:ascii="Times New Roman" w:hAnsi="Times New Roman"/>
          <w:b w:val="0"/>
          <w:bCs/>
          <w:szCs w:val="28"/>
        </w:rPr>
        <w:footnoteReference w:id="3"/>
      </w:r>
      <w:r w:rsidR="00B358A9">
        <w:t xml:space="preserve"> </w:t>
      </w:r>
      <w:bookmarkEnd w:id="4"/>
      <w:bookmarkEnd w:id="5"/>
      <w:bookmarkEnd w:id="6"/>
      <w:r w:rsidRPr="004D7C39">
        <w:t>говорил</w:t>
      </w:r>
      <w:r w:rsidRPr="004D7C39">
        <w:rPr>
          <w:color w:val="000000"/>
          <w:shd w:val="clear" w:color="auto" w:fill="FFFFFF"/>
        </w:rPr>
        <w:t>,</w:t>
      </w:r>
      <w:r w:rsidR="00B358A9">
        <w:rPr>
          <w:color w:val="000000"/>
          <w:shd w:val="clear" w:color="auto" w:fill="FFFFFF"/>
        </w:rPr>
        <w:t xml:space="preserve"> </w:t>
      </w:r>
      <w:r w:rsidRPr="004D7C39">
        <w:rPr>
          <w:color w:val="000000"/>
          <w:shd w:val="clear" w:color="auto" w:fill="FFFFFF"/>
        </w:rPr>
        <w:t>что:</w:t>
      </w:r>
      <w:r w:rsidR="00B358A9">
        <w:rPr>
          <w:color w:val="000000"/>
          <w:shd w:val="clear" w:color="auto" w:fill="FFFFFF"/>
        </w:rPr>
        <w:t xml:space="preserve"> </w:t>
      </w:r>
      <w:r w:rsidRPr="004D7C39">
        <w:rPr>
          <w:color w:val="000000"/>
          <w:shd w:val="clear" w:color="auto" w:fill="FFFFFF"/>
        </w:rPr>
        <w:t>«обучение</w:t>
      </w:r>
      <w:r w:rsidR="00B358A9">
        <w:rPr>
          <w:color w:val="000000"/>
          <w:shd w:val="clear" w:color="auto" w:fill="FFFFFF"/>
        </w:rPr>
        <w:t xml:space="preserve"> </w:t>
      </w:r>
      <w:r w:rsidRPr="004D7C39">
        <w:rPr>
          <w:color w:val="000000"/>
          <w:shd w:val="clear" w:color="auto" w:fill="FFFFFF"/>
        </w:rPr>
        <w:t>без</w:t>
      </w:r>
      <w:r w:rsidR="00B358A9">
        <w:rPr>
          <w:color w:val="000000"/>
          <w:shd w:val="clear" w:color="auto" w:fill="FFFFFF"/>
        </w:rPr>
        <w:t xml:space="preserve"> </w:t>
      </w:r>
      <w:r w:rsidRPr="004D7C39">
        <w:rPr>
          <w:color w:val="000000"/>
          <w:shd w:val="clear" w:color="auto" w:fill="FFFFFF"/>
        </w:rPr>
        <w:t>нравственного</w:t>
      </w:r>
      <w:r w:rsidR="00B358A9">
        <w:rPr>
          <w:color w:val="000000"/>
          <w:shd w:val="clear" w:color="auto" w:fill="FFFFFF"/>
        </w:rPr>
        <w:t xml:space="preserve"> </w:t>
      </w:r>
      <w:r w:rsidRPr="004D7C39">
        <w:rPr>
          <w:color w:val="000000"/>
          <w:shd w:val="clear" w:color="auto" w:fill="FFFFFF"/>
        </w:rPr>
        <w:t>воспитания</w:t>
      </w:r>
      <w:r w:rsidR="00B358A9">
        <w:rPr>
          <w:color w:val="000000"/>
          <w:shd w:val="clear" w:color="auto" w:fill="FFFFFF"/>
        </w:rPr>
        <w:t xml:space="preserve"> </w:t>
      </w:r>
      <w:r w:rsidRPr="004D7C39">
        <w:rPr>
          <w:color w:val="000000"/>
          <w:shd w:val="clear" w:color="auto" w:fill="FFFFFF"/>
        </w:rPr>
        <w:t>есть</w:t>
      </w:r>
      <w:r w:rsidR="00B358A9">
        <w:rPr>
          <w:color w:val="000000"/>
          <w:shd w:val="clear" w:color="auto" w:fill="FFFFFF"/>
        </w:rPr>
        <w:t xml:space="preserve"> </w:t>
      </w:r>
      <w:r w:rsidRPr="004D7C39">
        <w:rPr>
          <w:color w:val="000000"/>
          <w:shd w:val="clear" w:color="auto" w:fill="FFFFFF"/>
        </w:rPr>
        <w:t>средство</w:t>
      </w:r>
      <w:r w:rsidR="00B358A9">
        <w:rPr>
          <w:color w:val="000000"/>
          <w:shd w:val="clear" w:color="auto" w:fill="FFFFFF"/>
        </w:rPr>
        <w:t xml:space="preserve"> </w:t>
      </w:r>
      <w:r w:rsidRPr="004D7C39">
        <w:rPr>
          <w:color w:val="000000"/>
          <w:shd w:val="clear" w:color="auto" w:fill="FFFFFF"/>
        </w:rPr>
        <w:t>без</w:t>
      </w:r>
      <w:r w:rsidR="00B358A9">
        <w:rPr>
          <w:color w:val="000000"/>
          <w:shd w:val="clear" w:color="auto" w:fill="FFFFFF"/>
        </w:rPr>
        <w:t xml:space="preserve"> </w:t>
      </w:r>
      <w:r w:rsidRPr="004D7C39">
        <w:rPr>
          <w:color w:val="000000"/>
          <w:shd w:val="clear" w:color="auto" w:fill="FFFFFF"/>
        </w:rPr>
        <w:t>цели»,</w:t>
      </w:r>
      <w:r w:rsidR="00B358A9">
        <w:rPr>
          <w:color w:val="000000"/>
          <w:shd w:val="clear" w:color="auto" w:fill="FFFFFF"/>
        </w:rPr>
        <w:t xml:space="preserve"> </w:t>
      </w:r>
      <w:r w:rsidRPr="004D7C39">
        <w:rPr>
          <w:color w:val="000000"/>
          <w:shd w:val="clear" w:color="auto" w:fill="FFFFFF"/>
        </w:rPr>
        <w:t>спрашивая</w:t>
      </w:r>
      <w:r w:rsidR="00B358A9">
        <w:rPr>
          <w:color w:val="000000"/>
          <w:shd w:val="clear" w:color="auto" w:fill="FFFFFF"/>
        </w:rPr>
        <w:t xml:space="preserve"> </w:t>
      </w:r>
      <w:r w:rsidRPr="004D7C39">
        <w:rPr>
          <w:color w:val="000000"/>
          <w:shd w:val="clear" w:color="auto" w:fill="FFFFFF"/>
        </w:rPr>
        <w:t>при</w:t>
      </w:r>
      <w:r w:rsidR="00B358A9">
        <w:rPr>
          <w:color w:val="000000"/>
          <w:shd w:val="clear" w:color="auto" w:fill="FFFFFF"/>
        </w:rPr>
        <w:t xml:space="preserve"> </w:t>
      </w:r>
      <w:r w:rsidRPr="004D7C39">
        <w:rPr>
          <w:color w:val="000000"/>
          <w:shd w:val="clear" w:color="auto" w:fill="FFFFFF"/>
        </w:rPr>
        <w:t>этом:</w:t>
      </w:r>
      <w:r w:rsidR="00B358A9">
        <w:rPr>
          <w:color w:val="000000"/>
          <w:shd w:val="clear" w:color="auto" w:fill="FFFFFF"/>
        </w:rPr>
        <w:t xml:space="preserve"> </w:t>
      </w:r>
      <w:r w:rsidRPr="004D7C39">
        <w:rPr>
          <w:color w:val="000000"/>
          <w:shd w:val="clear" w:color="auto" w:fill="FFFFFF"/>
        </w:rPr>
        <w:t>«</w:t>
      </w:r>
      <w:r w:rsidRPr="004D7C39">
        <w:t>что</w:t>
      </w:r>
      <w:r w:rsidR="00B358A9">
        <w:t xml:space="preserve"> </w:t>
      </w:r>
      <w:r w:rsidRPr="004D7C39">
        <w:t>толку</w:t>
      </w:r>
      <w:r w:rsidR="00B358A9">
        <w:t xml:space="preserve"> </w:t>
      </w:r>
      <w:r w:rsidRPr="004D7C39">
        <w:t>исследовать</w:t>
      </w:r>
      <w:r w:rsidR="00B358A9">
        <w:t xml:space="preserve"> </w:t>
      </w:r>
      <w:r w:rsidRPr="004D7C39">
        <w:t>зв</w:t>
      </w:r>
      <w:r>
        <w:t>ё</w:t>
      </w:r>
      <w:r w:rsidRPr="004D7C39">
        <w:t>зды,</w:t>
      </w:r>
      <w:r w:rsidR="00B358A9">
        <w:t xml:space="preserve"> </w:t>
      </w:r>
      <w:r w:rsidRPr="004D7C39">
        <w:t>не</w:t>
      </w:r>
      <w:r w:rsidR="00B358A9">
        <w:t xml:space="preserve"> </w:t>
      </w:r>
      <w:r w:rsidRPr="004D7C39">
        <w:t>зная</w:t>
      </w:r>
      <w:r w:rsidR="00B358A9">
        <w:t xml:space="preserve"> </w:t>
      </w:r>
      <w:r w:rsidRPr="004D7C39">
        <w:t>собственного</w:t>
      </w:r>
      <w:r w:rsidR="00B358A9">
        <w:t xml:space="preserve"> </w:t>
      </w:r>
      <w:r w:rsidRPr="004D7C39">
        <w:t>сердца?».</w:t>
      </w:r>
      <w:r w:rsidR="00B358A9">
        <w:t xml:space="preserve"> </w:t>
      </w:r>
      <w:r w:rsidRPr="004D7C39">
        <w:t>Учителям</w:t>
      </w:r>
      <w:r w:rsidR="00B358A9">
        <w:t xml:space="preserve"> </w:t>
      </w:r>
      <w:r w:rsidRPr="004D7C39">
        <w:t>же</w:t>
      </w:r>
      <w:r w:rsidR="00B358A9">
        <w:t xml:space="preserve"> </w:t>
      </w:r>
      <w:r w:rsidRPr="004D7C39">
        <w:t>на</w:t>
      </w:r>
      <w:r w:rsidR="00B358A9">
        <w:t xml:space="preserve"> </w:t>
      </w:r>
      <w:r w:rsidRPr="004D7C39">
        <w:t>практике</w:t>
      </w:r>
      <w:r w:rsidR="00B358A9">
        <w:t xml:space="preserve"> </w:t>
      </w:r>
      <w:r w:rsidRPr="004D7C39">
        <w:t>приходится</w:t>
      </w:r>
      <w:r w:rsidR="00B358A9">
        <w:t xml:space="preserve"> </w:t>
      </w:r>
      <w:r w:rsidRPr="004D7C39">
        <w:t>заниматься</w:t>
      </w:r>
      <w:r w:rsidR="00B358A9">
        <w:t xml:space="preserve"> </w:t>
      </w:r>
      <w:r w:rsidRPr="004D7C39">
        <w:t>воспитанием,</w:t>
      </w:r>
      <w:r w:rsidR="00B358A9">
        <w:t xml:space="preserve"> </w:t>
      </w:r>
      <w:r w:rsidRPr="004D7C39">
        <w:t>пытаясь</w:t>
      </w:r>
      <w:r w:rsidR="00B358A9">
        <w:t xml:space="preserve"> </w:t>
      </w:r>
      <w:r w:rsidRPr="004D7C39">
        <w:t>не</w:t>
      </w:r>
      <w:r w:rsidR="00B358A9">
        <w:t xml:space="preserve"> </w:t>
      </w:r>
      <w:r w:rsidRPr="004D7C39">
        <w:t>пустить</w:t>
      </w:r>
      <w:r w:rsidR="00B358A9">
        <w:t xml:space="preserve"> </w:t>
      </w:r>
      <w:r w:rsidRPr="004D7C39">
        <w:t>на</w:t>
      </w:r>
      <w:r w:rsidR="00B358A9">
        <w:t xml:space="preserve"> </w:t>
      </w:r>
      <w:r w:rsidRPr="004D7C39">
        <w:t>порог</w:t>
      </w:r>
      <w:r w:rsidR="00B358A9">
        <w:t xml:space="preserve"> </w:t>
      </w:r>
      <w:r w:rsidRPr="004D7C39">
        <w:t>школы</w:t>
      </w:r>
      <w:r w:rsidR="00B358A9">
        <w:t xml:space="preserve"> </w:t>
      </w:r>
      <w:r w:rsidRPr="004D7C39">
        <w:t>матерщину,</w:t>
      </w:r>
      <w:r w:rsidR="00B358A9">
        <w:t xml:space="preserve"> </w:t>
      </w:r>
      <w:r w:rsidRPr="004D7C39">
        <w:t>порнографию,</w:t>
      </w:r>
      <w:r w:rsidR="00B358A9">
        <w:t xml:space="preserve"> </w:t>
      </w:r>
      <w:r w:rsidRPr="004D7C39">
        <w:t>жестокость,</w:t>
      </w:r>
      <w:r w:rsidR="00B358A9">
        <w:t xml:space="preserve"> </w:t>
      </w:r>
      <w:r w:rsidRPr="004D7C39">
        <w:t>бе</w:t>
      </w:r>
      <w:r>
        <w:t>з(</w:t>
      </w:r>
      <w:r w:rsidRPr="004D7C39">
        <w:t>с</w:t>
      </w:r>
      <w:r>
        <w:t>)</w:t>
      </w:r>
      <w:r w:rsidRPr="004D7C39">
        <w:t>человечность,</w:t>
      </w:r>
      <w:r w:rsidR="00B358A9">
        <w:t xml:space="preserve"> </w:t>
      </w:r>
      <w:r w:rsidRPr="004D7C39">
        <w:t>ломящуюся</w:t>
      </w:r>
      <w:r w:rsidR="00B358A9">
        <w:t xml:space="preserve"> </w:t>
      </w:r>
      <w:r w:rsidRPr="004D7C39">
        <w:t>туда</w:t>
      </w:r>
      <w:r w:rsidR="00B358A9">
        <w:t xml:space="preserve"> </w:t>
      </w:r>
      <w:r w:rsidRPr="004D7C39">
        <w:t>с</w:t>
      </w:r>
      <w:r w:rsidR="00B358A9">
        <w:t xml:space="preserve"> </w:t>
      </w:r>
      <w:r w:rsidRPr="004D7C39">
        <w:t>улицы</w:t>
      </w:r>
      <w:r w:rsidR="00B358A9">
        <w:t xml:space="preserve"> </w:t>
      </w:r>
      <w:r w:rsidRPr="004D7C39">
        <w:t>и</w:t>
      </w:r>
      <w:r w:rsidR="00B358A9">
        <w:t xml:space="preserve"> </w:t>
      </w:r>
      <w:r w:rsidRPr="004D7C39">
        <w:t>с</w:t>
      </w:r>
      <w:r w:rsidR="00B358A9">
        <w:t xml:space="preserve"> </w:t>
      </w:r>
      <w:r w:rsidRPr="004D7C39">
        <w:t>экранов</w:t>
      </w:r>
      <w:r w:rsidR="00B358A9">
        <w:t xml:space="preserve"> </w:t>
      </w:r>
      <w:r w:rsidRPr="004D7C39">
        <w:t>компьютеров</w:t>
      </w:r>
      <w:r w:rsidR="00B358A9">
        <w:t xml:space="preserve"> </w:t>
      </w:r>
      <w:r w:rsidRPr="004D7C39">
        <w:t>и</w:t>
      </w:r>
      <w:r w:rsidR="00B358A9">
        <w:t xml:space="preserve"> </w:t>
      </w:r>
      <w:r w:rsidRPr="004D7C39">
        <w:t>телевидения.</w:t>
      </w:r>
      <w:r w:rsidR="00B358A9">
        <w:t xml:space="preserve"> </w:t>
      </w:r>
      <w:r w:rsidRPr="004D7C39">
        <w:t>Иначе</w:t>
      </w:r>
      <w:r w:rsidR="00B358A9">
        <w:t xml:space="preserve"> </w:t>
      </w:r>
      <w:r w:rsidRPr="004D7C39">
        <w:t>и</w:t>
      </w:r>
      <w:r w:rsidRPr="009E3EE7">
        <w:t>х</w:t>
      </w:r>
      <w:r w:rsidR="00B358A9">
        <w:t xml:space="preserve"> </w:t>
      </w:r>
      <w:r w:rsidRPr="004D7C39">
        <w:t>не</w:t>
      </w:r>
      <w:r w:rsidR="00B358A9">
        <w:t xml:space="preserve"> </w:t>
      </w:r>
      <w:r w:rsidRPr="004D7C39">
        <w:t>научить</w:t>
      </w:r>
      <w:r w:rsidR="00B358A9">
        <w:t xml:space="preserve"> </w:t>
      </w:r>
      <w:r w:rsidRPr="004D7C39">
        <w:t>ни</w:t>
      </w:r>
      <w:r w:rsidR="00B358A9">
        <w:t xml:space="preserve"> </w:t>
      </w:r>
      <w:r w:rsidRPr="004D7C39">
        <w:t>математике,</w:t>
      </w:r>
      <w:r w:rsidR="00B358A9">
        <w:t xml:space="preserve"> </w:t>
      </w:r>
      <w:r w:rsidRPr="004D7C39">
        <w:t>ни</w:t>
      </w:r>
      <w:r w:rsidR="00B358A9">
        <w:t xml:space="preserve"> </w:t>
      </w:r>
      <w:r w:rsidRPr="004D7C39">
        <w:t>физике,</w:t>
      </w:r>
      <w:r w:rsidR="00B358A9">
        <w:t xml:space="preserve"> </w:t>
      </w:r>
      <w:r w:rsidRPr="004D7C39">
        <w:t>вообще</w:t>
      </w:r>
      <w:r w:rsidR="00AF57EC">
        <w:t xml:space="preserve"> –</w:t>
      </w:r>
      <w:r w:rsidR="00B358A9">
        <w:t xml:space="preserve"> </w:t>
      </w:r>
      <w:r w:rsidRPr="004D7C39">
        <w:t>ничему.</w:t>
      </w:r>
    </w:p>
    <w:p w14:paraId="12A1433B" w14:textId="485A8524" w:rsidR="00A047C7" w:rsidRDefault="00A047C7" w:rsidP="00AF57EC">
      <w:r w:rsidRPr="004D7C39">
        <w:rPr>
          <w:b/>
        </w:rPr>
        <w:t>Главное</w:t>
      </w:r>
      <w:r w:rsidR="00B358A9">
        <w:t xml:space="preserve"> </w:t>
      </w:r>
      <w:r w:rsidR="00AF57EC">
        <w:t xml:space="preserve">– </w:t>
      </w:r>
      <w:r w:rsidRPr="00E14BDC">
        <w:t>в</w:t>
      </w:r>
      <w:r w:rsidR="00B358A9">
        <w:t xml:space="preserve"> </w:t>
      </w:r>
      <w:r w:rsidRPr="004D7C39">
        <w:t>этих</w:t>
      </w:r>
      <w:r w:rsidR="00B358A9">
        <w:t xml:space="preserve"> </w:t>
      </w:r>
      <w:r w:rsidRPr="004D7C39">
        <w:t>условиях</w:t>
      </w:r>
      <w:r w:rsidR="00B358A9">
        <w:t xml:space="preserve"> </w:t>
      </w:r>
      <w:r w:rsidRPr="004D7C39">
        <w:t>у</w:t>
      </w:r>
      <w:r w:rsidR="00B358A9">
        <w:t xml:space="preserve"> </w:t>
      </w:r>
      <w:r w:rsidRPr="004D7C39">
        <w:t>родителей</w:t>
      </w:r>
      <w:r w:rsidR="00B358A9">
        <w:t xml:space="preserve"> </w:t>
      </w:r>
      <w:r w:rsidRPr="004D7C39">
        <w:t>остаются</w:t>
      </w:r>
      <w:r w:rsidR="00B358A9">
        <w:t xml:space="preserve"> </w:t>
      </w:r>
      <w:r w:rsidRPr="004D7C39">
        <w:t>свои</w:t>
      </w:r>
      <w:r w:rsidR="00B358A9">
        <w:t xml:space="preserve"> </w:t>
      </w:r>
      <w:r w:rsidRPr="004D7C39">
        <w:t>обязанности,</w:t>
      </w:r>
      <w:r w:rsidR="00B358A9">
        <w:t xml:space="preserve"> </w:t>
      </w:r>
      <w:r w:rsidRPr="004D7C39">
        <w:t>которые</w:t>
      </w:r>
      <w:r w:rsidR="00B358A9">
        <w:t xml:space="preserve"> </w:t>
      </w:r>
      <w:r w:rsidRPr="004D7C39">
        <w:t>являются</w:t>
      </w:r>
      <w:r w:rsidR="00B358A9">
        <w:t xml:space="preserve"> </w:t>
      </w:r>
      <w:r w:rsidRPr="004D7C39">
        <w:t>вечными,</w:t>
      </w:r>
      <w:r w:rsidR="00B358A9">
        <w:t xml:space="preserve"> </w:t>
      </w:r>
      <w:r w:rsidRPr="004D7C39">
        <w:t>и</w:t>
      </w:r>
      <w:r w:rsidR="00B358A9">
        <w:t xml:space="preserve"> </w:t>
      </w:r>
      <w:r w:rsidRPr="004D7C39">
        <w:rPr>
          <w:rStyle w:val="--0"/>
          <w:rFonts w:ascii="Times New Roman" w:hAnsi="Times New Roman"/>
          <w:szCs w:val="28"/>
        </w:rPr>
        <w:t>выполнять</w:t>
      </w:r>
      <w:r w:rsidR="00B358A9">
        <w:rPr>
          <w:rStyle w:val="--0"/>
          <w:rFonts w:ascii="Times New Roman" w:hAnsi="Times New Roman"/>
          <w:szCs w:val="28"/>
        </w:rPr>
        <w:t xml:space="preserve"> </w:t>
      </w:r>
      <w:r w:rsidRPr="004D7C39">
        <w:rPr>
          <w:rStyle w:val="--0"/>
          <w:rFonts w:ascii="Times New Roman" w:hAnsi="Times New Roman"/>
          <w:szCs w:val="28"/>
        </w:rPr>
        <w:t>их</w:t>
      </w:r>
      <w:r w:rsidR="00B358A9">
        <w:rPr>
          <w:rStyle w:val="--0"/>
          <w:rFonts w:ascii="Times New Roman" w:hAnsi="Times New Roman"/>
          <w:szCs w:val="28"/>
        </w:rPr>
        <w:t xml:space="preserve"> </w:t>
      </w:r>
      <w:r w:rsidRPr="004D7C39">
        <w:rPr>
          <w:rStyle w:val="--"/>
          <w:rFonts w:ascii="Times New Roman" w:hAnsi="Times New Roman"/>
          <w:szCs w:val="28"/>
        </w:rPr>
        <w:t>надо</w:t>
      </w:r>
      <w:r w:rsidR="00B358A9">
        <w:t xml:space="preserve"> </w:t>
      </w:r>
      <w:r w:rsidRPr="004D7C39">
        <w:t>что</w:t>
      </w:r>
      <w:r w:rsidR="00AF57EC">
        <w:t xml:space="preserve"> </w:t>
      </w:r>
      <w:r w:rsidRPr="004D7C39">
        <w:t>бы</w:t>
      </w:r>
      <w:r w:rsidR="00B358A9">
        <w:t xml:space="preserve"> </w:t>
      </w:r>
      <w:r w:rsidRPr="004D7C39">
        <w:t>не</w:t>
      </w:r>
      <w:r w:rsidR="00B358A9">
        <w:t xml:space="preserve"> </w:t>
      </w:r>
      <w:r w:rsidRPr="004D7C39">
        <w:t>происходило</w:t>
      </w:r>
      <w:r w:rsidR="00B358A9">
        <w:t xml:space="preserve"> </w:t>
      </w:r>
      <w:r w:rsidRPr="004D7C39">
        <w:t>в</w:t>
      </w:r>
      <w:r w:rsidR="00B358A9">
        <w:t xml:space="preserve"> </w:t>
      </w:r>
      <w:r w:rsidRPr="004D7C39">
        <w:t>стране</w:t>
      </w:r>
      <w:r w:rsidR="00B358A9">
        <w:t xml:space="preserve"> </w:t>
      </w:r>
      <w:r w:rsidRPr="004D7C39">
        <w:t>и</w:t>
      </w:r>
      <w:r w:rsidR="00B358A9">
        <w:t xml:space="preserve"> </w:t>
      </w:r>
      <w:r w:rsidRPr="004D7C39">
        <w:t>в</w:t>
      </w:r>
      <w:r w:rsidR="00B358A9">
        <w:t xml:space="preserve"> </w:t>
      </w:r>
      <w:r w:rsidRPr="004D7C39">
        <w:t>мире.</w:t>
      </w:r>
      <w:r w:rsidR="00B358A9">
        <w:t xml:space="preserve"> </w:t>
      </w:r>
      <w:r w:rsidRPr="004D7C39">
        <w:t>Хоть</w:t>
      </w:r>
      <w:r w:rsidR="00B358A9">
        <w:t xml:space="preserve"> </w:t>
      </w:r>
      <w:r w:rsidRPr="004D7C39">
        <w:t>потоп.</w:t>
      </w:r>
      <w:r w:rsidR="00B358A9">
        <w:t xml:space="preserve"> </w:t>
      </w:r>
      <w:r w:rsidRPr="004D7C39">
        <w:t>Оправданием</w:t>
      </w:r>
      <w:r w:rsidR="00B358A9">
        <w:t xml:space="preserve"> </w:t>
      </w:r>
      <w:r w:rsidRPr="004D7C39">
        <w:t>родительских</w:t>
      </w:r>
      <w:r w:rsidR="00B358A9">
        <w:t xml:space="preserve"> </w:t>
      </w:r>
      <w:r w:rsidRPr="004D7C39">
        <w:t>страданий</w:t>
      </w:r>
      <w:r w:rsidR="00B358A9">
        <w:t xml:space="preserve"> </w:t>
      </w:r>
      <w:r w:rsidRPr="004D7C39">
        <w:t>и</w:t>
      </w:r>
      <w:r w:rsidR="00B358A9">
        <w:t xml:space="preserve"> </w:t>
      </w:r>
      <w:r w:rsidRPr="004D7C39">
        <w:t>учительских</w:t>
      </w:r>
      <w:r w:rsidR="00B358A9">
        <w:t xml:space="preserve"> </w:t>
      </w:r>
      <w:r w:rsidRPr="004D7C39">
        <w:t>мучений</w:t>
      </w:r>
      <w:r w:rsidR="00B358A9">
        <w:t xml:space="preserve"> </w:t>
      </w:r>
      <w:r w:rsidRPr="004D7C39">
        <w:t>будет</w:t>
      </w:r>
      <w:r w:rsidR="00B358A9">
        <w:t xml:space="preserve"> </w:t>
      </w:r>
      <w:r w:rsidRPr="004D7C39">
        <w:rPr>
          <w:b/>
          <w:bCs/>
          <w:i/>
          <w:iCs/>
        </w:rPr>
        <w:t>сформированный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ими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Человек</w:t>
      </w:r>
      <w:r w:rsidRPr="004D7C39">
        <w:t>,</w:t>
      </w:r>
      <w:r w:rsidR="00B358A9">
        <w:t xml:space="preserve"> </w:t>
      </w:r>
      <w:r w:rsidRPr="00565867">
        <w:rPr>
          <w:rStyle w:val="--"/>
        </w:rPr>
        <w:t>прежде</w:t>
      </w:r>
      <w:r w:rsidR="00B358A9">
        <w:rPr>
          <w:rStyle w:val="--0"/>
          <w:rFonts w:ascii="Times New Roman" w:hAnsi="Times New Roman"/>
          <w:szCs w:val="28"/>
        </w:rPr>
        <w:t xml:space="preserve"> </w:t>
      </w:r>
      <w:r w:rsidRPr="00565867">
        <w:rPr>
          <w:rStyle w:val="--0"/>
        </w:rPr>
        <w:t>всего</w:t>
      </w:r>
      <w:r w:rsidRPr="004D7C39">
        <w:t>,</w:t>
      </w:r>
      <w:r w:rsidR="00B358A9">
        <w:t xml:space="preserve"> </w:t>
      </w:r>
      <w:r w:rsidRPr="004D7C39">
        <w:t>а</w:t>
      </w:r>
      <w:r w:rsidR="00B358A9">
        <w:t xml:space="preserve"> </w:t>
      </w:r>
      <w:r w:rsidRPr="004D7C39">
        <w:t>потом</w:t>
      </w:r>
      <w:r w:rsidR="00B358A9">
        <w:t xml:space="preserve"> </w:t>
      </w:r>
      <w:r w:rsidRPr="004D7C39">
        <w:t>знаток</w:t>
      </w:r>
      <w:r w:rsidR="00B358A9">
        <w:t xml:space="preserve"> </w:t>
      </w:r>
      <w:r w:rsidRPr="004D7C39">
        <w:t>школьной</w:t>
      </w:r>
      <w:r w:rsidR="00B358A9">
        <w:t xml:space="preserve"> </w:t>
      </w:r>
      <w:r w:rsidRPr="004D7C39">
        <w:t>программы.</w:t>
      </w:r>
      <w:r w:rsidR="00B358A9">
        <w:t xml:space="preserve"> </w:t>
      </w:r>
      <w:r w:rsidRPr="004D7C39">
        <w:rPr>
          <w:b/>
          <w:bCs/>
          <w:i/>
          <w:iCs/>
        </w:rPr>
        <w:t>Именно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человечность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будет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единственной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защитой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детей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от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всех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житейских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опасностей</w:t>
      </w:r>
      <w:r w:rsidRPr="004D7C39">
        <w:t>,</w:t>
      </w:r>
      <w:r w:rsidR="00B358A9">
        <w:t xml:space="preserve"> </w:t>
      </w:r>
      <w:r w:rsidRPr="004D7C39">
        <w:t>и</w:t>
      </w:r>
      <w:r w:rsidR="00B358A9">
        <w:t xml:space="preserve"> </w:t>
      </w:r>
      <w:r w:rsidRPr="004D7C39">
        <w:t>мы</w:t>
      </w:r>
      <w:r w:rsidR="00B358A9">
        <w:t xml:space="preserve"> </w:t>
      </w:r>
      <w:r w:rsidRPr="004D7C39">
        <w:t>хотим,</w:t>
      </w:r>
      <w:r w:rsidR="00B358A9">
        <w:t xml:space="preserve"> </w:t>
      </w:r>
      <w:r w:rsidRPr="004D7C39">
        <w:t>чтобы</w:t>
      </w:r>
      <w:r w:rsidR="00B358A9">
        <w:t xml:space="preserve"> </w:t>
      </w:r>
      <w:r w:rsidRPr="004D7C39">
        <w:t>ему</w:t>
      </w:r>
      <w:r w:rsidR="00B358A9">
        <w:t xml:space="preserve"> </w:t>
      </w:r>
      <w:r w:rsidRPr="004D7C39">
        <w:t>в</w:t>
      </w:r>
      <w:r w:rsidR="00B358A9">
        <w:t xml:space="preserve"> </w:t>
      </w:r>
      <w:r w:rsidRPr="004D7C39">
        <w:t>жизни</w:t>
      </w:r>
      <w:r w:rsidR="00B358A9">
        <w:t xml:space="preserve"> </w:t>
      </w:r>
      <w:r w:rsidRPr="004D7C39">
        <w:t>встречались</w:t>
      </w:r>
      <w:r w:rsidR="00B358A9">
        <w:t xml:space="preserve"> </w:t>
      </w:r>
      <w:r w:rsidRPr="004D7C39">
        <w:t>человечные</w:t>
      </w:r>
      <w:r w:rsidR="00B358A9">
        <w:t xml:space="preserve"> </w:t>
      </w:r>
      <w:r w:rsidRPr="004D7C39">
        <w:t>люди,</w:t>
      </w:r>
      <w:r w:rsidR="00B358A9">
        <w:t xml:space="preserve"> </w:t>
      </w:r>
      <w:r w:rsidRPr="004D7C39">
        <w:t>и</w:t>
      </w:r>
      <w:r w:rsidR="00B358A9">
        <w:t xml:space="preserve"> </w:t>
      </w:r>
      <w:r w:rsidRPr="004D7C39">
        <w:t>чтобы</w:t>
      </w:r>
      <w:r w:rsidR="00B358A9">
        <w:t xml:space="preserve"> </w:t>
      </w:r>
      <w:r w:rsidRPr="004D7C39">
        <w:t>он</w:t>
      </w:r>
      <w:r w:rsidR="00B358A9">
        <w:t xml:space="preserve"> </w:t>
      </w:r>
      <w:r w:rsidRPr="004D7C39">
        <w:t>оказался</w:t>
      </w:r>
      <w:r w:rsidR="00B358A9">
        <w:t xml:space="preserve"> </w:t>
      </w:r>
      <w:r w:rsidRPr="004D7C39">
        <w:t>человечным,</w:t>
      </w:r>
      <w:r w:rsidR="00B358A9">
        <w:t xml:space="preserve"> </w:t>
      </w:r>
      <w:r w:rsidRPr="004D7C39">
        <w:t>когда</w:t>
      </w:r>
      <w:r w:rsidR="00B358A9">
        <w:t xml:space="preserve"> </w:t>
      </w:r>
      <w:r w:rsidRPr="004D7C39">
        <w:t>мы</w:t>
      </w:r>
      <w:r w:rsidR="00B358A9">
        <w:t xml:space="preserve"> </w:t>
      </w:r>
      <w:r w:rsidRPr="004D7C39">
        <w:t>станем</w:t>
      </w:r>
      <w:r w:rsidR="00B358A9">
        <w:t xml:space="preserve"> </w:t>
      </w:r>
      <w:r w:rsidRPr="004D7C39">
        <w:t>бе</w:t>
      </w:r>
      <w:r>
        <w:t>з(</w:t>
      </w:r>
      <w:r w:rsidRPr="004D7C39">
        <w:t>с</w:t>
      </w:r>
      <w:r>
        <w:t>)</w:t>
      </w:r>
      <w:proofErr w:type="spellStart"/>
      <w:r w:rsidRPr="004D7C39">
        <w:t>помощными</w:t>
      </w:r>
      <w:proofErr w:type="spellEnd"/>
      <w:r w:rsidRPr="004D7C39">
        <w:t>.</w:t>
      </w:r>
      <w:r w:rsidR="00B358A9">
        <w:t xml:space="preserve"> </w:t>
      </w:r>
      <w:r w:rsidRPr="004D7C39">
        <w:t>Правда</w:t>
      </w:r>
      <w:r w:rsidR="00B358A9">
        <w:t xml:space="preserve"> </w:t>
      </w:r>
      <w:r w:rsidRPr="004D7C39">
        <w:t>сегодня</w:t>
      </w:r>
      <w:r w:rsidR="00B358A9">
        <w:t xml:space="preserve"> </w:t>
      </w:r>
      <w:r w:rsidRPr="004D7C39">
        <w:t>уже</w:t>
      </w:r>
      <w:r w:rsidR="00B358A9">
        <w:t xml:space="preserve"> </w:t>
      </w:r>
      <w:r w:rsidRPr="004D7C39">
        <w:t>мало</w:t>
      </w:r>
      <w:r w:rsidR="00B358A9">
        <w:t xml:space="preserve"> </w:t>
      </w:r>
      <w:r w:rsidRPr="004D7C39">
        <w:t>кто</w:t>
      </w:r>
      <w:r w:rsidR="00B358A9">
        <w:t xml:space="preserve"> </w:t>
      </w:r>
      <w:r w:rsidRPr="004D7C39">
        <w:t>говорит</w:t>
      </w:r>
      <w:r w:rsidR="00B358A9">
        <w:t xml:space="preserve"> </w:t>
      </w:r>
      <w:r w:rsidRPr="004D7C39">
        <w:t>другому:</w:t>
      </w:r>
      <w:r w:rsidR="00B358A9">
        <w:t xml:space="preserve"> </w:t>
      </w:r>
      <w:r w:rsidRPr="004D7C39">
        <w:t>«Да</w:t>
      </w:r>
      <w:r w:rsidR="00B358A9">
        <w:t xml:space="preserve"> </w:t>
      </w:r>
      <w:r w:rsidRPr="004D7C39">
        <w:t>будь</w:t>
      </w:r>
      <w:r w:rsidR="00B358A9">
        <w:t xml:space="preserve"> </w:t>
      </w:r>
      <w:r w:rsidRPr="004D7C39">
        <w:t>ты</w:t>
      </w:r>
      <w:r w:rsidR="00B358A9">
        <w:t xml:space="preserve"> </w:t>
      </w:r>
      <w:r w:rsidRPr="004D7C39">
        <w:t>человеком!»,</w:t>
      </w:r>
      <w:r w:rsidR="00B358A9">
        <w:t xml:space="preserve"> </w:t>
      </w:r>
      <w:r w:rsidRPr="004D7C39">
        <w:t>говорит</w:t>
      </w:r>
      <w:r w:rsidR="00B358A9">
        <w:t xml:space="preserve"> </w:t>
      </w:r>
      <w:r w:rsidRPr="004D7C39">
        <w:t>о</w:t>
      </w:r>
      <w:r w:rsidR="00B358A9">
        <w:t xml:space="preserve"> </w:t>
      </w:r>
      <w:r w:rsidRPr="004D7C39">
        <w:t>другом:</w:t>
      </w:r>
      <w:r w:rsidR="00B358A9">
        <w:t xml:space="preserve"> </w:t>
      </w:r>
      <w:r w:rsidRPr="004D7C39">
        <w:t>«он</w:t>
      </w:r>
      <w:r w:rsidR="00B358A9">
        <w:t xml:space="preserve"> </w:t>
      </w:r>
      <w:r w:rsidRPr="004D7C39">
        <w:t>очень</w:t>
      </w:r>
      <w:r w:rsidR="00B358A9">
        <w:t xml:space="preserve"> </w:t>
      </w:r>
      <w:r w:rsidRPr="004D7C39">
        <w:t>человечный»,</w:t>
      </w:r>
      <w:r w:rsidR="00B358A9">
        <w:t xml:space="preserve"> </w:t>
      </w:r>
      <w:r w:rsidRPr="004D7C39">
        <w:t>или</w:t>
      </w:r>
      <w:r w:rsidR="00B358A9">
        <w:t xml:space="preserve"> </w:t>
      </w:r>
      <w:r w:rsidRPr="004D7C39">
        <w:t>квалифицирует</w:t>
      </w:r>
      <w:r w:rsidR="00B358A9">
        <w:t xml:space="preserve"> </w:t>
      </w:r>
      <w:r w:rsidRPr="004D7C39">
        <w:t>злодея</w:t>
      </w:r>
      <w:r w:rsidR="00B358A9">
        <w:t xml:space="preserve"> </w:t>
      </w:r>
      <w:r w:rsidRPr="004D7C39">
        <w:t>как</w:t>
      </w:r>
      <w:r w:rsidR="00B358A9">
        <w:t xml:space="preserve"> </w:t>
      </w:r>
      <w:r w:rsidRPr="004D7C39">
        <w:lastRenderedPageBreak/>
        <w:t>«бе</w:t>
      </w:r>
      <w:r>
        <w:t>з(</w:t>
      </w:r>
      <w:r w:rsidRPr="004D7C39">
        <w:t>с</w:t>
      </w:r>
      <w:r>
        <w:t>)</w:t>
      </w:r>
      <w:r w:rsidRPr="004D7C39">
        <w:t>человечного»</w:t>
      </w:r>
      <w:r w:rsidR="00B358A9">
        <w:t xml:space="preserve"> </w:t>
      </w:r>
      <w:r w:rsidRPr="004D7C39">
        <w:t>и</w:t>
      </w:r>
      <w:r w:rsidR="00B358A9">
        <w:t xml:space="preserve"> </w:t>
      </w:r>
      <w:r w:rsidRPr="004D7C39">
        <w:t>т.</w:t>
      </w:r>
      <w:r w:rsidR="00AF57EC">
        <w:t> </w:t>
      </w:r>
      <w:r w:rsidRPr="004D7C39">
        <w:t>п.</w:t>
      </w:r>
      <w:r w:rsidR="00B358A9">
        <w:t xml:space="preserve"> </w:t>
      </w:r>
      <w:r w:rsidRPr="004D7C39">
        <w:t>Но</w:t>
      </w:r>
      <w:r w:rsidR="00B358A9">
        <w:t xml:space="preserve"> </w:t>
      </w:r>
      <w:r w:rsidRPr="004D7C39">
        <w:t>с</w:t>
      </w:r>
      <w:r w:rsidR="00B358A9">
        <w:t xml:space="preserve"> </w:t>
      </w:r>
      <w:r w:rsidRPr="004D7C39">
        <w:t>уходом</w:t>
      </w:r>
      <w:r w:rsidR="00B358A9">
        <w:t xml:space="preserve"> </w:t>
      </w:r>
      <w:r w:rsidRPr="004D7C39">
        <w:t>из</w:t>
      </w:r>
      <w:r w:rsidR="00B358A9">
        <w:t xml:space="preserve"> </w:t>
      </w:r>
      <w:r w:rsidRPr="004D7C39">
        <w:t>обращения</w:t>
      </w:r>
      <w:r w:rsidR="00B358A9">
        <w:t xml:space="preserve"> </w:t>
      </w:r>
      <w:r w:rsidRPr="004D7C39">
        <w:t>этих</w:t>
      </w:r>
      <w:r w:rsidR="00B358A9">
        <w:t xml:space="preserve"> </w:t>
      </w:r>
      <w:r w:rsidRPr="004D7C39">
        <w:t>слов</w:t>
      </w:r>
      <w:r w:rsidR="00B358A9">
        <w:t xml:space="preserve"> </w:t>
      </w:r>
      <w:r w:rsidRPr="004D7C39">
        <w:t>и</w:t>
      </w:r>
      <w:r w:rsidR="00B358A9">
        <w:t xml:space="preserve"> </w:t>
      </w:r>
      <w:r w:rsidRPr="004D7C39">
        <w:t>этих</w:t>
      </w:r>
      <w:r w:rsidR="00B358A9">
        <w:t xml:space="preserve"> </w:t>
      </w:r>
      <w:r w:rsidRPr="004D7C39">
        <w:t>качеств</w:t>
      </w:r>
      <w:r w:rsidR="00B358A9">
        <w:t xml:space="preserve"> </w:t>
      </w:r>
      <w:r w:rsidRPr="004D7C39">
        <w:t>уходит</w:t>
      </w:r>
      <w:r w:rsidR="00B358A9">
        <w:t xml:space="preserve"> </w:t>
      </w:r>
      <w:r w:rsidRPr="004D7C39">
        <w:t>и</w:t>
      </w:r>
      <w:r w:rsidR="00B358A9">
        <w:t xml:space="preserve"> </w:t>
      </w:r>
      <w:r w:rsidRPr="004D7C39">
        <w:t>реальная</w:t>
      </w:r>
      <w:r w:rsidR="00B358A9">
        <w:t xml:space="preserve"> </w:t>
      </w:r>
      <w:r w:rsidRPr="004D7C39">
        <w:t>человечность.</w:t>
      </w:r>
      <w:r w:rsidR="00B358A9">
        <w:t xml:space="preserve"> </w:t>
      </w:r>
      <w:r w:rsidRPr="004D7C39">
        <w:t>Это</w:t>
      </w:r>
      <w:r w:rsidR="00B358A9">
        <w:t xml:space="preserve"> </w:t>
      </w:r>
      <w:r w:rsidRPr="004D7C39">
        <w:t>не</w:t>
      </w:r>
      <w:r w:rsidR="00B358A9">
        <w:t xml:space="preserve"> </w:t>
      </w:r>
      <w:r w:rsidRPr="004D7C39">
        <w:t>случайность:</w:t>
      </w:r>
      <w:r w:rsidR="00B358A9">
        <w:t xml:space="preserve"> </w:t>
      </w:r>
      <w:r w:rsidRPr="004D7C39">
        <w:t>при</w:t>
      </w:r>
      <w:r w:rsidR="00B358A9">
        <w:t xml:space="preserve"> </w:t>
      </w:r>
      <w:r w:rsidRPr="004D7C39">
        <w:t>обсуждении</w:t>
      </w:r>
      <w:r w:rsidR="00B358A9">
        <w:t xml:space="preserve"> </w:t>
      </w:r>
      <w:r w:rsidRPr="004D7C39">
        <w:t>реформирования</w:t>
      </w:r>
      <w:r w:rsidR="00B358A9">
        <w:t xml:space="preserve"> </w:t>
      </w:r>
      <w:r w:rsidRPr="004D7C39">
        <w:t>школы</w:t>
      </w:r>
      <w:r w:rsidR="00B358A9">
        <w:t xml:space="preserve"> </w:t>
      </w:r>
      <w:r w:rsidRPr="004D7C39">
        <w:t>редко</w:t>
      </w:r>
      <w:r w:rsidR="00B358A9">
        <w:t xml:space="preserve"> </w:t>
      </w:r>
      <w:r w:rsidRPr="004D7C39">
        <w:t>упоминается</w:t>
      </w:r>
      <w:r w:rsidR="00B358A9">
        <w:t xml:space="preserve"> </w:t>
      </w:r>
      <w:r w:rsidRPr="004D7C39">
        <w:t>слово</w:t>
      </w:r>
      <w:r w:rsidR="00B358A9">
        <w:t xml:space="preserve"> </w:t>
      </w:r>
      <w:r w:rsidRPr="004D7C39">
        <w:t>Человек,</w:t>
      </w:r>
      <w:r w:rsidR="00B358A9">
        <w:t xml:space="preserve"> </w:t>
      </w:r>
      <w:r w:rsidRPr="004D7C39">
        <w:t>словно</w:t>
      </w:r>
      <w:r w:rsidR="00B358A9">
        <w:t xml:space="preserve"> </w:t>
      </w:r>
      <w:r w:rsidRPr="004D7C39">
        <w:t>оно</w:t>
      </w:r>
      <w:r w:rsidR="00B358A9">
        <w:t xml:space="preserve"> </w:t>
      </w:r>
      <w:r w:rsidRPr="004D7C39">
        <w:t>автоматически</w:t>
      </w:r>
      <w:r w:rsidR="00B358A9">
        <w:t xml:space="preserve"> </w:t>
      </w:r>
      <w:r w:rsidRPr="004D7C39">
        <w:t>прилагается</w:t>
      </w:r>
      <w:r w:rsidR="00B358A9">
        <w:t xml:space="preserve"> </w:t>
      </w:r>
      <w:r w:rsidRPr="004D7C39">
        <w:t>к</w:t>
      </w:r>
      <w:r w:rsidR="00B358A9">
        <w:t xml:space="preserve"> </w:t>
      </w:r>
      <w:r w:rsidRPr="004D7C39">
        <w:t>реб</w:t>
      </w:r>
      <w:r>
        <w:t>ё</w:t>
      </w:r>
      <w:r w:rsidRPr="004D7C39">
        <w:t>нку</w:t>
      </w:r>
      <w:r w:rsidR="00B358A9">
        <w:t xml:space="preserve"> </w:t>
      </w:r>
      <w:r w:rsidRPr="004D7C39">
        <w:t>сразу</w:t>
      </w:r>
      <w:r w:rsidR="00B358A9">
        <w:t xml:space="preserve"> </w:t>
      </w:r>
      <w:r w:rsidRPr="004D7C39">
        <w:t>после</w:t>
      </w:r>
      <w:r w:rsidR="00B358A9">
        <w:t xml:space="preserve"> </w:t>
      </w:r>
      <w:r w:rsidRPr="004D7C39">
        <w:t>рождения</w:t>
      </w:r>
      <w:r w:rsidR="00B358A9">
        <w:t xml:space="preserve"> </w:t>
      </w:r>
      <w:r w:rsidRPr="004D7C39">
        <w:t>или</w:t>
      </w:r>
      <w:r w:rsidR="00B358A9">
        <w:t xml:space="preserve"> </w:t>
      </w:r>
      <w:r w:rsidRPr="004D7C39">
        <w:t>сдачи</w:t>
      </w:r>
      <w:r w:rsidR="00B358A9">
        <w:t xml:space="preserve"> </w:t>
      </w:r>
      <w:r w:rsidRPr="004D7C39">
        <w:t>ЕГ</w:t>
      </w:r>
      <w:r>
        <w:t>Э.</w:t>
      </w:r>
      <w:r w:rsidR="00B358A9">
        <w:t xml:space="preserve"> </w:t>
      </w:r>
      <w:r>
        <w:t>Это</w:t>
      </w:r>
      <w:r w:rsidR="00B358A9">
        <w:t xml:space="preserve"> </w:t>
      </w:r>
      <w:r w:rsidRPr="004D7C39">
        <w:t>совсем</w:t>
      </w:r>
      <w:r w:rsidR="00B358A9">
        <w:t xml:space="preserve"> </w:t>
      </w:r>
      <w:r w:rsidRPr="004D7C39">
        <w:t>не</w:t>
      </w:r>
      <w:r w:rsidR="00B358A9">
        <w:t xml:space="preserve"> </w:t>
      </w:r>
      <w:r w:rsidRPr="004D7C39">
        <w:t>так.</w:t>
      </w:r>
      <w:r w:rsidR="00B358A9">
        <w:t xml:space="preserve"> </w:t>
      </w:r>
      <w:r w:rsidRPr="004D7C39">
        <w:t>Истинная</w:t>
      </w:r>
      <w:r w:rsidR="00B358A9">
        <w:t xml:space="preserve"> </w:t>
      </w:r>
      <w:r w:rsidRPr="004D7C39">
        <w:t>и</w:t>
      </w:r>
      <w:r w:rsidR="00B358A9">
        <w:t xml:space="preserve"> </w:t>
      </w:r>
      <w:r w:rsidRPr="004D7C39">
        <w:t>главная</w:t>
      </w:r>
      <w:r w:rsidR="00B358A9">
        <w:t xml:space="preserve"> </w:t>
      </w:r>
      <w:r w:rsidRPr="004D7C39">
        <w:t>цель</w:t>
      </w:r>
      <w:r w:rsidR="00B358A9">
        <w:t xml:space="preserve"> </w:t>
      </w:r>
      <w:r w:rsidRPr="004D7C39">
        <w:t>школьного</w:t>
      </w:r>
      <w:r w:rsidR="00B358A9">
        <w:t xml:space="preserve"> </w:t>
      </w:r>
      <w:r w:rsidRPr="004D7C39">
        <w:t>образования</w:t>
      </w:r>
      <w:r w:rsidR="00B358A9">
        <w:t xml:space="preserve"> </w:t>
      </w:r>
      <w:r w:rsidRPr="004D7C39">
        <w:t>–</w:t>
      </w:r>
      <w:r w:rsidR="00B358A9">
        <w:t xml:space="preserve"> </w:t>
      </w:r>
      <w:r w:rsidRPr="004D7C39">
        <w:t>Человек</w:t>
      </w:r>
      <w:r w:rsidR="00AF57EC">
        <w:t>. Она</w:t>
      </w:r>
      <w:r w:rsidR="00B358A9">
        <w:t xml:space="preserve"> </w:t>
      </w:r>
      <w:r w:rsidRPr="004D7C39">
        <w:t>детально</w:t>
      </w:r>
      <w:r w:rsidR="00B358A9">
        <w:t xml:space="preserve"> </w:t>
      </w:r>
      <w:r w:rsidRPr="004D7C39">
        <w:t>описана</w:t>
      </w:r>
      <w:r w:rsidR="00B358A9">
        <w:t xml:space="preserve"> </w:t>
      </w:r>
      <w:r w:rsidRPr="004D7C39">
        <w:t>в</w:t>
      </w:r>
      <w:r w:rsidR="00B358A9">
        <w:t xml:space="preserve"> </w:t>
      </w:r>
      <w:r w:rsidRPr="004D7C39">
        <w:t>книгах</w:t>
      </w:r>
      <w:r w:rsidR="00B358A9">
        <w:t xml:space="preserve"> </w:t>
      </w:r>
      <w:r w:rsidRPr="004D7C39">
        <w:t>и</w:t>
      </w:r>
      <w:r w:rsidR="00B358A9">
        <w:t xml:space="preserve"> </w:t>
      </w:r>
      <w:r w:rsidRPr="004D7C39">
        <w:t>в</w:t>
      </w:r>
      <w:r w:rsidR="00B358A9">
        <w:t xml:space="preserve"> </w:t>
      </w:r>
      <w:r w:rsidRPr="004D7C39">
        <w:t>опыте</w:t>
      </w:r>
      <w:r w:rsidR="00B358A9">
        <w:t xml:space="preserve"> </w:t>
      </w:r>
      <w:r w:rsidRPr="004D7C39">
        <w:t>классиков</w:t>
      </w:r>
      <w:r w:rsidR="00B358A9">
        <w:t xml:space="preserve"> </w:t>
      </w:r>
      <w:r w:rsidRPr="004D7C39">
        <w:t>российской</w:t>
      </w:r>
      <w:r w:rsidR="00B358A9">
        <w:t xml:space="preserve"> </w:t>
      </w:r>
      <w:r w:rsidRPr="004D7C39">
        <w:t>педагогики.</w:t>
      </w:r>
      <w:r w:rsidR="00B358A9">
        <w:t xml:space="preserve"> </w:t>
      </w:r>
      <w:r w:rsidRPr="004D7C39">
        <w:t>Российские</w:t>
      </w:r>
      <w:r w:rsidR="00B358A9">
        <w:t xml:space="preserve"> </w:t>
      </w:r>
      <w:r>
        <w:t>педагоги</w:t>
      </w:r>
      <w:r w:rsidR="00B358A9">
        <w:t xml:space="preserve"> </w:t>
      </w:r>
      <w:r>
        <w:t>сформировали</w:t>
      </w:r>
      <w:r w:rsidR="00B358A9">
        <w:t xml:space="preserve"> </w:t>
      </w:r>
      <w:r>
        <w:t>Человека</w:t>
      </w:r>
      <w:r w:rsidR="00B358A9">
        <w:t xml:space="preserve"> </w:t>
      </w:r>
      <w:r w:rsidRPr="004D7C39">
        <w:t>в</w:t>
      </w:r>
      <w:r w:rsidR="00B358A9">
        <w:t xml:space="preserve"> </w:t>
      </w:r>
      <w:r w:rsidRPr="004D7C39">
        <w:t>лице</w:t>
      </w:r>
      <w:r w:rsidR="00B358A9">
        <w:t xml:space="preserve"> </w:t>
      </w:r>
      <w:r w:rsidRPr="004D7C39">
        <w:t>выпускников</w:t>
      </w:r>
      <w:r w:rsidR="00B358A9">
        <w:t xml:space="preserve"> </w:t>
      </w:r>
      <w:r w:rsidRPr="004D7C39">
        <w:t>своих</w:t>
      </w:r>
      <w:r w:rsidR="00B358A9">
        <w:t xml:space="preserve"> </w:t>
      </w:r>
      <w:r w:rsidRPr="004D7C39">
        <w:t>школ:</w:t>
      </w:r>
      <w:r w:rsidR="00B358A9">
        <w:t xml:space="preserve"> </w:t>
      </w:r>
      <w:r w:rsidRPr="004D7C39">
        <w:t>уч</w:t>
      </w:r>
      <w:r>
        <w:t>ё</w:t>
      </w:r>
      <w:r w:rsidRPr="004D7C39">
        <w:t>ных,</w:t>
      </w:r>
      <w:r w:rsidR="00B358A9">
        <w:t xml:space="preserve"> </w:t>
      </w:r>
      <w:r w:rsidRPr="004D7C39">
        <w:t>полководцев,</w:t>
      </w:r>
      <w:r w:rsidR="00B358A9">
        <w:t xml:space="preserve"> </w:t>
      </w:r>
      <w:r w:rsidRPr="004D7C39">
        <w:t>инженеров,</w:t>
      </w:r>
      <w:r w:rsidR="00B358A9">
        <w:t xml:space="preserve"> </w:t>
      </w:r>
      <w:r w:rsidRPr="004D7C39">
        <w:t>крестьян,</w:t>
      </w:r>
      <w:r w:rsidR="00B358A9">
        <w:t xml:space="preserve"> </w:t>
      </w:r>
      <w:r w:rsidRPr="004D7C39">
        <w:t>которые</w:t>
      </w:r>
      <w:r w:rsidR="00B358A9">
        <w:t xml:space="preserve"> </w:t>
      </w:r>
      <w:r w:rsidRPr="004D7C39">
        <w:t>создали</w:t>
      </w:r>
      <w:r w:rsidR="00B358A9">
        <w:t xml:space="preserve"> </w:t>
      </w:r>
      <w:r w:rsidRPr="004D7C39">
        <w:t>вс</w:t>
      </w:r>
      <w:r>
        <w:t>ё</w:t>
      </w:r>
      <w:r w:rsidR="00B358A9">
        <w:t xml:space="preserve"> </w:t>
      </w:r>
      <w:r w:rsidRPr="004D7C39">
        <w:t>то,</w:t>
      </w:r>
      <w:r w:rsidR="00B358A9">
        <w:t xml:space="preserve"> </w:t>
      </w:r>
      <w:r w:rsidRPr="004D7C39">
        <w:t>чем</w:t>
      </w:r>
      <w:r w:rsidR="00B358A9">
        <w:t xml:space="preserve"> </w:t>
      </w:r>
      <w:r w:rsidRPr="004D7C39">
        <w:t>мы</w:t>
      </w:r>
      <w:r w:rsidR="00B358A9">
        <w:t xml:space="preserve"> </w:t>
      </w:r>
      <w:r w:rsidRPr="004D7C39">
        <w:t>живы</w:t>
      </w:r>
      <w:r w:rsidR="00B358A9">
        <w:t xml:space="preserve"> </w:t>
      </w:r>
      <w:r w:rsidRPr="004D7C39">
        <w:t>до</w:t>
      </w:r>
      <w:r w:rsidR="00B358A9">
        <w:t xml:space="preserve"> </w:t>
      </w:r>
      <w:r w:rsidRPr="004D7C39">
        <w:t>сих</w:t>
      </w:r>
      <w:r w:rsidR="00B358A9">
        <w:t xml:space="preserve"> </w:t>
      </w:r>
      <w:r w:rsidRPr="004D7C39">
        <w:t>пор.</w:t>
      </w:r>
      <w:r w:rsidR="00B358A9">
        <w:t xml:space="preserve"> </w:t>
      </w:r>
      <w:r w:rsidRPr="004D7C39">
        <w:t>В</w:t>
      </w:r>
      <w:r w:rsidR="00B358A9">
        <w:t xml:space="preserve"> </w:t>
      </w:r>
      <w:r w:rsidRPr="004D7C39">
        <w:t>интернете</w:t>
      </w:r>
      <w:r w:rsidR="00B358A9">
        <w:t xml:space="preserve"> </w:t>
      </w:r>
      <w:r w:rsidRPr="004D7C39">
        <w:t>есть</w:t>
      </w:r>
      <w:r w:rsidR="00B358A9">
        <w:t xml:space="preserve"> </w:t>
      </w:r>
      <w:r w:rsidRPr="004D7C39">
        <w:t>в</w:t>
      </w:r>
      <w:r w:rsidR="00B358A9">
        <w:t xml:space="preserve"> </w:t>
      </w:r>
      <w:r w:rsidRPr="004D7C39">
        <w:t>свободном</w:t>
      </w:r>
      <w:r w:rsidR="00B358A9">
        <w:t xml:space="preserve"> </w:t>
      </w:r>
      <w:r w:rsidRPr="004D7C39">
        <w:t>доступе</w:t>
      </w:r>
      <w:r w:rsidR="00B358A9">
        <w:t xml:space="preserve"> </w:t>
      </w:r>
      <w:r w:rsidRPr="004D7C39">
        <w:t>книга</w:t>
      </w:r>
      <w:r w:rsidR="00B358A9">
        <w:t xml:space="preserve"> </w:t>
      </w:r>
      <w:r w:rsidRPr="004D7C39">
        <w:t>К.</w:t>
      </w:r>
      <w:r w:rsidR="00AF57EC">
        <w:t> </w:t>
      </w:r>
      <w:r w:rsidRPr="004D7C39">
        <w:t>Ушинского</w:t>
      </w:r>
      <w:r w:rsidR="00B358A9">
        <w:t xml:space="preserve"> </w:t>
      </w:r>
      <w:r w:rsidRPr="004D7C39">
        <w:rPr>
          <w:b/>
          <w:bCs/>
          <w:i/>
          <w:iCs/>
        </w:rPr>
        <w:t>«Человек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как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предмет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воспитания»</w:t>
      </w:r>
      <w:r w:rsidR="00B358A9">
        <w:t xml:space="preserve"> </w:t>
      </w:r>
      <w:r w:rsidRPr="004D7C39">
        <w:t>(1867),</w:t>
      </w:r>
      <w:r w:rsidR="00B358A9">
        <w:t xml:space="preserve"> </w:t>
      </w:r>
      <w:r w:rsidRPr="004D7C39">
        <w:t>которую</w:t>
      </w:r>
      <w:r w:rsidR="00B358A9">
        <w:t xml:space="preserve"> </w:t>
      </w:r>
      <w:r w:rsidRPr="004D7C39">
        <w:t>очень</w:t>
      </w:r>
      <w:r w:rsidR="00B358A9">
        <w:t xml:space="preserve"> </w:t>
      </w:r>
      <w:r w:rsidRPr="004D7C39">
        <w:t>полезно</w:t>
      </w:r>
      <w:r w:rsidR="00B358A9">
        <w:t xml:space="preserve"> </w:t>
      </w:r>
      <w:r w:rsidRPr="004D7C39">
        <w:t>почитать</w:t>
      </w:r>
      <w:r w:rsidR="00B358A9">
        <w:t xml:space="preserve"> </w:t>
      </w:r>
      <w:r w:rsidRPr="004D7C39">
        <w:t>всем</w:t>
      </w:r>
      <w:r w:rsidR="00B358A9">
        <w:t xml:space="preserve"> </w:t>
      </w:r>
      <w:r w:rsidRPr="004D7C39">
        <w:rPr>
          <w:b/>
          <w:bCs/>
          <w:i/>
          <w:iCs/>
        </w:rPr>
        <w:t>как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инструкцию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для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воспитания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детей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в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современных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условиях.</w:t>
      </w:r>
      <w:r w:rsidR="00B358A9">
        <w:rPr>
          <w:b/>
          <w:bCs/>
          <w:i/>
          <w:iCs/>
        </w:rPr>
        <w:t xml:space="preserve"> </w:t>
      </w:r>
    </w:p>
    <w:p w14:paraId="4F9CEFB2" w14:textId="27C4918B" w:rsidR="00A047C7" w:rsidRDefault="00A047C7" w:rsidP="00AF57EC">
      <w:pPr>
        <w:rPr>
          <w:shd w:val="clear" w:color="auto" w:fill="FFFFFF"/>
        </w:rPr>
      </w:pPr>
      <w:r w:rsidRPr="004D7C39">
        <w:rPr>
          <w:noProof/>
          <w:lang w:eastAsia="zh-CN"/>
        </w:rPr>
        <w:drawing>
          <wp:anchor distT="0" distB="0" distL="114300" distR="114300" simplePos="0" relativeHeight="251660288" behindDoc="1" locked="0" layoutInCell="1" allowOverlap="1" wp14:anchorId="181C8119" wp14:editId="19191064">
            <wp:simplePos x="0" y="0"/>
            <wp:positionH relativeFrom="column">
              <wp:posOffset>31750</wp:posOffset>
            </wp:positionH>
            <wp:positionV relativeFrom="paragraph">
              <wp:posOffset>113030</wp:posOffset>
            </wp:positionV>
            <wp:extent cx="1872615" cy="2502535"/>
            <wp:effectExtent l="0" t="0" r="0" b="0"/>
            <wp:wrapTight wrapText="bothSides">
              <wp:wrapPolygon edited="0">
                <wp:start x="0" y="0"/>
                <wp:lineTo x="0" y="21485"/>
                <wp:lineTo x="21388" y="21485"/>
                <wp:lineTo x="21388" y="0"/>
                <wp:lineTo x="0" y="0"/>
              </wp:wrapPolygon>
            </wp:wrapTight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615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7C39">
        <w:t>Если</w:t>
      </w:r>
      <w:r w:rsidR="00B358A9">
        <w:t xml:space="preserve"> </w:t>
      </w:r>
      <w:r w:rsidRPr="004D7C39">
        <w:t>бы</w:t>
      </w:r>
      <w:r w:rsidR="00B358A9">
        <w:t xml:space="preserve"> </w:t>
      </w:r>
      <w:r w:rsidRPr="004D7C39">
        <w:t>К.</w:t>
      </w:r>
      <w:r w:rsidR="00AF57EC">
        <w:t> </w:t>
      </w:r>
      <w:r w:rsidRPr="004D7C39">
        <w:t>Ушинский</w:t>
      </w:r>
      <w:r w:rsidR="00B358A9">
        <w:t xml:space="preserve"> </w:t>
      </w:r>
      <w:r w:rsidRPr="004D7C39">
        <w:t>включился</w:t>
      </w:r>
      <w:r w:rsidR="00B358A9">
        <w:t xml:space="preserve"> </w:t>
      </w:r>
      <w:r w:rsidRPr="004D7C39">
        <w:t>сегодня</w:t>
      </w:r>
      <w:r w:rsidR="00B358A9">
        <w:t xml:space="preserve"> </w:t>
      </w:r>
      <w:r w:rsidRPr="004D7C39">
        <w:t>в</w:t>
      </w:r>
      <w:r w:rsidR="00B358A9">
        <w:t xml:space="preserve"> </w:t>
      </w:r>
      <w:r w:rsidRPr="004D7C39">
        <w:t>дискуссию</w:t>
      </w:r>
      <w:r w:rsidR="00B358A9">
        <w:t xml:space="preserve"> </w:t>
      </w:r>
      <w:r w:rsidRPr="004D7C39">
        <w:t>о</w:t>
      </w:r>
      <w:r w:rsidR="00B358A9">
        <w:t xml:space="preserve"> </w:t>
      </w:r>
      <w:r w:rsidRPr="004D7C39">
        <w:t>школе,</w:t>
      </w:r>
      <w:r w:rsidR="00B358A9">
        <w:t xml:space="preserve"> </w:t>
      </w:r>
      <w:r w:rsidRPr="004D7C39">
        <w:t>то</w:t>
      </w:r>
      <w:r w:rsidR="00B358A9">
        <w:t xml:space="preserve"> </w:t>
      </w:r>
      <w:r w:rsidRPr="004D7C39">
        <w:t>он</w:t>
      </w:r>
      <w:r w:rsidR="00B358A9">
        <w:t xml:space="preserve"> </w:t>
      </w:r>
      <w:r w:rsidRPr="004D7C39">
        <w:t>повторил</w:t>
      </w:r>
      <w:r w:rsidR="00B358A9">
        <w:t xml:space="preserve"> </w:t>
      </w:r>
      <w:r w:rsidRPr="004D7C39">
        <w:t>бы</w:t>
      </w:r>
      <w:r w:rsidR="00B358A9">
        <w:t xml:space="preserve"> </w:t>
      </w:r>
      <w:r w:rsidRPr="004D7C39">
        <w:t>снова:</w:t>
      </w:r>
      <w:r w:rsidR="00B358A9">
        <w:t xml:space="preserve"> </w:t>
      </w:r>
      <w:r w:rsidRPr="00AF57EC">
        <w:rPr>
          <w:i/>
          <w:iCs/>
        </w:rPr>
        <w:t>«...</w:t>
      </w:r>
      <w:r w:rsidRPr="00AF57EC">
        <w:rPr>
          <w:i/>
          <w:iCs/>
          <w:shd w:val="clear" w:color="auto" w:fill="FFFFFF"/>
        </w:rPr>
        <w:t>убеждён,</w:t>
      </w:r>
      <w:r w:rsidR="00B358A9" w:rsidRPr="00AF57EC">
        <w:rPr>
          <w:i/>
          <w:iCs/>
          <w:shd w:val="clear" w:color="auto" w:fill="FFFFFF"/>
        </w:rPr>
        <w:t xml:space="preserve"> </w:t>
      </w:r>
      <w:r w:rsidRPr="00AF57EC">
        <w:rPr>
          <w:i/>
          <w:iCs/>
          <w:shd w:val="clear" w:color="auto" w:fill="FFFFFF"/>
        </w:rPr>
        <w:t>что</w:t>
      </w:r>
      <w:r w:rsidR="00B358A9" w:rsidRPr="00AF57EC">
        <w:rPr>
          <w:i/>
          <w:iCs/>
          <w:shd w:val="clear" w:color="auto" w:fill="FFFFFF"/>
        </w:rPr>
        <w:t xml:space="preserve"> </w:t>
      </w:r>
      <w:r w:rsidRPr="00AF57EC">
        <w:rPr>
          <w:i/>
          <w:iCs/>
          <w:shd w:val="clear" w:color="auto" w:fill="FFFFFF"/>
        </w:rPr>
        <w:t>будь</w:t>
      </w:r>
      <w:r w:rsidR="00B358A9" w:rsidRPr="00AF57EC">
        <w:rPr>
          <w:i/>
          <w:iCs/>
          <w:shd w:val="clear" w:color="auto" w:fill="FFFFFF"/>
        </w:rPr>
        <w:t xml:space="preserve"> </w:t>
      </w:r>
      <w:r w:rsidRPr="00AF57EC">
        <w:rPr>
          <w:i/>
          <w:iCs/>
          <w:shd w:val="clear" w:color="auto" w:fill="FFFFFF"/>
        </w:rPr>
        <w:t>Павел</w:t>
      </w:r>
      <w:r w:rsidR="00B358A9" w:rsidRPr="00AF57EC">
        <w:rPr>
          <w:i/>
          <w:iCs/>
          <w:shd w:val="clear" w:color="auto" w:fill="FFFFFF"/>
        </w:rPr>
        <w:t xml:space="preserve"> </w:t>
      </w:r>
      <w:r w:rsidRPr="00AF57EC">
        <w:rPr>
          <w:i/>
          <w:iCs/>
          <w:shd w:val="clear" w:color="auto" w:fill="FFFFFF"/>
        </w:rPr>
        <w:t>Иванович</w:t>
      </w:r>
      <w:r w:rsidR="00B358A9" w:rsidRPr="00AF57EC">
        <w:rPr>
          <w:i/>
          <w:iCs/>
          <w:shd w:val="clear" w:color="auto" w:fill="FFFFFF"/>
        </w:rPr>
        <w:t xml:space="preserve"> </w:t>
      </w:r>
      <w:r w:rsidRPr="00AF57EC">
        <w:rPr>
          <w:i/>
          <w:iCs/>
          <w:shd w:val="clear" w:color="auto" w:fill="FFFFFF"/>
        </w:rPr>
        <w:t>Чичиков</w:t>
      </w:r>
      <w:r w:rsidR="00B358A9" w:rsidRPr="00AF57EC">
        <w:rPr>
          <w:i/>
          <w:iCs/>
          <w:shd w:val="clear" w:color="auto" w:fill="FFFFFF"/>
        </w:rPr>
        <w:t xml:space="preserve"> </w:t>
      </w:r>
      <w:r w:rsidRPr="00AF57EC">
        <w:rPr>
          <w:i/>
          <w:iCs/>
          <w:shd w:val="clear" w:color="auto" w:fill="FFFFFF"/>
        </w:rPr>
        <w:t>посвящён</w:t>
      </w:r>
      <w:r w:rsidR="00B358A9" w:rsidRPr="00AF57EC">
        <w:rPr>
          <w:i/>
          <w:iCs/>
          <w:shd w:val="clear" w:color="auto" w:fill="FFFFFF"/>
        </w:rPr>
        <w:t xml:space="preserve"> </w:t>
      </w:r>
      <w:r w:rsidRPr="00AF57EC">
        <w:rPr>
          <w:i/>
          <w:iCs/>
          <w:shd w:val="clear" w:color="auto" w:fill="FFFFFF"/>
        </w:rPr>
        <w:t>во</w:t>
      </w:r>
      <w:r w:rsidR="00B358A9" w:rsidRPr="00AF57EC">
        <w:rPr>
          <w:i/>
          <w:iCs/>
          <w:shd w:val="clear" w:color="auto" w:fill="FFFFFF"/>
        </w:rPr>
        <w:t xml:space="preserve"> </w:t>
      </w:r>
      <w:r w:rsidRPr="00AF57EC">
        <w:rPr>
          <w:i/>
          <w:iCs/>
          <w:shd w:val="clear" w:color="auto" w:fill="FFFFFF"/>
        </w:rPr>
        <w:t>все</w:t>
      </w:r>
      <w:r w:rsidR="00B358A9" w:rsidRPr="00AF57EC">
        <w:rPr>
          <w:i/>
          <w:iCs/>
          <w:shd w:val="clear" w:color="auto" w:fill="FFFFFF"/>
        </w:rPr>
        <w:t xml:space="preserve"> </w:t>
      </w:r>
      <w:r w:rsidRPr="00AF57EC">
        <w:rPr>
          <w:i/>
          <w:iCs/>
          <w:shd w:val="clear" w:color="auto" w:fill="FFFFFF"/>
        </w:rPr>
        <w:t>тайны</w:t>
      </w:r>
      <w:r w:rsidR="00B358A9" w:rsidRPr="00AF57EC">
        <w:rPr>
          <w:i/>
          <w:iCs/>
          <w:shd w:val="clear" w:color="auto" w:fill="FFFFFF"/>
        </w:rPr>
        <w:t xml:space="preserve"> </w:t>
      </w:r>
      <w:r w:rsidRPr="00AF57EC">
        <w:rPr>
          <w:i/>
          <w:iCs/>
          <w:shd w:val="clear" w:color="auto" w:fill="FFFFFF"/>
        </w:rPr>
        <w:t>органической</w:t>
      </w:r>
      <w:r w:rsidR="00B358A9" w:rsidRPr="00AF57EC">
        <w:rPr>
          <w:i/>
          <w:iCs/>
          <w:shd w:val="clear" w:color="auto" w:fill="FFFFFF"/>
        </w:rPr>
        <w:t xml:space="preserve"> </w:t>
      </w:r>
      <w:r w:rsidRPr="00AF57EC">
        <w:rPr>
          <w:i/>
          <w:iCs/>
          <w:shd w:val="clear" w:color="auto" w:fill="FFFFFF"/>
        </w:rPr>
        <w:t>химии</w:t>
      </w:r>
      <w:r w:rsidR="00B358A9" w:rsidRPr="00AF57EC">
        <w:rPr>
          <w:i/>
          <w:iCs/>
          <w:shd w:val="clear" w:color="auto" w:fill="FFFFFF"/>
        </w:rPr>
        <w:t xml:space="preserve"> </w:t>
      </w:r>
      <w:r w:rsidRPr="00AF57EC">
        <w:rPr>
          <w:i/>
          <w:iCs/>
          <w:shd w:val="clear" w:color="auto" w:fill="FFFFFF"/>
        </w:rPr>
        <w:t>или</w:t>
      </w:r>
      <w:r w:rsidR="00B358A9" w:rsidRPr="00AF57EC">
        <w:rPr>
          <w:i/>
          <w:iCs/>
          <w:shd w:val="clear" w:color="auto" w:fill="FFFFFF"/>
        </w:rPr>
        <w:t xml:space="preserve"> </w:t>
      </w:r>
      <w:r w:rsidRPr="00AF57EC">
        <w:rPr>
          <w:i/>
          <w:iCs/>
          <w:shd w:val="clear" w:color="auto" w:fill="FFFFFF"/>
        </w:rPr>
        <w:t>политической</w:t>
      </w:r>
      <w:r w:rsidR="00B358A9" w:rsidRPr="00AF57EC">
        <w:rPr>
          <w:i/>
          <w:iCs/>
          <w:shd w:val="clear" w:color="auto" w:fill="FFFFFF"/>
        </w:rPr>
        <w:t xml:space="preserve"> </w:t>
      </w:r>
      <w:r w:rsidRPr="00AF57EC">
        <w:rPr>
          <w:i/>
          <w:iCs/>
          <w:shd w:val="clear" w:color="auto" w:fill="FFFFFF"/>
        </w:rPr>
        <w:t>экономии,</w:t>
      </w:r>
      <w:r w:rsidR="00B358A9" w:rsidRPr="00AF57EC">
        <w:rPr>
          <w:i/>
          <w:iCs/>
          <w:shd w:val="clear" w:color="auto" w:fill="FFFFFF"/>
        </w:rPr>
        <w:t xml:space="preserve"> </w:t>
      </w:r>
      <w:r w:rsidRPr="00AF57EC">
        <w:rPr>
          <w:i/>
          <w:iCs/>
          <w:shd w:val="clear" w:color="auto" w:fill="FFFFFF"/>
        </w:rPr>
        <w:t>он</w:t>
      </w:r>
      <w:r w:rsidR="00B358A9" w:rsidRPr="00AF57EC">
        <w:rPr>
          <w:i/>
          <w:iCs/>
          <w:shd w:val="clear" w:color="auto" w:fill="FFFFFF"/>
        </w:rPr>
        <w:t xml:space="preserve"> </w:t>
      </w:r>
      <w:r w:rsidRPr="00AF57EC">
        <w:rPr>
          <w:i/>
          <w:iCs/>
          <w:shd w:val="clear" w:color="auto" w:fill="FFFFFF"/>
        </w:rPr>
        <w:t>останется</w:t>
      </w:r>
      <w:r w:rsidR="00B358A9" w:rsidRPr="00AF57EC">
        <w:rPr>
          <w:i/>
          <w:iCs/>
          <w:shd w:val="clear" w:color="auto" w:fill="FFFFFF"/>
        </w:rPr>
        <w:t xml:space="preserve"> </w:t>
      </w:r>
      <w:r w:rsidRPr="00AF57EC">
        <w:rPr>
          <w:i/>
          <w:iCs/>
          <w:shd w:val="clear" w:color="auto" w:fill="FFFFFF"/>
        </w:rPr>
        <w:t>тем</w:t>
      </w:r>
      <w:r w:rsidR="00B358A9" w:rsidRPr="00AF57EC">
        <w:rPr>
          <w:i/>
          <w:iCs/>
          <w:shd w:val="clear" w:color="auto" w:fill="FFFFFF"/>
        </w:rPr>
        <w:t xml:space="preserve"> </w:t>
      </w:r>
      <w:r w:rsidRPr="00AF57EC">
        <w:rPr>
          <w:i/>
          <w:iCs/>
          <w:shd w:val="clear" w:color="auto" w:fill="FFFFFF"/>
        </w:rPr>
        <w:t>же,</w:t>
      </w:r>
      <w:r w:rsidR="00B358A9" w:rsidRPr="00AF57EC">
        <w:rPr>
          <w:i/>
          <w:iCs/>
          <w:shd w:val="clear" w:color="auto" w:fill="FFFFFF"/>
        </w:rPr>
        <w:t xml:space="preserve"> </w:t>
      </w:r>
      <w:r w:rsidRPr="00AF57EC">
        <w:rPr>
          <w:i/>
          <w:iCs/>
          <w:shd w:val="clear" w:color="auto" w:fill="FFFFFF"/>
        </w:rPr>
        <w:t>весьма</w:t>
      </w:r>
      <w:r w:rsidR="00B358A9" w:rsidRPr="00AF57EC">
        <w:rPr>
          <w:i/>
          <w:iCs/>
          <w:shd w:val="clear" w:color="auto" w:fill="FFFFFF"/>
        </w:rPr>
        <w:t xml:space="preserve"> </w:t>
      </w:r>
      <w:r w:rsidRPr="00AF57EC">
        <w:rPr>
          <w:i/>
          <w:iCs/>
          <w:shd w:val="clear" w:color="auto" w:fill="FFFFFF"/>
        </w:rPr>
        <w:t>вредным</w:t>
      </w:r>
      <w:r w:rsidR="00B358A9" w:rsidRPr="00AF57EC">
        <w:rPr>
          <w:i/>
          <w:iCs/>
          <w:shd w:val="clear" w:color="auto" w:fill="FFFFFF"/>
        </w:rPr>
        <w:t xml:space="preserve"> </w:t>
      </w:r>
      <w:r w:rsidRPr="00AF57EC">
        <w:rPr>
          <w:i/>
          <w:iCs/>
          <w:shd w:val="clear" w:color="auto" w:fill="FFFFFF"/>
        </w:rPr>
        <w:t>для</w:t>
      </w:r>
      <w:r w:rsidR="00B358A9" w:rsidRPr="00AF57EC">
        <w:rPr>
          <w:i/>
          <w:iCs/>
          <w:shd w:val="clear" w:color="auto" w:fill="FFFFFF"/>
        </w:rPr>
        <w:t xml:space="preserve"> </w:t>
      </w:r>
      <w:r w:rsidRPr="00AF57EC">
        <w:rPr>
          <w:i/>
          <w:iCs/>
          <w:shd w:val="clear" w:color="auto" w:fill="FFFFFF"/>
        </w:rPr>
        <w:t>общества</w:t>
      </w:r>
      <w:r w:rsidR="00B358A9" w:rsidRPr="00AF57EC">
        <w:rPr>
          <w:i/>
          <w:iCs/>
          <w:shd w:val="clear" w:color="auto" w:fill="FFFFFF"/>
        </w:rPr>
        <w:t xml:space="preserve"> </w:t>
      </w:r>
      <w:r w:rsidRPr="00AF57EC">
        <w:rPr>
          <w:i/>
          <w:iCs/>
          <w:shd w:val="clear" w:color="auto" w:fill="FFFFFF"/>
        </w:rPr>
        <w:t>пронырой.</w:t>
      </w:r>
      <w:r w:rsidR="00B358A9" w:rsidRPr="00AF57EC">
        <w:rPr>
          <w:i/>
          <w:iCs/>
          <w:shd w:val="clear" w:color="auto" w:fill="FFFFFF"/>
        </w:rPr>
        <w:t xml:space="preserve"> </w:t>
      </w:r>
      <w:r w:rsidRPr="00AF57EC">
        <w:rPr>
          <w:i/>
          <w:iCs/>
          <w:shd w:val="clear" w:color="auto" w:fill="FFFFFF"/>
        </w:rPr>
        <w:t>Переменится</w:t>
      </w:r>
      <w:r w:rsidR="00B358A9" w:rsidRPr="00AF57EC">
        <w:rPr>
          <w:i/>
          <w:iCs/>
          <w:shd w:val="clear" w:color="auto" w:fill="FFFFFF"/>
        </w:rPr>
        <w:t xml:space="preserve"> </w:t>
      </w:r>
      <w:r w:rsidRPr="00AF57EC">
        <w:rPr>
          <w:i/>
          <w:iCs/>
          <w:shd w:val="clear" w:color="auto" w:fill="FFFFFF"/>
        </w:rPr>
        <w:t>несколько</w:t>
      </w:r>
      <w:r w:rsidR="00B358A9" w:rsidRPr="00AF57EC">
        <w:rPr>
          <w:i/>
          <w:iCs/>
          <w:shd w:val="clear" w:color="auto" w:fill="FFFFFF"/>
        </w:rPr>
        <w:t xml:space="preserve"> </w:t>
      </w:r>
      <w:r w:rsidRPr="00AF57EC">
        <w:rPr>
          <w:i/>
          <w:iCs/>
          <w:shd w:val="clear" w:color="auto" w:fill="FFFFFF"/>
        </w:rPr>
        <w:t>его</w:t>
      </w:r>
      <w:r w:rsidR="00B358A9" w:rsidRPr="00AF57EC">
        <w:rPr>
          <w:i/>
          <w:iCs/>
          <w:shd w:val="clear" w:color="auto" w:fill="FFFFFF"/>
        </w:rPr>
        <w:t xml:space="preserve"> </w:t>
      </w:r>
      <w:r w:rsidRPr="00AF57EC">
        <w:rPr>
          <w:i/>
          <w:iCs/>
          <w:shd w:val="clear" w:color="auto" w:fill="FFFFFF"/>
        </w:rPr>
        <w:t>внешность,</w:t>
      </w:r>
      <w:r w:rsidR="00B358A9" w:rsidRPr="00AF57EC">
        <w:rPr>
          <w:i/>
          <w:iCs/>
          <w:shd w:val="clear" w:color="auto" w:fill="FFFFFF"/>
        </w:rPr>
        <w:t xml:space="preserve"> </w:t>
      </w:r>
      <w:r w:rsidRPr="00AF57EC">
        <w:rPr>
          <w:i/>
          <w:iCs/>
          <w:shd w:val="clear" w:color="auto" w:fill="FFFFFF"/>
        </w:rPr>
        <w:t>примет</w:t>
      </w:r>
      <w:r w:rsidR="00B358A9" w:rsidRPr="00AF57EC">
        <w:rPr>
          <w:i/>
          <w:iCs/>
          <w:shd w:val="clear" w:color="auto" w:fill="FFFFFF"/>
        </w:rPr>
        <w:t xml:space="preserve"> </w:t>
      </w:r>
      <w:r w:rsidRPr="00AF57EC">
        <w:rPr>
          <w:i/>
          <w:iCs/>
          <w:shd w:val="clear" w:color="auto" w:fill="FFFFFF"/>
        </w:rPr>
        <w:t>другие</w:t>
      </w:r>
      <w:r w:rsidR="00B358A9" w:rsidRPr="00AF57EC">
        <w:rPr>
          <w:i/>
          <w:iCs/>
          <w:shd w:val="clear" w:color="auto" w:fill="FFFFFF"/>
        </w:rPr>
        <w:t xml:space="preserve"> </w:t>
      </w:r>
      <w:r w:rsidRPr="00AF57EC">
        <w:rPr>
          <w:i/>
          <w:iCs/>
          <w:shd w:val="clear" w:color="auto" w:fill="FFFFFF"/>
        </w:rPr>
        <w:t>манеры,</w:t>
      </w:r>
      <w:r w:rsidR="00B358A9" w:rsidRPr="00AF57EC">
        <w:rPr>
          <w:i/>
          <w:iCs/>
          <w:shd w:val="clear" w:color="auto" w:fill="FFFFFF"/>
        </w:rPr>
        <w:t xml:space="preserve"> </w:t>
      </w:r>
      <w:r w:rsidRPr="00AF57EC">
        <w:rPr>
          <w:i/>
          <w:iCs/>
          <w:shd w:val="clear" w:color="auto" w:fill="FFFFFF"/>
        </w:rPr>
        <w:t>другой</w:t>
      </w:r>
      <w:r w:rsidR="00B358A9" w:rsidRPr="00AF57EC">
        <w:rPr>
          <w:i/>
          <w:iCs/>
          <w:shd w:val="clear" w:color="auto" w:fill="FFFFFF"/>
        </w:rPr>
        <w:t xml:space="preserve"> </w:t>
      </w:r>
      <w:r w:rsidRPr="00AF57EC">
        <w:rPr>
          <w:i/>
          <w:iCs/>
          <w:shd w:val="clear" w:color="auto" w:fill="FFFFFF"/>
        </w:rPr>
        <w:t>тон,</w:t>
      </w:r>
      <w:r w:rsidR="00B358A9" w:rsidRPr="00AF57EC">
        <w:rPr>
          <w:i/>
          <w:iCs/>
          <w:shd w:val="clear" w:color="auto" w:fill="FFFFFF"/>
        </w:rPr>
        <w:t xml:space="preserve"> </w:t>
      </w:r>
      <w:r w:rsidRPr="00AF57EC">
        <w:rPr>
          <w:i/>
          <w:iCs/>
          <w:shd w:val="clear" w:color="auto" w:fill="FFFFFF"/>
        </w:rPr>
        <w:t>замаскируется</w:t>
      </w:r>
      <w:r w:rsidR="00B358A9" w:rsidRPr="00AF57EC">
        <w:rPr>
          <w:i/>
          <w:iCs/>
          <w:shd w:val="clear" w:color="auto" w:fill="FFFFFF"/>
        </w:rPr>
        <w:t xml:space="preserve"> </w:t>
      </w:r>
      <w:r w:rsidRPr="00AF57EC">
        <w:rPr>
          <w:i/>
          <w:iCs/>
          <w:shd w:val="clear" w:color="auto" w:fill="FFFFFF"/>
        </w:rPr>
        <w:t>ещё</w:t>
      </w:r>
      <w:r w:rsidR="00B358A9" w:rsidRPr="00AF57EC">
        <w:rPr>
          <w:i/>
          <w:iCs/>
          <w:shd w:val="clear" w:color="auto" w:fill="FFFFFF"/>
        </w:rPr>
        <w:t xml:space="preserve"> </w:t>
      </w:r>
      <w:r w:rsidRPr="00AF57EC">
        <w:rPr>
          <w:i/>
          <w:iCs/>
          <w:shd w:val="clear" w:color="auto" w:fill="FFFFFF"/>
        </w:rPr>
        <w:t>больше,</w:t>
      </w:r>
      <w:r w:rsidR="00B358A9" w:rsidRPr="00AF57EC">
        <w:rPr>
          <w:i/>
          <w:iCs/>
          <w:shd w:val="clear" w:color="auto" w:fill="FFFFFF"/>
        </w:rPr>
        <w:t xml:space="preserve"> </w:t>
      </w:r>
      <w:r w:rsidRPr="00AF57EC">
        <w:rPr>
          <w:i/>
          <w:iCs/>
          <w:shd w:val="clear" w:color="auto" w:fill="FFFFFF"/>
        </w:rPr>
        <w:t>но</w:t>
      </w:r>
      <w:r w:rsidR="00B358A9" w:rsidRPr="00AF57EC">
        <w:rPr>
          <w:i/>
          <w:iCs/>
          <w:shd w:val="clear" w:color="auto" w:fill="FFFFFF"/>
        </w:rPr>
        <w:t xml:space="preserve"> </w:t>
      </w:r>
      <w:r w:rsidRPr="00AF57EC">
        <w:rPr>
          <w:i/>
          <w:iCs/>
          <w:shd w:val="clear" w:color="auto" w:fill="FFFFFF"/>
        </w:rPr>
        <w:t>останется</w:t>
      </w:r>
      <w:r w:rsidR="00B358A9" w:rsidRPr="00AF57EC">
        <w:rPr>
          <w:i/>
          <w:iCs/>
          <w:shd w:val="clear" w:color="auto" w:fill="FFFFFF"/>
        </w:rPr>
        <w:t xml:space="preserve"> </w:t>
      </w:r>
      <w:r w:rsidRPr="00AF57EC">
        <w:rPr>
          <w:i/>
          <w:iCs/>
          <w:shd w:val="clear" w:color="auto" w:fill="FFFFFF"/>
        </w:rPr>
        <w:t>всё</w:t>
      </w:r>
      <w:r w:rsidR="00B358A9" w:rsidRPr="00AF57EC">
        <w:rPr>
          <w:i/>
          <w:iCs/>
          <w:shd w:val="clear" w:color="auto" w:fill="FFFFFF"/>
        </w:rPr>
        <w:t xml:space="preserve"> </w:t>
      </w:r>
      <w:r w:rsidRPr="00AF57EC">
        <w:rPr>
          <w:i/>
          <w:iCs/>
          <w:shd w:val="clear" w:color="auto" w:fill="FFFFFF"/>
        </w:rPr>
        <w:t>тем</w:t>
      </w:r>
      <w:r w:rsidR="00B358A9" w:rsidRPr="00AF57EC">
        <w:rPr>
          <w:i/>
          <w:iCs/>
          <w:shd w:val="clear" w:color="auto" w:fill="FFFFFF"/>
        </w:rPr>
        <w:t xml:space="preserve"> </w:t>
      </w:r>
      <w:r w:rsidRPr="00AF57EC">
        <w:rPr>
          <w:i/>
          <w:iCs/>
          <w:shd w:val="clear" w:color="auto" w:fill="FFFFFF"/>
        </w:rPr>
        <w:t>же</w:t>
      </w:r>
      <w:r w:rsidR="00B358A9" w:rsidRPr="00AF57EC">
        <w:rPr>
          <w:i/>
          <w:iCs/>
          <w:shd w:val="clear" w:color="auto" w:fill="FFFFFF"/>
        </w:rPr>
        <w:t xml:space="preserve"> </w:t>
      </w:r>
      <w:r w:rsidRPr="00AF57EC">
        <w:rPr>
          <w:i/>
          <w:iCs/>
          <w:shd w:val="clear" w:color="auto" w:fill="FFFFFF"/>
        </w:rPr>
        <w:t>вредным</w:t>
      </w:r>
      <w:r w:rsidR="00B358A9" w:rsidRPr="00AF57EC">
        <w:rPr>
          <w:i/>
          <w:iCs/>
          <w:shd w:val="clear" w:color="auto" w:fill="FFFFFF"/>
        </w:rPr>
        <w:t xml:space="preserve"> </w:t>
      </w:r>
      <w:r w:rsidRPr="00AF57EC">
        <w:rPr>
          <w:i/>
          <w:iCs/>
          <w:shd w:val="clear" w:color="auto" w:fill="FFFFFF"/>
        </w:rPr>
        <w:t>членом</w:t>
      </w:r>
      <w:r w:rsidR="00B358A9" w:rsidRPr="00AF57EC">
        <w:rPr>
          <w:i/>
          <w:iCs/>
          <w:shd w:val="clear" w:color="auto" w:fill="FFFFFF"/>
        </w:rPr>
        <w:t xml:space="preserve"> </w:t>
      </w:r>
      <w:r w:rsidRPr="00AF57EC">
        <w:rPr>
          <w:i/>
          <w:iCs/>
          <w:shd w:val="clear" w:color="auto" w:fill="FFFFFF"/>
        </w:rPr>
        <w:t>общества,</w:t>
      </w:r>
      <w:r w:rsidR="00B358A9" w:rsidRPr="00AF57EC">
        <w:rPr>
          <w:i/>
          <w:iCs/>
          <w:shd w:val="clear" w:color="auto" w:fill="FFFFFF"/>
        </w:rPr>
        <w:t xml:space="preserve"> </w:t>
      </w:r>
      <w:r w:rsidRPr="00AF57EC">
        <w:rPr>
          <w:i/>
          <w:iCs/>
          <w:shd w:val="clear" w:color="auto" w:fill="FFFFFF"/>
        </w:rPr>
        <w:t>даже</w:t>
      </w:r>
      <w:r w:rsidR="00B358A9" w:rsidRPr="00AF57EC">
        <w:rPr>
          <w:i/>
          <w:iCs/>
          <w:shd w:val="clear" w:color="auto" w:fill="FFFFFF"/>
        </w:rPr>
        <w:t xml:space="preserve"> </w:t>
      </w:r>
      <w:r w:rsidRPr="00AF57EC">
        <w:rPr>
          <w:i/>
          <w:iCs/>
          <w:shd w:val="clear" w:color="auto" w:fill="FFFFFF"/>
        </w:rPr>
        <w:t>сделается</w:t>
      </w:r>
      <w:r w:rsidR="00B358A9" w:rsidRPr="00AF57EC">
        <w:rPr>
          <w:i/>
          <w:iCs/>
          <w:shd w:val="clear" w:color="auto" w:fill="FFFFFF"/>
        </w:rPr>
        <w:t xml:space="preserve"> </w:t>
      </w:r>
      <w:r w:rsidRPr="00AF57EC">
        <w:rPr>
          <w:i/>
          <w:iCs/>
          <w:shd w:val="clear" w:color="auto" w:fill="FFFFFF"/>
        </w:rPr>
        <w:t>ещё</w:t>
      </w:r>
      <w:r w:rsidR="00B358A9" w:rsidRPr="00AF57EC">
        <w:rPr>
          <w:i/>
          <w:iCs/>
          <w:shd w:val="clear" w:color="auto" w:fill="FFFFFF"/>
        </w:rPr>
        <w:t xml:space="preserve"> </w:t>
      </w:r>
      <w:r w:rsidRPr="00AF57EC">
        <w:rPr>
          <w:i/>
          <w:iCs/>
          <w:shd w:val="clear" w:color="auto" w:fill="FFFFFF"/>
        </w:rPr>
        <w:t>вреднее,</w:t>
      </w:r>
      <w:r w:rsidR="00B358A9" w:rsidRPr="00AF57EC">
        <w:rPr>
          <w:i/>
          <w:iCs/>
          <w:shd w:val="clear" w:color="auto" w:fill="FFFFFF"/>
        </w:rPr>
        <w:t xml:space="preserve"> </w:t>
      </w:r>
      <w:r w:rsidRPr="00AF57EC">
        <w:rPr>
          <w:i/>
          <w:iCs/>
          <w:shd w:val="clear" w:color="auto" w:fill="FFFFFF"/>
        </w:rPr>
        <w:t>ещё</w:t>
      </w:r>
      <w:r w:rsidR="00B358A9" w:rsidRPr="00AF57EC">
        <w:rPr>
          <w:i/>
          <w:iCs/>
          <w:shd w:val="clear" w:color="auto" w:fill="FFFFFF"/>
        </w:rPr>
        <w:t xml:space="preserve"> </w:t>
      </w:r>
      <w:r w:rsidRPr="00AF57EC">
        <w:rPr>
          <w:i/>
          <w:iCs/>
          <w:shd w:val="clear" w:color="auto" w:fill="FFFFFF"/>
        </w:rPr>
        <w:t>неуловимее»</w:t>
      </w:r>
      <w:r>
        <w:rPr>
          <w:shd w:val="clear" w:color="auto" w:fill="FFFFFF"/>
        </w:rPr>
        <w:t>.</w:t>
      </w:r>
    </w:p>
    <w:p w14:paraId="52A46185" w14:textId="3FFACAC9" w:rsidR="00A047C7" w:rsidRDefault="00A047C7" w:rsidP="00AF57EC">
      <w:r w:rsidRPr="004D7C39">
        <w:t>Всякое</w:t>
      </w:r>
      <w:r w:rsidR="00B358A9">
        <w:t xml:space="preserve"> </w:t>
      </w:r>
      <w:r w:rsidRPr="004D7C39">
        <w:t>движение</w:t>
      </w:r>
      <w:r w:rsidR="00B358A9">
        <w:t xml:space="preserve"> </w:t>
      </w:r>
      <w:r w:rsidRPr="004D7C39">
        <w:t>впер</w:t>
      </w:r>
      <w:r>
        <w:t>ё</w:t>
      </w:r>
      <w:r w:rsidRPr="004D7C39">
        <w:t>д</w:t>
      </w:r>
      <w:r w:rsidR="00B358A9">
        <w:t xml:space="preserve"> </w:t>
      </w:r>
      <w:r w:rsidRPr="004D7C39">
        <w:t>педагогики,</w:t>
      </w:r>
      <w:r w:rsidR="00B358A9">
        <w:t xml:space="preserve"> </w:t>
      </w:r>
      <w:r w:rsidRPr="004D7C39">
        <w:t>если</w:t>
      </w:r>
      <w:r w:rsidR="00B358A9">
        <w:t xml:space="preserve"> </w:t>
      </w:r>
      <w:r w:rsidRPr="004D7C39">
        <w:t>мы</w:t>
      </w:r>
      <w:r w:rsidR="00B358A9">
        <w:t xml:space="preserve"> </w:t>
      </w:r>
      <w:r w:rsidRPr="004D7C39">
        <w:t>внимательно</w:t>
      </w:r>
      <w:r w:rsidR="00B358A9">
        <w:t xml:space="preserve"> </w:t>
      </w:r>
      <w:r w:rsidRPr="004D7C39">
        <w:t>рассмотрим</w:t>
      </w:r>
      <w:r w:rsidR="00B358A9">
        <w:t xml:space="preserve"> </w:t>
      </w:r>
      <w:r w:rsidRPr="004D7C39">
        <w:t>историю</w:t>
      </w:r>
      <w:r w:rsidR="00B358A9">
        <w:t xml:space="preserve"> </w:t>
      </w:r>
      <w:r w:rsidRPr="004D7C39">
        <w:t>этого</w:t>
      </w:r>
      <w:r w:rsidR="00B358A9">
        <w:t xml:space="preserve"> </w:t>
      </w:r>
      <w:r w:rsidRPr="004D7C39">
        <w:t>дела,</w:t>
      </w:r>
      <w:r w:rsidR="00B358A9">
        <w:t xml:space="preserve"> </w:t>
      </w:r>
      <w:r w:rsidRPr="004D7C39">
        <w:t>состоит</w:t>
      </w:r>
      <w:r w:rsidR="00B358A9">
        <w:t xml:space="preserve"> </w:t>
      </w:r>
      <w:r w:rsidRPr="004D7C39">
        <w:t>в</w:t>
      </w:r>
      <w:r w:rsidR="00B358A9">
        <w:t xml:space="preserve"> </w:t>
      </w:r>
      <w:r w:rsidRPr="004D7C39">
        <w:t>большем</w:t>
      </w:r>
      <w:r w:rsidR="00B358A9">
        <w:t xml:space="preserve"> </w:t>
      </w:r>
      <w:r w:rsidRPr="004D7C39">
        <w:t>приближении</w:t>
      </w:r>
      <w:r w:rsidR="00B358A9">
        <w:t xml:space="preserve"> </w:t>
      </w:r>
      <w:r w:rsidRPr="004D7C39">
        <w:t>к</w:t>
      </w:r>
      <w:r w:rsidR="00B358A9">
        <w:t xml:space="preserve"> </w:t>
      </w:r>
      <w:r w:rsidRPr="004D7C39">
        <w:t>естественности</w:t>
      </w:r>
      <w:r w:rsidR="00B358A9">
        <w:t xml:space="preserve"> </w:t>
      </w:r>
      <w:r w:rsidRPr="004D7C39">
        <w:t>отношений</w:t>
      </w:r>
      <w:r w:rsidR="00B358A9">
        <w:t xml:space="preserve"> </w:t>
      </w:r>
      <w:r w:rsidRPr="004D7C39">
        <w:t>между</w:t>
      </w:r>
      <w:r w:rsidR="00B358A9">
        <w:t xml:space="preserve"> </w:t>
      </w:r>
      <w:r w:rsidRPr="004D7C39">
        <w:t>учителем</w:t>
      </w:r>
      <w:r w:rsidR="00B358A9">
        <w:t xml:space="preserve"> </w:t>
      </w:r>
      <w:r w:rsidRPr="004D7C39">
        <w:t>и</w:t>
      </w:r>
      <w:r w:rsidR="00B358A9">
        <w:t xml:space="preserve"> </w:t>
      </w:r>
      <w:r w:rsidRPr="004D7C39">
        <w:t>учениками,</w:t>
      </w:r>
      <w:r w:rsidR="00B358A9">
        <w:t xml:space="preserve"> </w:t>
      </w:r>
      <w:r w:rsidRPr="004D7C39">
        <w:t>наверное,</w:t>
      </w:r>
      <w:r w:rsidR="00B358A9">
        <w:t xml:space="preserve"> </w:t>
      </w:r>
      <w:r w:rsidRPr="004D7C39">
        <w:t>это</w:t>
      </w:r>
      <w:r w:rsidR="00B358A9">
        <w:t xml:space="preserve"> </w:t>
      </w:r>
      <w:r w:rsidRPr="004D7C39">
        <w:t>не</w:t>
      </w:r>
      <w:r w:rsidR="00B358A9">
        <w:t xml:space="preserve"> </w:t>
      </w:r>
      <w:r w:rsidRPr="004D7C39">
        <w:t>требует</w:t>
      </w:r>
      <w:r w:rsidR="00B358A9">
        <w:t xml:space="preserve"> </w:t>
      </w:r>
      <w:r w:rsidRPr="004D7C39">
        <w:t>разъяснения.</w:t>
      </w:r>
    </w:p>
    <w:p w14:paraId="72A05275" w14:textId="3ECFFB6C" w:rsidR="00A047C7" w:rsidRPr="009146C8" w:rsidRDefault="00A047C7" w:rsidP="009146C8">
      <w:pPr>
        <w:ind w:firstLine="0"/>
        <w:jc w:val="center"/>
        <w:rPr>
          <w:rFonts w:ascii="Times New Roman" w:hAnsi="Times New Roman"/>
          <w:color w:val="000000"/>
          <w:spacing w:val="-4"/>
          <w:szCs w:val="28"/>
        </w:rPr>
      </w:pPr>
      <w:r>
        <w:rPr>
          <w:rFonts w:ascii="Times New Roman" w:hAnsi="Times New Roman"/>
          <w:noProof/>
          <w:color w:val="000000"/>
          <w:spacing w:val="-4"/>
          <w:szCs w:val="28"/>
          <w:lang w:eastAsia="zh-CN"/>
        </w:rPr>
        <w:drawing>
          <wp:inline distT="0" distB="0" distL="0" distR="0" wp14:anchorId="18782034" wp14:editId="04C423B1">
            <wp:extent cx="3787247" cy="2090560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247" cy="209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848D2" w14:textId="136A06CF" w:rsidR="00A047C7" w:rsidRPr="004D6FF8" w:rsidRDefault="00A047C7" w:rsidP="009146C8">
      <w:pPr>
        <w:pStyle w:val="369"/>
      </w:pPr>
      <w:r w:rsidRPr="004D6FF8">
        <w:t>Обобщённая</w:t>
      </w:r>
      <w:r w:rsidR="00B358A9">
        <w:t xml:space="preserve"> </w:t>
      </w:r>
      <w:r w:rsidRPr="004D6FF8">
        <w:t>модель</w:t>
      </w:r>
      <w:r w:rsidR="00B358A9">
        <w:t xml:space="preserve"> </w:t>
      </w:r>
      <w:r w:rsidRPr="004D6FF8">
        <w:t>процесса</w:t>
      </w:r>
      <w:r w:rsidR="00B358A9">
        <w:t xml:space="preserve"> </w:t>
      </w:r>
      <w:r w:rsidRPr="004D6FF8">
        <w:t>обучения</w:t>
      </w:r>
      <w:r w:rsidR="00B358A9">
        <w:t xml:space="preserve"> </w:t>
      </w:r>
      <w:r w:rsidRPr="004D6FF8">
        <w:t>Л.</w:t>
      </w:r>
      <w:r w:rsidR="00B358A9">
        <w:t xml:space="preserve"> </w:t>
      </w:r>
      <w:r w:rsidRPr="004D6FF8">
        <w:t>Н.</w:t>
      </w:r>
      <w:r w:rsidR="00B358A9">
        <w:t xml:space="preserve"> </w:t>
      </w:r>
      <w:r w:rsidRPr="004D6FF8">
        <w:t>Толстого</w:t>
      </w:r>
    </w:p>
    <w:p w14:paraId="065E4C93" w14:textId="77777777" w:rsidR="00A047C7" w:rsidRDefault="00A047C7" w:rsidP="00A047C7">
      <w:pPr>
        <w:ind w:firstLine="0"/>
        <w:rPr>
          <w:rFonts w:ascii="Times New Roman" w:hAnsi="Times New Roman"/>
          <w:color w:val="000000"/>
          <w:spacing w:val="-4"/>
          <w:szCs w:val="28"/>
        </w:rPr>
      </w:pPr>
    </w:p>
    <w:p w14:paraId="6AAC644A" w14:textId="6E8D0334" w:rsidR="00A047C7" w:rsidRPr="000732D2" w:rsidRDefault="00A047C7" w:rsidP="005626B5">
      <w:r w:rsidRPr="004D7C39">
        <w:lastRenderedPageBreak/>
        <w:t>Важную</w:t>
      </w:r>
      <w:r w:rsidR="00B358A9">
        <w:t xml:space="preserve"> </w:t>
      </w:r>
      <w:r w:rsidRPr="004D7C39">
        <w:t>роль</w:t>
      </w:r>
      <w:r w:rsidR="00B358A9">
        <w:t xml:space="preserve"> </w:t>
      </w:r>
      <w:r w:rsidRPr="004D7C39">
        <w:t>в</w:t>
      </w:r>
      <w:r w:rsidR="00B358A9">
        <w:t xml:space="preserve"> </w:t>
      </w:r>
      <w:r w:rsidRPr="004D7C39">
        <w:t>процессе</w:t>
      </w:r>
      <w:r w:rsidR="00B358A9">
        <w:t xml:space="preserve"> </w:t>
      </w:r>
      <w:r w:rsidRPr="004D7C39">
        <w:t>обучения</w:t>
      </w:r>
      <w:r w:rsidR="005626B5">
        <w:t>,</w:t>
      </w:r>
      <w:r w:rsidR="00B358A9">
        <w:t xml:space="preserve"> </w:t>
      </w:r>
      <w:r w:rsidRPr="004D7C39">
        <w:t>кроме</w:t>
      </w:r>
      <w:r w:rsidR="00B358A9">
        <w:t xml:space="preserve"> </w:t>
      </w:r>
      <w:r w:rsidRPr="004D7C39">
        <w:t>этого</w:t>
      </w:r>
      <w:r w:rsidR="005626B5">
        <w:t>,</w:t>
      </w:r>
      <w:r w:rsidR="00B358A9">
        <w:t xml:space="preserve"> </w:t>
      </w:r>
      <w:r w:rsidRPr="004D7C39">
        <w:t>играет</w:t>
      </w:r>
      <w:r w:rsidR="00B358A9">
        <w:t xml:space="preserve"> </w:t>
      </w:r>
      <w:r w:rsidRPr="004D7C39">
        <w:t>воздействие</w:t>
      </w:r>
      <w:r w:rsidR="00B358A9">
        <w:t xml:space="preserve"> </w:t>
      </w:r>
      <w:r w:rsidRPr="004D7C39">
        <w:t>на</w:t>
      </w:r>
      <w:r w:rsidR="00B358A9">
        <w:t xml:space="preserve"> </w:t>
      </w:r>
      <w:r w:rsidRPr="004D7C39">
        <w:t>ученика</w:t>
      </w:r>
      <w:r w:rsidR="00B358A9">
        <w:t xml:space="preserve"> </w:t>
      </w:r>
      <w:r w:rsidRPr="004D7C39">
        <w:t>окружающей</w:t>
      </w:r>
      <w:r w:rsidR="00B358A9">
        <w:t xml:space="preserve"> </w:t>
      </w:r>
      <w:r w:rsidRPr="004D7C39">
        <w:t>среды</w:t>
      </w:r>
      <w:r w:rsidR="00B358A9">
        <w:t xml:space="preserve"> </w:t>
      </w:r>
      <w:r w:rsidRPr="004D7C39">
        <w:t>и</w:t>
      </w:r>
      <w:r w:rsidR="00B358A9">
        <w:t xml:space="preserve"> </w:t>
      </w:r>
      <w:r w:rsidRPr="004D7C39">
        <w:t>неадекватный</w:t>
      </w:r>
      <w:r w:rsidR="00B358A9">
        <w:t xml:space="preserve"> </w:t>
      </w:r>
      <w:r w:rsidRPr="004D7C39">
        <w:t>на</w:t>
      </w:r>
      <w:r w:rsidR="00B358A9">
        <w:t xml:space="preserve"> </w:t>
      </w:r>
      <w:r w:rsidRPr="004D7C39">
        <w:t>это</w:t>
      </w:r>
      <w:r w:rsidR="00B358A9">
        <w:t xml:space="preserve"> </w:t>
      </w:r>
      <w:r w:rsidRPr="004D7C39">
        <w:t>воздействие</w:t>
      </w:r>
      <w:r w:rsidR="00B358A9">
        <w:t xml:space="preserve"> </w:t>
      </w:r>
      <w:r w:rsidRPr="004D7C39">
        <w:t>отклик,</w:t>
      </w:r>
      <w:r w:rsidR="00B358A9">
        <w:t xml:space="preserve"> </w:t>
      </w:r>
      <w:r w:rsidRPr="004D7C39">
        <w:t>реакция</w:t>
      </w:r>
      <w:r w:rsidR="00B358A9">
        <w:t xml:space="preserve"> </w:t>
      </w:r>
      <w:r w:rsidRPr="004D7C39">
        <w:t>ученика</w:t>
      </w:r>
      <w:r w:rsidR="00B358A9">
        <w:t xml:space="preserve"> </w:t>
      </w:r>
      <w:r w:rsidRPr="004D7C39">
        <w:t>(</w:t>
      </w:r>
      <w:proofErr w:type="spellStart"/>
      <w:r w:rsidRPr="004D7C39">
        <w:t>Ученик</w:t>
      </w:r>
      <w:r w:rsidR="005626B5">
        <w:rPr>
          <w:rFonts w:ascii="Symbol" w:hAnsi="Symbol"/>
        </w:rPr>
        <w:t>Û</w:t>
      </w:r>
      <w:r w:rsidRPr="004D7C39">
        <w:t>Среда</w:t>
      </w:r>
      <w:proofErr w:type="spellEnd"/>
      <w:r w:rsidRPr="006947C4">
        <w:t>).</w:t>
      </w:r>
      <w:r w:rsidR="00B358A9">
        <w:rPr>
          <w:b/>
        </w:rPr>
        <w:t xml:space="preserve"> </w:t>
      </w:r>
      <w:r w:rsidRPr="004D7C39">
        <w:t>Для</w:t>
      </w:r>
      <w:r w:rsidR="00B358A9">
        <w:t xml:space="preserve"> </w:t>
      </w:r>
      <w:r w:rsidRPr="004D7C39">
        <w:t>успешного</w:t>
      </w:r>
      <w:r w:rsidR="00B358A9">
        <w:t xml:space="preserve"> </w:t>
      </w:r>
      <w:r w:rsidRPr="004D7C39">
        <w:t>обучения</w:t>
      </w:r>
      <w:r w:rsidR="00B358A9">
        <w:t xml:space="preserve"> </w:t>
      </w:r>
      <w:r w:rsidRPr="004D7C39">
        <w:t>учащихся</w:t>
      </w:r>
      <w:r w:rsidR="00B358A9">
        <w:t xml:space="preserve"> </w:t>
      </w:r>
      <w:r w:rsidRPr="004D7C39">
        <w:t>в</w:t>
      </w:r>
      <w:r w:rsidR="00B358A9">
        <w:t xml:space="preserve"> </w:t>
      </w:r>
      <w:r w:rsidRPr="004D7C39">
        <w:t>школе</w:t>
      </w:r>
      <w:r w:rsidR="00B358A9">
        <w:t xml:space="preserve"> </w:t>
      </w:r>
      <w:r w:rsidRPr="004D7C39">
        <w:t>среда</w:t>
      </w:r>
      <w:r w:rsidR="00B358A9">
        <w:t xml:space="preserve"> </w:t>
      </w:r>
      <w:r w:rsidRPr="004D7C39">
        <w:t>(государство,</w:t>
      </w:r>
      <w:r w:rsidR="00B358A9">
        <w:t xml:space="preserve"> </w:t>
      </w:r>
      <w:r w:rsidRPr="004D7C39">
        <w:t>общество,</w:t>
      </w:r>
      <w:r w:rsidR="00B358A9">
        <w:t xml:space="preserve"> </w:t>
      </w:r>
      <w:r w:rsidRPr="004D7C39">
        <w:t>семья)</w:t>
      </w:r>
      <w:r w:rsidR="00B358A9">
        <w:t xml:space="preserve"> </w:t>
      </w:r>
      <w:r w:rsidRPr="004D7C39">
        <w:t>должна</w:t>
      </w:r>
      <w:r w:rsidR="00B358A9">
        <w:t xml:space="preserve"> </w:t>
      </w:r>
      <w:r w:rsidRPr="004D7C39">
        <w:t>создавать</w:t>
      </w:r>
      <w:r w:rsidR="00B358A9">
        <w:t xml:space="preserve"> </w:t>
      </w:r>
      <w:r w:rsidRPr="004D7C39">
        <w:t>благоп</w:t>
      </w:r>
      <w:r>
        <w:t>риятные</w:t>
      </w:r>
      <w:r w:rsidR="00B358A9">
        <w:t xml:space="preserve"> </w:t>
      </w:r>
      <w:r>
        <w:t>условия,</w:t>
      </w:r>
      <w:r w:rsidR="00B358A9">
        <w:t xml:space="preserve"> </w:t>
      </w:r>
      <w:r>
        <w:t>стимулирующие</w:t>
      </w:r>
      <w:r w:rsidR="00B358A9">
        <w:t xml:space="preserve"> </w:t>
      </w:r>
      <w:r w:rsidRPr="004D7C39">
        <w:t>этот</w:t>
      </w:r>
      <w:r w:rsidR="00B358A9">
        <w:t xml:space="preserve"> </w:t>
      </w:r>
      <w:r w:rsidRPr="004D7C39">
        <w:t>успех.</w:t>
      </w:r>
    </w:p>
    <w:p w14:paraId="72905042" w14:textId="7B7CA4FF" w:rsidR="00A047C7" w:rsidRPr="005626B5" w:rsidRDefault="005626B5" w:rsidP="005626B5">
      <w:pPr>
        <w:rPr>
          <w:b/>
          <w:bCs/>
        </w:rPr>
      </w:pPr>
      <w:r w:rsidRPr="005626B5">
        <w:rPr>
          <w:noProof/>
          <w:color w:val="FF0000"/>
          <w:lang w:eastAsia="zh-CN"/>
        </w:rPr>
        <w:drawing>
          <wp:anchor distT="0" distB="0" distL="114300" distR="114300" simplePos="0" relativeHeight="251661312" behindDoc="1" locked="0" layoutInCell="1" allowOverlap="1" wp14:anchorId="02902F38" wp14:editId="0F33D346">
            <wp:simplePos x="0" y="0"/>
            <wp:positionH relativeFrom="column">
              <wp:posOffset>4638617</wp:posOffset>
            </wp:positionH>
            <wp:positionV relativeFrom="paragraph">
              <wp:posOffset>60960</wp:posOffset>
            </wp:positionV>
            <wp:extent cx="1964055" cy="2800350"/>
            <wp:effectExtent l="0" t="0" r="0" b="0"/>
            <wp:wrapTight wrapText="bothSides">
              <wp:wrapPolygon edited="0">
                <wp:start x="0" y="0"/>
                <wp:lineTo x="0" y="21453"/>
                <wp:lineTo x="21370" y="21453"/>
                <wp:lineTo x="2137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05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47C7" w:rsidRPr="005626B5">
        <w:rPr>
          <w:color w:val="FF0000"/>
        </w:rPr>
        <w:t>Академик</w:t>
      </w:r>
      <w:r w:rsidR="00B358A9" w:rsidRPr="005626B5">
        <w:rPr>
          <w:color w:val="FF0000"/>
        </w:rPr>
        <w:t xml:space="preserve"> </w:t>
      </w:r>
      <w:r w:rsidR="00A047C7" w:rsidRPr="005626B5">
        <w:rPr>
          <w:color w:val="FF0000"/>
        </w:rPr>
        <w:t>Б.</w:t>
      </w:r>
      <w:r>
        <w:rPr>
          <w:color w:val="FF0000"/>
        </w:rPr>
        <w:t> </w:t>
      </w:r>
      <w:r w:rsidR="00A047C7" w:rsidRPr="005626B5">
        <w:rPr>
          <w:color w:val="FF0000"/>
        </w:rPr>
        <w:t>Г.</w:t>
      </w:r>
      <w:r>
        <w:rPr>
          <w:color w:val="FF0000"/>
        </w:rPr>
        <w:t> </w:t>
      </w:r>
      <w:r w:rsidR="00A047C7" w:rsidRPr="005626B5">
        <w:rPr>
          <w:color w:val="FF0000"/>
        </w:rPr>
        <w:t>Ананьев,</w:t>
      </w:r>
      <w:r w:rsidR="00B358A9" w:rsidRPr="005626B5">
        <w:rPr>
          <w:color w:val="FF0000"/>
        </w:rPr>
        <w:t xml:space="preserve"> </w:t>
      </w:r>
      <w:r w:rsidR="00A047C7" w:rsidRPr="005626B5">
        <w:rPr>
          <w:color w:val="FF0000"/>
        </w:rPr>
        <w:t>продолжая</w:t>
      </w:r>
      <w:r w:rsidR="00B358A9" w:rsidRPr="005626B5">
        <w:rPr>
          <w:color w:val="FF0000"/>
        </w:rPr>
        <w:t xml:space="preserve"> </w:t>
      </w:r>
      <w:r w:rsidR="00A047C7" w:rsidRPr="005626B5">
        <w:rPr>
          <w:color w:val="FF0000"/>
        </w:rPr>
        <w:t>традицию</w:t>
      </w:r>
      <w:r w:rsidR="00B358A9" w:rsidRPr="005626B5">
        <w:rPr>
          <w:color w:val="FF0000"/>
        </w:rPr>
        <w:t xml:space="preserve"> </w:t>
      </w:r>
      <w:r w:rsidR="00A047C7" w:rsidRPr="005626B5">
        <w:rPr>
          <w:color w:val="FF0000"/>
        </w:rPr>
        <w:t>К.</w:t>
      </w:r>
      <w:r>
        <w:rPr>
          <w:color w:val="FF0000"/>
        </w:rPr>
        <w:t> </w:t>
      </w:r>
      <w:r w:rsidR="00A047C7" w:rsidRPr="005626B5">
        <w:rPr>
          <w:color w:val="FF0000"/>
        </w:rPr>
        <w:t>Ушинского,</w:t>
      </w:r>
      <w:r w:rsidR="00B358A9" w:rsidRPr="005626B5">
        <w:rPr>
          <w:color w:val="FF0000"/>
        </w:rPr>
        <w:t xml:space="preserve"> </w:t>
      </w:r>
      <w:r w:rsidR="00A047C7" w:rsidRPr="005626B5">
        <w:rPr>
          <w:color w:val="FF0000"/>
        </w:rPr>
        <w:t>написал</w:t>
      </w:r>
      <w:r w:rsidR="00B358A9" w:rsidRPr="005626B5">
        <w:rPr>
          <w:color w:val="FF0000"/>
        </w:rPr>
        <w:t xml:space="preserve"> </w:t>
      </w:r>
      <w:r w:rsidR="00A047C7" w:rsidRPr="005626B5">
        <w:rPr>
          <w:color w:val="FF0000"/>
        </w:rPr>
        <w:t>книгу:</w:t>
      </w:r>
      <w:r w:rsidR="00B358A9" w:rsidRPr="005626B5">
        <w:rPr>
          <w:b/>
          <w:bCs/>
          <w:color w:val="FF0000"/>
        </w:rPr>
        <w:t xml:space="preserve"> </w:t>
      </w:r>
      <w:r w:rsidR="00A047C7" w:rsidRPr="005626B5">
        <w:rPr>
          <w:b/>
          <w:bCs/>
          <w:color w:val="FF0000"/>
        </w:rPr>
        <w:t>«Человек</w:t>
      </w:r>
      <w:r w:rsidR="00B358A9" w:rsidRPr="005626B5">
        <w:rPr>
          <w:b/>
          <w:bCs/>
          <w:color w:val="FF0000"/>
        </w:rPr>
        <w:t xml:space="preserve"> </w:t>
      </w:r>
      <w:r w:rsidR="00A047C7" w:rsidRPr="005626B5">
        <w:rPr>
          <w:b/>
          <w:bCs/>
          <w:color w:val="FF0000"/>
        </w:rPr>
        <w:t>как</w:t>
      </w:r>
      <w:r w:rsidR="00B358A9" w:rsidRPr="005626B5">
        <w:rPr>
          <w:b/>
          <w:bCs/>
          <w:color w:val="FF0000"/>
        </w:rPr>
        <w:t xml:space="preserve"> </w:t>
      </w:r>
      <w:r w:rsidR="00A047C7" w:rsidRPr="005626B5">
        <w:rPr>
          <w:b/>
          <w:bCs/>
          <w:color w:val="FF0000"/>
        </w:rPr>
        <w:t>предмет</w:t>
      </w:r>
      <w:r w:rsidR="00B358A9" w:rsidRPr="005626B5">
        <w:rPr>
          <w:b/>
          <w:bCs/>
          <w:color w:val="FF0000"/>
        </w:rPr>
        <w:t xml:space="preserve"> </w:t>
      </w:r>
      <w:r w:rsidR="00A047C7" w:rsidRPr="005626B5">
        <w:rPr>
          <w:b/>
          <w:bCs/>
          <w:color w:val="FF0000"/>
        </w:rPr>
        <w:t>познания»</w:t>
      </w:r>
      <w:r w:rsidR="00B358A9" w:rsidRPr="005626B5">
        <w:rPr>
          <w:b/>
          <w:bCs/>
          <w:color w:val="FF0000"/>
        </w:rPr>
        <w:t xml:space="preserve"> </w:t>
      </w:r>
      <w:r w:rsidR="00A047C7" w:rsidRPr="005626B5">
        <w:rPr>
          <w:b/>
          <w:bCs/>
          <w:color w:val="FF0000"/>
        </w:rPr>
        <w:t>(1968).</w:t>
      </w:r>
      <w:r w:rsidR="00B358A9" w:rsidRPr="005626B5">
        <w:rPr>
          <w:b/>
          <w:bCs/>
        </w:rPr>
        <w:t xml:space="preserve"> </w:t>
      </w:r>
    </w:p>
    <w:p w14:paraId="0539CA4B" w14:textId="034A7027" w:rsidR="00A047C7" w:rsidRPr="005626B5" w:rsidRDefault="00A047C7" w:rsidP="005626B5">
      <w:r w:rsidRPr="004D7C39">
        <w:t>Будучи</w:t>
      </w:r>
      <w:r w:rsidR="00B358A9">
        <w:t xml:space="preserve"> </w:t>
      </w:r>
      <w:r w:rsidRPr="004D7C39">
        <w:t>участником</w:t>
      </w:r>
      <w:r w:rsidR="00B358A9">
        <w:t xml:space="preserve"> </w:t>
      </w:r>
      <w:r w:rsidRPr="004D7C39">
        <w:t>блокады</w:t>
      </w:r>
      <w:r w:rsidR="00B358A9">
        <w:t xml:space="preserve"> </w:t>
      </w:r>
      <w:r w:rsidRPr="004D7C39">
        <w:t>Ленинграда,</w:t>
      </w:r>
      <w:r w:rsidR="00B358A9">
        <w:t xml:space="preserve"> </w:t>
      </w:r>
      <w:r w:rsidRPr="004D7C39">
        <w:t>он</w:t>
      </w:r>
      <w:r w:rsidR="00B358A9">
        <w:t xml:space="preserve"> </w:t>
      </w:r>
      <w:r w:rsidRPr="004D7C39">
        <w:t>убедился,</w:t>
      </w:r>
      <w:r w:rsidR="00B358A9">
        <w:t xml:space="preserve"> </w:t>
      </w:r>
      <w:r w:rsidRPr="004D7C39">
        <w:t>что</w:t>
      </w:r>
      <w:r w:rsidR="00B358A9">
        <w:t xml:space="preserve"> </w:t>
      </w:r>
      <w:r w:rsidRPr="004D7C39">
        <w:t>выстояли,</w:t>
      </w:r>
      <w:r w:rsidR="00B358A9">
        <w:t xml:space="preserve"> </w:t>
      </w:r>
      <w:r w:rsidRPr="004D7C39">
        <w:t>выжили</w:t>
      </w:r>
      <w:r w:rsidR="00B358A9">
        <w:t xml:space="preserve"> </w:t>
      </w:r>
      <w:r w:rsidRPr="004D7C39">
        <w:t>только</w:t>
      </w:r>
      <w:r w:rsidR="00B358A9">
        <w:t xml:space="preserve"> </w:t>
      </w:r>
      <w:r w:rsidRPr="004D7C39">
        <w:t>те,</w:t>
      </w:r>
      <w:r w:rsidR="00B358A9">
        <w:t xml:space="preserve"> </w:t>
      </w:r>
      <w:r w:rsidRPr="004D7C39">
        <w:t>кто</w:t>
      </w:r>
      <w:r w:rsidR="00B358A9">
        <w:t xml:space="preserve"> </w:t>
      </w:r>
      <w:r w:rsidRPr="004D7C39">
        <w:t>сохранил</w:t>
      </w:r>
      <w:r w:rsidR="00B358A9">
        <w:t xml:space="preserve"> </w:t>
      </w:r>
      <w:r w:rsidRPr="004D7C39">
        <w:t>в</w:t>
      </w:r>
      <w:r w:rsidR="00B358A9">
        <w:t xml:space="preserve"> </w:t>
      </w:r>
      <w:r w:rsidRPr="004D7C39">
        <w:t>себе</w:t>
      </w:r>
      <w:r w:rsidR="00B358A9">
        <w:t xml:space="preserve"> </w:t>
      </w:r>
      <w:r w:rsidRPr="004D7C39">
        <w:t>Человека,</w:t>
      </w:r>
      <w:r w:rsidR="00B358A9">
        <w:t xml:space="preserve"> </w:t>
      </w:r>
      <w:r w:rsidRPr="004D7C39">
        <w:t>хотя</w:t>
      </w:r>
      <w:r w:rsidR="00B358A9">
        <w:t xml:space="preserve"> </w:t>
      </w:r>
      <w:r w:rsidRPr="004D7C39">
        <w:t>смертельный</w:t>
      </w:r>
      <w:r w:rsidR="00B358A9">
        <w:t xml:space="preserve"> </w:t>
      </w:r>
      <w:r w:rsidRPr="004D7C39">
        <w:t>холод,</w:t>
      </w:r>
      <w:r w:rsidR="00B358A9">
        <w:t xml:space="preserve"> </w:t>
      </w:r>
      <w:r w:rsidRPr="004D7C39">
        <w:t>голод,</w:t>
      </w:r>
      <w:r w:rsidR="00B358A9">
        <w:t xml:space="preserve"> </w:t>
      </w:r>
      <w:r w:rsidRPr="004D7C39">
        <w:t>страх</w:t>
      </w:r>
      <w:r w:rsidR="00B358A9">
        <w:t xml:space="preserve"> </w:t>
      </w:r>
      <w:r w:rsidRPr="004D7C39">
        <w:t>могли</w:t>
      </w:r>
      <w:r w:rsidR="00B358A9">
        <w:t xml:space="preserve"> </w:t>
      </w:r>
      <w:r w:rsidRPr="004D7C39">
        <w:t>превратить</w:t>
      </w:r>
      <w:r w:rsidR="00B358A9">
        <w:t xml:space="preserve"> </w:t>
      </w:r>
      <w:r w:rsidRPr="004D7C39">
        <w:t>в</w:t>
      </w:r>
      <w:r w:rsidR="00B358A9">
        <w:t xml:space="preserve"> </w:t>
      </w:r>
      <w:r w:rsidRPr="004D7C39">
        <w:t>животное</w:t>
      </w:r>
      <w:r w:rsidR="00B358A9">
        <w:t xml:space="preserve"> </w:t>
      </w:r>
      <w:r w:rsidRPr="004D7C39">
        <w:t>самых</w:t>
      </w:r>
      <w:r w:rsidR="00B358A9">
        <w:t xml:space="preserve"> </w:t>
      </w:r>
      <w:r w:rsidRPr="004D7C39">
        <w:t>сильных</w:t>
      </w:r>
      <w:r w:rsidR="00B358A9">
        <w:t xml:space="preserve"> </w:t>
      </w:r>
      <w:r w:rsidRPr="004D7C39">
        <w:t>людей.</w:t>
      </w:r>
      <w:r w:rsidR="00B358A9">
        <w:t xml:space="preserve"> </w:t>
      </w:r>
      <w:r w:rsidRPr="004D7C39">
        <w:t>Вс</w:t>
      </w:r>
      <w:r>
        <w:t>ё</w:t>
      </w:r>
      <w:r w:rsidR="00B358A9">
        <w:t xml:space="preserve"> </w:t>
      </w:r>
      <w:r w:rsidRPr="004D7C39">
        <w:t>то</w:t>
      </w:r>
      <w:r w:rsidR="00B358A9">
        <w:t xml:space="preserve"> </w:t>
      </w:r>
      <w:r w:rsidRPr="004D7C39">
        <w:t>же</w:t>
      </w:r>
      <w:r w:rsidR="00B358A9">
        <w:t xml:space="preserve"> </w:t>
      </w:r>
      <w:r w:rsidRPr="004D7C39">
        <w:t>самое</w:t>
      </w:r>
      <w:r w:rsidR="00B358A9">
        <w:t xml:space="preserve"> </w:t>
      </w:r>
      <w:r w:rsidRPr="004D7C39">
        <w:t>описал</w:t>
      </w:r>
      <w:r w:rsidR="00B358A9">
        <w:t xml:space="preserve"> </w:t>
      </w:r>
      <w:r w:rsidRPr="004D7C39">
        <w:t>узник</w:t>
      </w:r>
      <w:r w:rsidR="00B358A9">
        <w:t xml:space="preserve"> </w:t>
      </w:r>
      <w:r w:rsidRPr="004D7C39">
        <w:t>концлагерей</w:t>
      </w:r>
      <w:r w:rsidR="00B358A9">
        <w:t xml:space="preserve"> </w:t>
      </w:r>
      <w:r w:rsidRPr="004D7C39">
        <w:t>Виктор</w:t>
      </w:r>
      <w:r w:rsidR="00B358A9">
        <w:t xml:space="preserve"> </w:t>
      </w:r>
      <w:proofErr w:type="spellStart"/>
      <w:r w:rsidRPr="004D7C39">
        <w:t>Франкл</w:t>
      </w:r>
      <w:proofErr w:type="spellEnd"/>
      <w:r w:rsidR="00B358A9">
        <w:t xml:space="preserve"> </w:t>
      </w:r>
      <w:r w:rsidRPr="004D7C39">
        <w:t>(«Человек</w:t>
      </w:r>
      <w:r w:rsidR="00B358A9">
        <w:t xml:space="preserve"> </w:t>
      </w:r>
      <w:r w:rsidRPr="004D7C39">
        <w:t>в</w:t>
      </w:r>
      <w:r w:rsidR="00B358A9">
        <w:t xml:space="preserve"> </w:t>
      </w:r>
      <w:r w:rsidRPr="004D7C39">
        <w:t>поисках</w:t>
      </w:r>
      <w:r w:rsidR="00B358A9">
        <w:t xml:space="preserve"> </w:t>
      </w:r>
      <w:r w:rsidRPr="004D7C39">
        <w:t>смысла»</w:t>
      </w:r>
      <w:r w:rsidR="005626B5">
        <w:t>,</w:t>
      </w:r>
      <w:r w:rsidR="00B358A9">
        <w:t xml:space="preserve"> </w:t>
      </w:r>
      <w:r w:rsidRPr="004D7C39">
        <w:t>1990),</w:t>
      </w:r>
      <w:r w:rsidR="00B358A9">
        <w:t xml:space="preserve"> </w:t>
      </w:r>
      <w:r w:rsidRPr="004D7C39">
        <w:t>видевший,</w:t>
      </w:r>
      <w:r w:rsidR="00B358A9">
        <w:t xml:space="preserve"> </w:t>
      </w:r>
      <w:r w:rsidRPr="004D7C39">
        <w:t>что</w:t>
      </w:r>
      <w:r w:rsidR="00B358A9">
        <w:t xml:space="preserve"> </w:t>
      </w:r>
      <w:r w:rsidRPr="004D7C39">
        <w:t>массово</w:t>
      </w:r>
      <w:r w:rsidR="00B358A9">
        <w:t xml:space="preserve"> </w:t>
      </w:r>
      <w:r w:rsidRPr="004D7C39">
        <w:t>деградировали</w:t>
      </w:r>
      <w:r w:rsidR="00B358A9">
        <w:t xml:space="preserve"> </w:t>
      </w:r>
      <w:r w:rsidRPr="004D7C39">
        <w:t>и</w:t>
      </w:r>
      <w:r w:rsidR="00B358A9">
        <w:t xml:space="preserve"> </w:t>
      </w:r>
      <w:r w:rsidRPr="004D7C39">
        <w:t>гибли</w:t>
      </w:r>
      <w:r w:rsidR="00B358A9">
        <w:t xml:space="preserve"> </w:t>
      </w:r>
      <w:r w:rsidRPr="004D7C39">
        <w:t>именно</w:t>
      </w:r>
      <w:r w:rsidR="00B358A9">
        <w:t xml:space="preserve"> </w:t>
      </w:r>
      <w:r w:rsidRPr="004D7C39">
        <w:t>те</w:t>
      </w:r>
      <w:r w:rsidR="00B358A9">
        <w:t xml:space="preserve"> </w:t>
      </w:r>
      <w:r w:rsidRPr="004D7C39">
        <w:t>несчастные,</w:t>
      </w:r>
      <w:r w:rsidR="00B358A9">
        <w:t xml:space="preserve"> </w:t>
      </w:r>
      <w:r w:rsidRPr="004D7C39">
        <w:t>которые</w:t>
      </w:r>
      <w:r w:rsidR="00B358A9">
        <w:t xml:space="preserve"> </w:t>
      </w:r>
      <w:r w:rsidRPr="004D7C39">
        <w:t>потеряли</w:t>
      </w:r>
      <w:r w:rsidR="00B358A9">
        <w:t xml:space="preserve"> </w:t>
      </w:r>
      <w:r w:rsidRPr="004D7C39">
        <w:t>человеческие</w:t>
      </w:r>
      <w:r w:rsidR="00B358A9">
        <w:t xml:space="preserve"> </w:t>
      </w:r>
      <w:r w:rsidRPr="004D7C39">
        <w:t>черты</w:t>
      </w:r>
      <w:r w:rsidR="00B358A9">
        <w:t xml:space="preserve"> </w:t>
      </w:r>
      <w:r w:rsidRPr="004D7C39">
        <w:t>под</w:t>
      </w:r>
      <w:r w:rsidR="00B358A9">
        <w:t xml:space="preserve"> </w:t>
      </w:r>
      <w:r w:rsidRPr="004D7C39">
        <w:t>давлением</w:t>
      </w:r>
      <w:r w:rsidR="00B358A9">
        <w:t xml:space="preserve"> </w:t>
      </w:r>
      <w:r w:rsidRPr="004D7C39">
        <w:t>голода,</w:t>
      </w:r>
      <w:r w:rsidR="00B358A9">
        <w:t xml:space="preserve"> </w:t>
      </w:r>
      <w:r w:rsidRPr="004D7C39">
        <w:t>страха,</w:t>
      </w:r>
      <w:r w:rsidR="00B358A9">
        <w:t xml:space="preserve"> </w:t>
      </w:r>
      <w:r w:rsidRPr="004D7C39">
        <w:t>издевательств.</w:t>
      </w:r>
      <w:r w:rsidR="00B358A9">
        <w:t xml:space="preserve"> </w:t>
      </w:r>
      <w:r w:rsidRPr="004D7C39">
        <w:t>Вс</w:t>
      </w:r>
      <w:r>
        <w:t>ё</w:t>
      </w:r>
      <w:r w:rsidR="00B358A9">
        <w:t xml:space="preserve"> </w:t>
      </w:r>
      <w:r w:rsidRPr="004D7C39">
        <w:t>перенесли</w:t>
      </w:r>
      <w:r w:rsidR="00B358A9">
        <w:t xml:space="preserve"> </w:t>
      </w:r>
      <w:r w:rsidRPr="004D7C39">
        <w:t>и</w:t>
      </w:r>
      <w:r w:rsidR="00B358A9">
        <w:t xml:space="preserve"> </w:t>
      </w:r>
      <w:r w:rsidRPr="004D7C39">
        <w:t>выжили</w:t>
      </w:r>
      <w:r w:rsidR="00B358A9">
        <w:t xml:space="preserve"> </w:t>
      </w:r>
      <w:r w:rsidRPr="004D7C39">
        <w:t>не</w:t>
      </w:r>
      <w:r w:rsidR="00B358A9">
        <w:t xml:space="preserve"> </w:t>
      </w:r>
      <w:r w:rsidRPr="004D7C39">
        <w:t>самые</w:t>
      </w:r>
      <w:r w:rsidR="00B358A9">
        <w:t xml:space="preserve"> </w:t>
      </w:r>
      <w:r w:rsidRPr="004D7C39">
        <w:t>физически</w:t>
      </w:r>
      <w:r w:rsidR="00B358A9">
        <w:t xml:space="preserve"> </w:t>
      </w:r>
      <w:r w:rsidRPr="004D7C39">
        <w:t>сильные</w:t>
      </w:r>
      <w:r w:rsidR="00B358A9">
        <w:t xml:space="preserve"> </w:t>
      </w:r>
      <w:r w:rsidRPr="004D7C39">
        <w:t>и</w:t>
      </w:r>
      <w:r w:rsidR="00B358A9">
        <w:t xml:space="preserve"> </w:t>
      </w:r>
      <w:r w:rsidRPr="004D7C39">
        <w:t>здоровые</w:t>
      </w:r>
      <w:r w:rsidR="00B358A9">
        <w:t xml:space="preserve"> </w:t>
      </w:r>
      <w:r w:rsidRPr="004D7C39">
        <w:t>люди,</w:t>
      </w:r>
      <w:r w:rsidR="00B358A9">
        <w:t xml:space="preserve"> </w:t>
      </w:r>
      <w:r w:rsidRPr="004D7C39">
        <w:t>а</w:t>
      </w:r>
      <w:r w:rsidR="00B358A9">
        <w:t xml:space="preserve"> </w:t>
      </w:r>
      <w:r w:rsidRPr="005626B5">
        <w:rPr>
          <w:rStyle w:val="--0"/>
        </w:rPr>
        <w:t>самые</w:t>
      </w:r>
      <w:r w:rsidR="00B358A9">
        <w:rPr>
          <w:rStyle w:val="--0"/>
          <w:rFonts w:ascii="Times New Roman" w:hAnsi="Times New Roman"/>
          <w:szCs w:val="28"/>
        </w:rPr>
        <w:t xml:space="preserve"> </w:t>
      </w:r>
      <w:r w:rsidRPr="005626B5">
        <w:rPr>
          <w:rStyle w:val="--"/>
        </w:rPr>
        <w:t>человечные</w:t>
      </w:r>
      <w:r w:rsidRPr="004D7C39">
        <w:t>.</w:t>
      </w:r>
      <w:r w:rsidR="00B358A9">
        <w:t xml:space="preserve"> </w:t>
      </w:r>
      <w:r w:rsidRPr="004D7C39">
        <w:t>Не</w:t>
      </w:r>
      <w:r w:rsidR="00B358A9">
        <w:t xml:space="preserve"> </w:t>
      </w:r>
      <w:r w:rsidRPr="004D7C39">
        <w:t>стоит</w:t>
      </w:r>
      <w:r w:rsidR="00B358A9">
        <w:t xml:space="preserve"> </w:t>
      </w:r>
      <w:r w:rsidRPr="004D7C39">
        <w:t>преувеличивать</w:t>
      </w:r>
      <w:r w:rsidR="00B358A9">
        <w:t xml:space="preserve"> </w:t>
      </w:r>
      <w:r w:rsidRPr="004D7C39">
        <w:t>ужасы</w:t>
      </w:r>
      <w:r w:rsidR="00B358A9">
        <w:t xml:space="preserve"> </w:t>
      </w:r>
      <w:r w:rsidRPr="004D7C39">
        <w:t>современной</w:t>
      </w:r>
      <w:r w:rsidR="00B358A9">
        <w:t xml:space="preserve"> </w:t>
      </w:r>
      <w:r w:rsidRPr="004D7C39">
        <w:t>российской</w:t>
      </w:r>
      <w:r w:rsidR="00B358A9">
        <w:t xml:space="preserve"> </w:t>
      </w:r>
      <w:r w:rsidRPr="004D7C39">
        <w:t>жизни,</w:t>
      </w:r>
      <w:r w:rsidR="00B358A9">
        <w:t xml:space="preserve"> </w:t>
      </w:r>
      <w:r w:rsidRPr="004D7C39">
        <w:t>но</w:t>
      </w:r>
      <w:r w:rsidR="00B358A9">
        <w:t xml:space="preserve"> </w:t>
      </w:r>
      <w:r w:rsidRPr="004D7C39">
        <w:t>когда</w:t>
      </w:r>
      <w:r w:rsidR="00B358A9">
        <w:t xml:space="preserve"> </w:t>
      </w:r>
      <w:r w:rsidRPr="004D7C39">
        <w:t>в</w:t>
      </w:r>
      <w:r w:rsidR="00B358A9">
        <w:t xml:space="preserve"> </w:t>
      </w:r>
      <w:r w:rsidRPr="004D7C39">
        <w:t>конкуренции</w:t>
      </w:r>
      <w:r w:rsidR="00B358A9">
        <w:t xml:space="preserve"> </w:t>
      </w:r>
      <w:r w:rsidRPr="004D7C39">
        <w:t>за</w:t>
      </w:r>
      <w:r w:rsidR="00B358A9">
        <w:t xml:space="preserve"> </w:t>
      </w:r>
      <w:r w:rsidRPr="004D7C39">
        <w:t>деньги,</w:t>
      </w:r>
      <w:r w:rsidR="00B358A9">
        <w:t xml:space="preserve"> </w:t>
      </w:r>
      <w:r w:rsidRPr="004D7C39">
        <w:t>клочок</w:t>
      </w:r>
      <w:r w:rsidR="00B358A9">
        <w:t xml:space="preserve"> </w:t>
      </w:r>
      <w:r w:rsidRPr="004D7C39">
        <w:t>земли,</w:t>
      </w:r>
      <w:r w:rsidR="00B358A9">
        <w:t xml:space="preserve"> </w:t>
      </w:r>
      <w:r w:rsidRPr="004D7C39">
        <w:t>квадратный</w:t>
      </w:r>
      <w:r w:rsidR="00B358A9">
        <w:t xml:space="preserve"> </w:t>
      </w:r>
      <w:r w:rsidRPr="004D7C39">
        <w:t>метр,</w:t>
      </w:r>
      <w:r w:rsidR="00B358A9">
        <w:t xml:space="preserve"> </w:t>
      </w:r>
      <w:r w:rsidRPr="004D7C39">
        <w:t>парковку</w:t>
      </w:r>
      <w:r w:rsidR="00B358A9">
        <w:t xml:space="preserve"> </w:t>
      </w:r>
      <w:r w:rsidRPr="004D7C39">
        <w:t>некоторые</w:t>
      </w:r>
      <w:r w:rsidR="00B358A9">
        <w:t xml:space="preserve"> </w:t>
      </w:r>
      <w:r w:rsidRPr="004D7C39">
        <w:t>теряют</w:t>
      </w:r>
      <w:r w:rsidR="00B358A9">
        <w:t xml:space="preserve"> </w:t>
      </w:r>
      <w:r w:rsidRPr="004D7C39">
        <w:t>человеческий</w:t>
      </w:r>
      <w:r w:rsidR="00B358A9">
        <w:t xml:space="preserve"> </w:t>
      </w:r>
      <w:r w:rsidRPr="004D7C39">
        <w:t>облик,</w:t>
      </w:r>
      <w:r w:rsidR="00B358A9">
        <w:t xml:space="preserve"> </w:t>
      </w:r>
      <w:r w:rsidRPr="004D7C39">
        <w:t>то</w:t>
      </w:r>
      <w:r w:rsidR="00B358A9">
        <w:t xml:space="preserve"> </w:t>
      </w:r>
      <w:r w:rsidRPr="004D7C39">
        <w:t>фактически</w:t>
      </w:r>
      <w:r w:rsidR="00B358A9">
        <w:t xml:space="preserve"> </w:t>
      </w:r>
      <w:r w:rsidRPr="004D7C39">
        <w:t>они</w:t>
      </w:r>
      <w:r w:rsidR="00B358A9">
        <w:t xml:space="preserve"> </w:t>
      </w:r>
      <w:r w:rsidRPr="004D7C39">
        <w:t>внезапно</w:t>
      </w:r>
      <w:r w:rsidR="00B358A9">
        <w:t xml:space="preserve"> </w:t>
      </w:r>
      <w:r w:rsidRPr="004D7C39">
        <w:t>превращаются</w:t>
      </w:r>
      <w:r w:rsidR="00B358A9">
        <w:t xml:space="preserve"> </w:t>
      </w:r>
      <w:r w:rsidRPr="004D7C39">
        <w:t>в</w:t>
      </w:r>
      <w:r w:rsidR="00B358A9">
        <w:t xml:space="preserve"> </w:t>
      </w:r>
      <w:r w:rsidRPr="004D7C39">
        <w:t>животных,</w:t>
      </w:r>
      <w:r w:rsidR="00B358A9">
        <w:t xml:space="preserve"> </w:t>
      </w:r>
      <w:r w:rsidRPr="004D7C39">
        <w:t>не</w:t>
      </w:r>
      <w:r w:rsidR="00B358A9">
        <w:t xml:space="preserve"> </w:t>
      </w:r>
      <w:r w:rsidRPr="004D7C39">
        <w:t>ведающих,</w:t>
      </w:r>
      <w:r w:rsidR="00B358A9">
        <w:t xml:space="preserve"> </w:t>
      </w:r>
      <w:r w:rsidRPr="004D7C39">
        <w:t>что</w:t>
      </w:r>
      <w:r w:rsidR="00B358A9">
        <w:t xml:space="preserve"> </w:t>
      </w:r>
      <w:r w:rsidRPr="004D7C39">
        <w:t>тво</w:t>
      </w:r>
      <w:r>
        <w:t>рят</w:t>
      </w:r>
      <w:r w:rsidR="005626B5">
        <w:t>.</w:t>
      </w:r>
      <w:r w:rsidR="00B358A9">
        <w:t xml:space="preserve"> </w:t>
      </w:r>
      <w:r w:rsidRPr="004D7C39">
        <w:t>Это</w:t>
      </w:r>
      <w:r w:rsidR="00B358A9">
        <w:t xml:space="preserve"> </w:t>
      </w:r>
      <w:r w:rsidRPr="004D7C39">
        <w:t>национальная</w:t>
      </w:r>
      <w:r w:rsidR="00B358A9">
        <w:t xml:space="preserve"> </w:t>
      </w:r>
      <w:r w:rsidRPr="004D7C39">
        <w:t>проблема</w:t>
      </w:r>
      <w:r w:rsidR="00B358A9">
        <w:t xml:space="preserve"> </w:t>
      </w:r>
      <w:r w:rsidRPr="004D7C39">
        <w:t>России</w:t>
      </w:r>
      <w:r w:rsidR="00B358A9">
        <w:t xml:space="preserve"> </w:t>
      </w:r>
      <w:r w:rsidRPr="004D7C39">
        <w:t>покруче,</w:t>
      </w:r>
      <w:r w:rsidR="00B358A9">
        <w:t xml:space="preserve"> </w:t>
      </w:r>
      <w:r w:rsidRPr="004D7C39">
        <w:t>чем</w:t>
      </w:r>
      <w:r w:rsidR="00B358A9">
        <w:t xml:space="preserve"> </w:t>
      </w:r>
      <w:r w:rsidRPr="004D7C39">
        <w:t>утрата</w:t>
      </w:r>
      <w:r w:rsidR="00B358A9">
        <w:t xml:space="preserve"> </w:t>
      </w:r>
      <w:r w:rsidRPr="004D7C39">
        <w:t>денег</w:t>
      </w:r>
      <w:r w:rsidR="00B358A9">
        <w:t xml:space="preserve"> </w:t>
      </w:r>
      <w:proofErr w:type="spellStart"/>
      <w:r w:rsidRPr="004D7C39">
        <w:t>Автоваза</w:t>
      </w:r>
      <w:proofErr w:type="spellEnd"/>
      <w:r w:rsidR="00B358A9">
        <w:t xml:space="preserve"> </w:t>
      </w:r>
      <w:r w:rsidRPr="004D7C39">
        <w:t>и</w:t>
      </w:r>
      <w:r w:rsidR="00B358A9">
        <w:t xml:space="preserve"> </w:t>
      </w:r>
      <w:r w:rsidRPr="004D7C39">
        <w:t>других</w:t>
      </w:r>
      <w:r w:rsidR="00B358A9">
        <w:t xml:space="preserve"> </w:t>
      </w:r>
      <w:r w:rsidRPr="004D7C39">
        <w:t>на</w:t>
      </w:r>
      <w:r w:rsidR="00B358A9">
        <w:t xml:space="preserve"> </w:t>
      </w:r>
      <w:r w:rsidRPr="004D7C39">
        <w:t>Кипре.</w:t>
      </w:r>
      <w:r w:rsidR="00B358A9">
        <w:t xml:space="preserve"> </w:t>
      </w:r>
      <w:r w:rsidRPr="004D7C39">
        <w:t>Эту</w:t>
      </w:r>
      <w:r w:rsidR="00B358A9">
        <w:t xml:space="preserve"> </w:t>
      </w:r>
      <w:r w:rsidRPr="004D7C39">
        <w:t>проблему</w:t>
      </w:r>
      <w:r w:rsidR="00B358A9">
        <w:t xml:space="preserve"> </w:t>
      </w:r>
      <w:r w:rsidRPr="004D7C39">
        <w:t>надо</w:t>
      </w:r>
      <w:r w:rsidR="00B358A9">
        <w:t xml:space="preserve"> </w:t>
      </w:r>
      <w:r w:rsidRPr="004D7C39">
        <w:t>решать,</w:t>
      </w:r>
      <w:r w:rsidR="00B358A9">
        <w:t xml:space="preserve"> </w:t>
      </w:r>
      <w:r w:rsidRPr="004D7C39">
        <w:t>не</w:t>
      </w:r>
      <w:r w:rsidR="00B358A9">
        <w:t xml:space="preserve"> </w:t>
      </w:r>
      <w:r w:rsidRPr="004D7C39">
        <w:t>удовлетворяясь</w:t>
      </w:r>
      <w:r w:rsidR="00B358A9">
        <w:t xml:space="preserve"> </w:t>
      </w:r>
      <w:r w:rsidRPr="004D7C39">
        <w:t>запрещением</w:t>
      </w:r>
      <w:r w:rsidR="00B358A9">
        <w:t xml:space="preserve"> </w:t>
      </w:r>
      <w:r w:rsidRPr="004D7C39">
        <w:t>мата</w:t>
      </w:r>
      <w:r w:rsidR="00B358A9">
        <w:t xml:space="preserve"> </w:t>
      </w:r>
      <w:r w:rsidRPr="004D7C39">
        <w:t>на</w:t>
      </w:r>
      <w:r w:rsidR="00B358A9">
        <w:t xml:space="preserve"> </w:t>
      </w:r>
      <w:r w:rsidRPr="004D7C39">
        <w:t>ТВ,</w:t>
      </w:r>
      <w:r w:rsidR="00B358A9">
        <w:t xml:space="preserve"> </w:t>
      </w:r>
      <w:r w:rsidRPr="004D7C39">
        <w:t>огра</w:t>
      </w:r>
      <w:r>
        <w:t>ничени</w:t>
      </w:r>
      <w:r w:rsidRPr="001E6117">
        <w:t>ем</w:t>
      </w:r>
      <w:r w:rsidR="00B358A9">
        <w:t xml:space="preserve"> </w:t>
      </w:r>
      <w:r>
        <w:t>на</w:t>
      </w:r>
      <w:r w:rsidR="00B358A9">
        <w:t xml:space="preserve"> </w:t>
      </w:r>
      <w:r>
        <w:t>продажу</w:t>
      </w:r>
      <w:r w:rsidR="00B358A9">
        <w:t xml:space="preserve"> </w:t>
      </w:r>
      <w:r>
        <w:t>табака</w:t>
      </w:r>
      <w:r w:rsidR="00B358A9">
        <w:t xml:space="preserve"> </w:t>
      </w:r>
      <w:r>
        <w:t>и</w:t>
      </w:r>
      <w:r w:rsidR="00B358A9">
        <w:t xml:space="preserve"> </w:t>
      </w:r>
      <w:r>
        <w:t>др.</w:t>
      </w:r>
    </w:p>
    <w:p w14:paraId="15125A71" w14:textId="58D87697" w:rsidR="00A047C7" w:rsidRDefault="00A047C7" w:rsidP="005626B5">
      <w:pPr>
        <w:pStyle w:val="affffffb"/>
      </w:pPr>
      <w:r w:rsidRPr="004D7C39">
        <w:t>Человек</w:t>
      </w:r>
    </w:p>
    <w:p w14:paraId="7C24678E" w14:textId="40C79405" w:rsidR="00A047C7" w:rsidRDefault="00B358A9" w:rsidP="005626B5">
      <w:r>
        <w:rPr>
          <w:b/>
        </w:rPr>
        <w:t xml:space="preserve"> </w:t>
      </w:r>
      <w:r w:rsidR="00A047C7" w:rsidRPr="00593F6F">
        <w:t>Е</w:t>
      </w:r>
      <w:r w:rsidR="00A047C7" w:rsidRPr="004D7C39">
        <w:t>щ</w:t>
      </w:r>
      <w:r w:rsidR="00A047C7">
        <w:t>ё</w:t>
      </w:r>
      <w:r>
        <w:t xml:space="preserve"> </w:t>
      </w:r>
      <w:r w:rsidR="00A047C7" w:rsidRPr="004D7C39">
        <w:t>в</w:t>
      </w:r>
      <w:r>
        <w:t xml:space="preserve"> </w:t>
      </w:r>
      <w:r w:rsidR="00A047C7" w:rsidRPr="004D7C39">
        <w:t>1638</w:t>
      </w:r>
      <w:r>
        <w:t xml:space="preserve"> </w:t>
      </w:r>
      <w:r w:rsidR="00A047C7" w:rsidRPr="004D7C39">
        <w:t>году</w:t>
      </w:r>
      <w:r>
        <w:t xml:space="preserve"> </w:t>
      </w:r>
      <w:bookmarkStart w:id="7" w:name="OLE_LINK1"/>
      <w:bookmarkStart w:id="8" w:name="OLE_LINK2"/>
      <w:r w:rsidR="00A047C7" w:rsidRPr="004D7C39">
        <w:t>Ян</w:t>
      </w:r>
      <w:r>
        <w:t xml:space="preserve"> </w:t>
      </w:r>
      <w:proofErr w:type="spellStart"/>
      <w:r w:rsidR="00A047C7" w:rsidRPr="004D7C39">
        <w:t>Амос</w:t>
      </w:r>
      <w:proofErr w:type="spellEnd"/>
      <w:r>
        <w:t xml:space="preserve"> </w:t>
      </w:r>
      <w:r w:rsidR="00A047C7" w:rsidRPr="004D7C39">
        <w:t>Коменский</w:t>
      </w:r>
      <w:bookmarkEnd w:id="7"/>
      <w:bookmarkEnd w:id="8"/>
      <w:r w:rsidR="00A047C7" w:rsidRPr="004D7C39">
        <w:rPr>
          <w:rStyle w:val="afa"/>
          <w:rFonts w:ascii="Times New Roman" w:hAnsi="Times New Roman"/>
          <w:szCs w:val="28"/>
        </w:rPr>
        <w:footnoteReference w:id="4"/>
      </w:r>
      <w:r>
        <w:t xml:space="preserve"> </w:t>
      </w:r>
      <w:r w:rsidR="00A047C7" w:rsidRPr="004D7C39">
        <w:t>–</w:t>
      </w:r>
      <w:r>
        <w:t xml:space="preserve"> </w:t>
      </w:r>
      <w:r w:rsidR="00A047C7" w:rsidRPr="004D7C39">
        <w:t>«Коперник</w:t>
      </w:r>
      <w:r>
        <w:t xml:space="preserve"> </w:t>
      </w:r>
      <w:r w:rsidR="00A047C7" w:rsidRPr="004D7C39">
        <w:t>воспитания»,</w:t>
      </w:r>
      <w:r>
        <w:t xml:space="preserve"> </w:t>
      </w:r>
      <w:r w:rsidR="00A047C7" w:rsidRPr="004D7C39">
        <w:t>писал</w:t>
      </w:r>
      <w:r>
        <w:t xml:space="preserve"> </w:t>
      </w:r>
      <w:r w:rsidR="00A047C7" w:rsidRPr="004D7C39">
        <w:t>в</w:t>
      </w:r>
      <w:r>
        <w:t xml:space="preserve"> </w:t>
      </w:r>
      <w:r w:rsidR="00A047C7" w:rsidRPr="004D7C39">
        <w:t>своей</w:t>
      </w:r>
      <w:r>
        <w:t xml:space="preserve"> </w:t>
      </w:r>
      <w:r w:rsidR="00A047C7" w:rsidRPr="004D7C39">
        <w:t>«Великой</w:t>
      </w:r>
      <w:r>
        <w:t xml:space="preserve"> </w:t>
      </w:r>
      <w:r w:rsidR="00A047C7" w:rsidRPr="004D7C39">
        <w:t>дидактике»</w:t>
      </w:r>
      <w:r>
        <w:t xml:space="preserve"> </w:t>
      </w:r>
      <w:r w:rsidR="00A047C7" w:rsidRPr="004D7C39">
        <w:t>(1901):</w:t>
      </w:r>
      <w:r>
        <w:t xml:space="preserve"> </w:t>
      </w:r>
      <w:r w:rsidR="00A047C7" w:rsidRPr="004D7C39">
        <w:rPr>
          <w:b/>
          <w:bCs/>
          <w:i/>
          <w:iCs/>
        </w:rPr>
        <w:t>«Человек</w:t>
      </w:r>
      <w:r>
        <w:rPr>
          <w:b/>
          <w:bCs/>
          <w:i/>
          <w:iCs/>
        </w:rPr>
        <w:t xml:space="preserve"> </w:t>
      </w:r>
      <w:r w:rsidR="00A047C7" w:rsidRPr="004D7C39">
        <w:rPr>
          <w:b/>
          <w:bCs/>
          <w:i/>
          <w:iCs/>
        </w:rPr>
        <w:t>есть</w:t>
      </w:r>
      <w:r>
        <w:rPr>
          <w:b/>
          <w:bCs/>
          <w:i/>
          <w:iCs/>
        </w:rPr>
        <w:t xml:space="preserve"> </w:t>
      </w:r>
      <w:r w:rsidR="00A047C7" w:rsidRPr="004D7C39">
        <w:rPr>
          <w:b/>
          <w:bCs/>
          <w:i/>
          <w:iCs/>
        </w:rPr>
        <w:t>последнее,</w:t>
      </w:r>
      <w:r>
        <w:rPr>
          <w:b/>
          <w:bCs/>
          <w:i/>
          <w:iCs/>
        </w:rPr>
        <w:t xml:space="preserve"> </w:t>
      </w:r>
      <w:r w:rsidR="00A047C7" w:rsidRPr="004D7C39">
        <w:rPr>
          <w:b/>
          <w:bCs/>
          <w:i/>
          <w:iCs/>
        </w:rPr>
        <w:t>совершеннейшее</w:t>
      </w:r>
      <w:r>
        <w:rPr>
          <w:b/>
          <w:bCs/>
          <w:i/>
          <w:iCs/>
        </w:rPr>
        <w:t xml:space="preserve"> </w:t>
      </w:r>
      <w:r w:rsidR="00A047C7" w:rsidRPr="004D7C39">
        <w:rPr>
          <w:b/>
          <w:bCs/>
          <w:i/>
          <w:iCs/>
        </w:rPr>
        <w:t>и</w:t>
      </w:r>
      <w:r>
        <w:rPr>
          <w:b/>
          <w:bCs/>
          <w:i/>
          <w:iCs/>
        </w:rPr>
        <w:t xml:space="preserve"> </w:t>
      </w:r>
      <w:r w:rsidR="00A047C7" w:rsidRPr="004D7C39">
        <w:rPr>
          <w:b/>
          <w:bCs/>
          <w:i/>
          <w:iCs/>
        </w:rPr>
        <w:t>превосходнейшее</w:t>
      </w:r>
      <w:r>
        <w:rPr>
          <w:b/>
          <w:bCs/>
          <w:i/>
          <w:iCs/>
        </w:rPr>
        <w:t xml:space="preserve"> </w:t>
      </w:r>
      <w:r w:rsidR="00A047C7" w:rsidRPr="004D7C39">
        <w:rPr>
          <w:b/>
          <w:bCs/>
          <w:i/>
          <w:iCs/>
        </w:rPr>
        <w:t>создание».</w:t>
      </w:r>
      <w:r>
        <w:t xml:space="preserve"> </w:t>
      </w:r>
      <w:r w:rsidR="00A047C7" w:rsidRPr="004D7C39">
        <w:t>Но</w:t>
      </w:r>
      <w:r>
        <w:t xml:space="preserve"> </w:t>
      </w:r>
      <w:r w:rsidR="00A047C7" w:rsidRPr="004D7C39">
        <w:t>он</w:t>
      </w:r>
      <w:r>
        <w:t xml:space="preserve"> </w:t>
      </w:r>
      <w:r w:rsidR="00A047C7" w:rsidRPr="004D7C39">
        <w:t>станет</w:t>
      </w:r>
      <w:r>
        <w:t xml:space="preserve"> </w:t>
      </w:r>
      <w:r w:rsidR="00A047C7" w:rsidRPr="004D7C39">
        <w:t>Человеком,</w:t>
      </w:r>
      <w:r>
        <w:t xml:space="preserve"> </w:t>
      </w:r>
      <w:r w:rsidR="00A047C7" w:rsidRPr="004D7C39">
        <w:t>если</w:t>
      </w:r>
      <w:r>
        <w:t xml:space="preserve"> </w:t>
      </w:r>
      <w:r w:rsidR="00A047C7" w:rsidRPr="004D7C39">
        <w:t>будет:</w:t>
      </w:r>
      <w:r>
        <w:t xml:space="preserve"> </w:t>
      </w:r>
    </w:p>
    <w:p w14:paraId="1BA5AFDE" w14:textId="4386502B" w:rsidR="00A047C7" w:rsidRDefault="00A047C7" w:rsidP="005626B5">
      <w:pPr>
        <w:pStyle w:val="a1"/>
      </w:pPr>
      <w:r w:rsidRPr="004D7C39">
        <w:rPr>
          <w:b/>
          <w:bCs/>
          <w:i/>
        </w:rPr>
        <w:lastRenderedPageBreak/>
        <w:t>Мудрым</w:t>
      </w:r>
      <w:r w:rsidR="00B358A9">
        <w:rPr>
          <w:i/>
        </w:rPr>
        <w:t xml:space="preserve"> </w:t>
      </w:r>
      <w:r w:rsidRPr="004D7C39">
        <w:t>(«истинная</w:t>
      </w:r>
      <w:r w:rsidR="00B358A9">
        <w:t xml:space="preserve"> </w:t>
      </w:r>
      <w:r w:rsidRPr="004D7C39">
        <w:t>мудрость</w:t>
      </w:r>
      <w:r w:rsidR="00B358A9">
        <w:t xml:space="preserve"> </w:t>
      </w:r>
      <w:r w:rsidRPr="004D7C39">
        <w:t>заключается</w:t>
      </w:r>
      <w:r w:rsidR="00B358A9">
        <w:t xml:space="preserve"> </w:t>
      </w:r>
      <w:r w:rsidRPr="004D7C39">
        <w:t>в</w:t>
      </w:r>
      <w:r w:rsidR="00B358A9">
        <w:t xml:space="preserve"> </w:t>
      </w:r>
      <w:r w:rsidRPr="004D7C39">
        <w:t>безошибочном</w:t>
      </w:r>
      <w:r w:rsidR="00B358A9">
        <w:t xml:space="preserve"> </w:t>
      </w:r>
      <w:r w:rsidRPr="004D7C39">
        <w:t>суждении</w:t>
      </w:r>
      <w:r w:rsidR="00B358A9">
        <w:t xml:space="preserve"> </w:t>
      </w:r>
      <w:r w:rsidRPr="004D7C39">
        <w:t>о</w:t>
      </w:r>
      <w:r w:rsidR="00B358A9">
        <w:t xml:space="preserve"> </w:t>
      </w:r>
      <w:r w:rsidRPr="004D7C39">
        <w:t>вещах:</w:t>
      </w:r>
      <w:r w:rsidR="00B358A9">
        <w:t xml:space="preserve"> </w:t>
      </w:r>
      <w:r w:rsidRPr="004D7C39">
        <w:t>чтобы</w:t>
      </w:r>
      <w:r w:rsidR="00B358A9">
        <w:t xml:space="preserve"> </w:t>
      </w:r>
      <w:r w:rsidRPr="004D7C39">
        <w:t>каждую</w:t>
      </w:r>
      <w:r w:rsidR="00B358A9">
        <w:t xml:space="preserve"> </w:t>
      </w:r>
      <w:r w:rsidRPr="004D7C39">
        <w:t>из</w:t>
      </w:r>
      <w:r w:rsidR="00B358A9">
        <w:t xml:space="preserve"> </w:t>
      </w:r>
      <w:r w:rsidRPr="004D7C39">
        <w:t>них</w:t>
      </w:r>
      <w:r w:rsidR="00B358A9">
        <w:t xml:space="preserve"> </w:t>
      </w:r>
      <w:r w:rsidRPr="004D7C39">
        <w:t>считали</w:t>
      </w:r>
      <w:r w:rsidR="00B358A9">
        <w:t xml:space="preserve"> </w:t>
      </w:r>
      <w:r w:rsidRPr="004D7C39">
        <w:t>за</w:t>
      </w:r>
      <w:r w:rsidR="00B358A9">
        <w:t xml:space="preserve"> </w:t>
      </w:r>
      <w:r w:rsidRPr="004D7C39">
        <w:t>то,</w:t>
      </w:r>
      <w:r w:rsidR="00B358A9">
        <w:t xml:space="preserve"> </w:t>
      </w:r>
      <w:r w:rsidRPr="004D7C39">
        <w:t>что</w:t>
      </w:r>
      <w:r w:rsidR="00B358A9">
        <w:t xml:space="preserve"> </w:t>
      </w:r>
      <w:r w:rsidRPr="004D7C39">
        <w:t>она</w:t>
      </w:r>
      <w:r w:rsidR="00B358A9">
        <w:t xml:space="preserve"> </w:t>
      </w:r>
      <w:r w:rsidRPr="004D7C39">
        <w:t>есть,</w:t>
      </w:r>
      <w:r w:rsidR="00B358A9">
        <w:t xml:space="preserve"> </w:t>
      </w:r>
      <w:r w:rsidRPr="004D7C39">
        <w:t>чтобы</w:t>
      </w:r>
      <w:r w:rsidR="00B358A9">
        <w:t xml:space="preserve"> </w:t>
      </w:r>
      <w:r w:rsidRPr="004D7C39">
        <w:t>не</w:t>
      </w:r>
      <w:r w:rsidR="00B358A9">
        <w:t xml:space="preserve"> </w:t>
      </w:r>
      <w:r w:rsidRPr="004D7C39">
        <w:t>гнались</w:t>
      </w:r>
      <w:r w:rsidR="00B358A9">
        <w:t xml:space="preserve"> </w:t>
      </w:r>
      <w:r w:rsidRPr="004D7C39">
        <w:t>за</w:t>
      </w:r>
      <w:r w:rsidR="00B358A9">
        <w:t xml:space="preserve"> </w:t>
      </w:r>
      <w:r w:rsidRPr="004D7C39">
        <w:t>пошлым,</w:t>
      </w:r>
      <w:r w:rsidR="00B358A9">
        <w:t xml:space="preserve"> </w:t>
      </w:r>
      <w:r w:rsidRPr="004D7C39">
        <w:t>как</w:t>
      </w:r>
      <w:r w:rsidR="00B358A9">
        <w:t xml:space="preserve"> </w:t>
      </w:r>
      <w:r w:rsidRPr="004D7C39">
        <w:t>бы</w:t>
      </w:r>
      <w:r w:rsidR="00B358A9">
        <w:t xml:space="preserve"> </w:t>
      </w:r>
      <w:r w:rsidRPr="004D7C39">
        <w:t>за</w:t>
      </w:r>
      <w:r w:rsidR="00B358A9">
        <w:t xml:space="preserve"> </w:t>
      </w:r>
      <w:r w:rsidRPr="004D7C39">
        <w:t>бе</w:t>
      </w:r>
      <w:r>
        <w:t>з(</w:t>
      </w:r>
      <w:r w:rsidRPr="004D7C39">
        <w:t>с</w:t>
      </w:r>
      <w:r>
        <w:t>)</w:t>
      </w:r>
      <w:r w:rsidRPr="004D7C39">
        <w:t>ценным,</w:t>
      </w:r>
      <w:r w:rsidR="00B358A9">
        <w:t xml:space="preserve"> </w:t>
      </w:r>
      <w:r w:rsidRPr="004D7C39">
        <w:t>и</w:t>
      </w:r>
      <w:r w:rsidR="00B358A9">
        <w:t xml:space="preserve"> </w:t>
      </w:r>
      <w:r w:rsidRPr="004D7C39">
        <w:t>не</w:t>
      </w:r>
      <w:r w:rsidR="00B358A9">
        <w:t xml:space="preserve"> </w:t>
      </w:r>
      <w:r w:rsidRPr="004D7C39">
        <w:t>отвергали</w:t>
      </w:r>
      <w:r w:rsidR="00B358A9">
        <w:t xml:space="preserve"> </w:t>
      </w:r>
      <w:r w:rsidRPr="004D7C39">
        <w:t>драгоценного,</w:t>
      </w:r>
      <w:r w:rsidR="00B358A9">
        <w:t xml:space="preserve"> </w:t>
      </w:r>
      <w:r w:rsidRPr="004D7C39">
        <w:t>как</w:t>
      </w:r>
      <w:r w:rsidR="00B358A9">
        <w:t xml:space="preserve"> </w:t>
      </w:r>
      <w:r w:rsidRPr="004D7C39">
        <w:t>пошлого,</w:t>
      </w:r>
      <w:r w:rsidR="00B358A9">
        <w:t xml:space="preserve"> </w:t>
      </w:r>
      <w:r w:rsidRPr="004D7C39">
        <w:t>не</w:t>
      </w:r>
      <w:r w:rsidR="00B358A9">
        <w:t xml:space="preserve"> </w:t>
      </w:r>
      <w:r w:rsidRPr="004D7C39">
        <w:t>хулили</w:t>
      </w:r>
      <w:r w:rsidR="00B358A9">
        <w:t xml:space="preserve"> </w:t>
      </w:r>
      <w:r w:rsidRPr="004D7C39">
        <w:t>достойного</w:t>
      </w:r>
      <w:r w:rsidR="00B358A9">
        <w:t xml:space="preserve"> </w:t>
      </w:r>
      <w:r w:rsidRPr="004D7C39">
        <w:t>похвалы</w:t>
      </w:r>
      <w:r w:rsidR="00B358A9">
        <w:t xml:space="preserve"> </w:t>
      </w:r>
      <w:r w:rsidRPr="004D7C39">
        <w:t>и</w:t>
      </w:r>
      <w:r w:rsidR="00B358A9">
        <w:t xml:space="preserve"> </w:t>
      </w:r>
      <w:r w:rsidRPr="004D7C39">
        <w:t>не</w:t>
      </w:r>
      <w:r w:rsidR="00B358A9">
        <w:t xml:space="preserve"> </w:t>
      </w:r>
      <w:r w:rsidRPr="004D7C39">
        <w:t>хвалили</w:t>
      </w:r>
      <w:r w:rsidR="00B358A9">
        <w:t xml:space="preserve"> </w:t>
      </w:r>
      <w:r w:rsidRPr="004D7C39">
        <w:t>достойного</w:t>
      </w:r>
      <w:r w:rsidR="00B358A9">
        <w:t xml:space="preserve"> </w:t>
      </w:r>
      <w:r w:rsidRPr="004D7C39">
        <w:t>порицания.</w:t>
      </w:r>
      <w:r w:rsidR="00B358A9">
        <w:t xml:space="preserve"> </w:t>
      </w:r>
      <w:r w:rsidRPr="004D7C39">
        <w:t>Это</w:t>
      </w:r>
      <w:r w:rsidR="00B358A9">
        <w:t xml:space="preserve"> </w:t>
      </w:r>
      <w:r w:rsidRPr="004D7C39">
        <w:t>корень</w:t>
      </w:r>
      <w:r w:rsidR="00B358A9">
        <w:t xml:space="preserve"> </w:t>
      </w:r>
      <w:r w:rsidRPr="004D7C39">
        <w:t>всякого</w:t>
      </w:r>
      <w:r w:rsidR="00B358A9">
        <w:t xml:space="preserve"> </w:t>
      </w:r>
      <w:r w:rsidRPr="004D7C39">
        <w:t>рода</w:t>
      </w:r>
      <w:r w:rsidR="00B358A9">
        <w:t xml:space="preserve"> </w:t>
      </w:r>
      <w:r w:rsidRPr="004D7C39">
        <w:t>ошибок</w:t>
      </w:r>
      <w:r w:rsidR="00B358A9">
        <w:t xml:space="preserve"> </w:t>
      </w:r>
      <w:r w:rsidRPr="004D7C39">
        <w:t>и</w:t>
      </w:r>
      <w:r w:rsidR="00B358A9">
        <w:t xml:space="preserve"> </w:t>
      </w:r>
      <w:r w:rsidRPr="004D7C39">
        <w:t>заблуждений»).</w:t>
      </w:r>
    </w:p>
    <w:p w14:paraId="3E58A619" w14:textId="60C7EB62" w:rsidR="00A047C7" w:rsidRDefault="00A047C7" w:rsidP="005626B5">
      <w:pPr>
        <w:pStyle w:val="a1"/>
      </w:pPr>
      <w:r w:rsidRPr="004D7C39">
        <w:rPr>
          <w:b/>
          <w:bCs/>
          <w:i/>
        </w:rPr>
        <w:t>Умеренным</w:t>
      </w:r>
      <w:r w:rsidR="00B358A9">
        <w:rPr>
          <w:i/>
        </w:rPr>
        <w:t xml:space="preserve"> </w:t>
      </w:r>
      <w:r w:rsidRPr="004D7C39">
        <w:t>(«Золотое</w:t>
      </w:r>
      <w:r w:rsidR="00B358A9">
        <w:t xml:space="preserve"> </w:t>
      </w:r>
      <w:r w:rsidRPr="004D7C39">
        <w:t>правило:</w:t>
      </w:r>
      <w:r w:rsidR="00B358A9">
        <w:t xml:space="preserve"> </w:t>
      </w:r>
      <w:r w:rsidRPr="004D7C39">
        <w:t>ничего</w:t>
      </w:r>
      <w:r w:rsidR="00B358A9">
        <w:t xml:space="preserve"> </w:t>
      </w:r>
      <w:r w:rsidRPr="004D7C39">
        <w:t>сверх</w:t>
      </w:r>
      <w:r w:rsidR="00B358A9">
        <w:t xml:space="preserve"> </w:t>
      </w:r>
      <w:r w:rsidRPr="004D7C39">
        <w:t>меры,</w:t>
      </w:r>
      <w:r w:rsidR="00B358A9">
        <w:t xml:space="preserve"> </w:t>
      </w:r>
      <w:r w:rsidRPr="004D7C39">
        <w:t>т.</w:t>
      </w:r>
      <w:r w:rsidR="005626B5">
        <w:t> </w:t>
      </w:r>
      <w:r w:rsidRPr="004D7C39">
        <w:t>е.</w:t>
      </w:r>
      <w:r w:rsidR="00B358A9">
        <w:t xml:space="preserve"> </w:t>
      </w:r>
      <w:r w:rsidRPr="004D7C39">
        <w:t>никогда</w:t>
      </w:r>
      <w:r w:rsidR="00B358A9">
        <w:t xml:space="preserve"> </w:t>
      </w:r>
      <w:r w:rsidRPr="004D7C39">
        <w:t>не</w:t>
      </w:r>
      <w:r w:rsidR="00B358A9">
        <w:t xml:space="preserve"> </w:t>
      </w:r>
      <w:r w:rsidRPr="004D7C39">
        <w:t>доход</w:t>
      </w:r>
      <w:r>
        <w:t>ить</w:t>
      </w:r>
      <w:r w:rsidR="00B358A9">
        <w:t xml:space="preserve"> </w:t>
      </w:r>
      <w:r>
        <w:t>до</w:t>
      </w:r>
      <w:r w:rsidR="00B358A9">
        <w:t xml:space="preserve"> </w:t>
      </w:r>
      <w:r>
        <w:t>пресыщения</w:t>
      </w:r>
      <w:r w:rsidR="00B358A9">
        <w:t xml:space="preserve"> </w:t>
      </w:r>
      <w:r>
        <w:t>и</w:t>
      </w:r>
      <w:r w:rsidR="00B358A9">
        <w:t xml:space="preserve"> </w:t>
      </w:r>
      <w:r>
        <w:t>отвращения</w:t>
      </w:r>
      <w:r w:rsidRPr="004D7C39">
        <w:t>…</w:t>
      </w:r>
      <w:r w:rsidR="00B358A9">
        <w:t xml:space="preserve"> </w:t>
      </w:r>
      <w:r w:rsidRPr="004D7C39">
        <w:t>при</w:t>
      </w:r>
      <w:r w:rsidR="00B358A9">
        <w:t xml:space="preserve"> </w:t>
      </w:r>
      <w:r w:rsidRPr="004D7C39">
        <w:t>при</w:t>
      </w:r>
      <w:r>
        <w:t>ё</w:t>
      </w:r>
      <w:r w:rsidRPr="004D7C39">
        <w:t>ме</w:t>
      </w:r>
      <w:r w:rsidR="00B358A9">
        <w:t xml:space="preserve"> </w:t>
      </w:r>
      <w:r w:rsidRPr="004D7C39">
        <w:t>пищи</w:t>
      </w:r>
      <w:r w:rsidR="00B358A9">
        <w:t xml:space="preserve"> </w:t>
      </w:r>
      <w:r w:rsidRPr="004D7C39">
        <w:t>и</w:t>
      </w:r>
      <w:r w:rsidR="00B358A9">
        <w:t xml:space="preserve"> </w:t>
      </w:r>
      <w:r w:rsidRPr="004D7C39">
        <w:t>питья,</w:t>
      </w:r>
      <w:r w:rsidR="00B358A9">
        <w:t xml:space="preserve"> </w:t>
      </w:r>
      <w:r w:rsidRPr="004D7C39">
        <w:t>во</w:t>
      </w:r>
      <w:r w:rsidR="00B358A9">
        <w:t xml:space="preserve"> </w:t>
      </w:r>
      <w:r w:rsidRPr="004D7C39">
        <w:t>сне</w:t>
      </w:r>
      <w:r w:rsidR="00B358A9">
        <w:t xml:space="preserve"> </w:t>
      </w:r>
      <w:r w:rsidRPr="004D7C39">
        <w:t>и</w:t>
      </w:r>
      <w:r w:rsidR="00B358A9">
        <w:t xml:space="preserve"> </w:t>
      </w:r>
      <w:r w:rsidRPr="004D7C39">
        <w:t>бодрствовании,</w:t>
      </w:r>
      <w:r w:rsidR="00B358A9">
        <w:t xml:space="preserve"> </w:t>
      </w:r>
      <w:r w:rsidRPr="004D7C39">
        <w:t>в</w:t>
      </w:r>
      <w:r w:rsidR="00B358A9">
        <w:t xml:space="preserve"> </w:t>
      </w:r>
      <w:r w:rsidRPr="004D7C39">
        <w:t>работах</w:t>
      </w:r>
      <w:r w:rsidR="00B358A9">
        <w:t xml:space="preserve"> </w:t>
      </w:r>
      <w:r w:rsidRPr="004D7C39">
        <w:t>и</w:t>
      </w:r>
      <w:r w:rsidR="00B358A9">
        <w:t xml:space="preserve"> </w:t>
      </w:r>
      <w:r w:rsidRPr="004D7C39">
        <w:t>иг</w:t>
      </w:r>
      <w:r>
        <w:t>рах,</w:t>
      </w:r>
      <w:r w:rsidR="00B358A9">
        <w:t xml:space="preserve"> </w:t>
      </w:r>
      <w:r>
        <w:t>в</w:t>
      </w:r>
      <w:r w:rsidR="00B358A9">
        <w:t xml:space="preserve"> </w:t>
      </w:r>
      <w:r>
        <w:t>разговоре</w:t>
      </w:r>
      <w:r w:rsidR="00B358A9">
        <w:t xml:space="preserve"> </w:t>
      </w:r>
      <w:r>
        <w:t>и</w:t>
      </w:r>
      <w:r w:rsidR="00B358A9">
        <w:t xml:space="preserve"> </w:t>
      </w:r>
      <w:r>
        <w:t>молчании»).</w:t>
      </w:r>
    </w:p>
    <w:p w14:paraId="69E8EDBD" w14:textId="58E3F44D" w:rsidR="00A047C7" w:rsidRDefault="00A047C7" w:rsidP="005626B5">
      <w:pPr>
        <w:pStyle w:val="a1"/>
      </w:pPr>
      <w:r w:rsidRPr="004D7C39">
        <w:rPr>
          <w:b/>
          <w:bCs/>
          <w:i/>
        </w:rPr>
        <w:t>Мужественным</w:t>
      </w:r>
      <w:r w:rsidR="00B358A9">
        <w:rPr>
          <w:i/>
        </w:rPr>
        <w:t xml:space="preserve"> </w:t>
      </w:r>
      <w:r w:rsidRPr="004D7C39">
        <w:t>(«…привычка</w:t>
      </w:r>
      <w:r w:rsidR="00B358A9">
        <w:t xml:space="preserve"> </w:t>
      </w:r>
      <w:r w:rsidRPr="004D7C39">
        <w:t>поступать</w:t>
      </w:r>
      <w:r w:rsidR="00B358A9">
        <w:t xml:space="preserve"> </w:t>
      </w:r>
      <w:r w:rsidRPr="004D7C39">
        <w:t>во</w:t>
      </w:r>
      <w:r w:rsidR="00B358A9">
        <w:t xml:space="preserve"> </w:t>
      </w:r>
      <w:r w:rsidRPr="004D7C39">
        <w:t>вс</w:t>
      </w:r>
      <w:r>
        <w:t>ё</w:t>
      </w:r>
      <w:r w:rsidRPr="004D7C39">
        <w:t>м</w:t>
      </w:r>
      <w:r w:rsidR="00B358A9">
        <w:t xml:space="preserve"> </w:t>
      </w:r>
      <w:r w:rsidRPr="004D7C39">
        <w:t>обдуманно,</w:t>
      </w:r>
      <w:r w:rsidR="00B358A9">
        <w:t xml:space="preserve"> </w:t>
      </w:r>
      <w:r w:rsidRPr="004D7C39">
        <w:t>ничего</w:t>
      </w:r>
      <w:r w:rsidR="00B358A9">
        <w:t xml:space="preserve"> </w:t>
      </w:r>
      <w:r w:rsidRPr="004D7C39">
        <w:t>не</w:t>
      </w:r>
      <w:r w:rsidR="00B358A9">
        <w:t xml:space="preserve"> </w:t>
      </w:r>
      <w:r w:rsidRPr="004D7C39">
        <w:t>делать</w:t>
      </w:r>
      <w:r w:rsidR="00B358A9">
        <w:t xml:space="preserve"> </w:t>
      </w:r>
      <w:r w:rsidRPr="004D7C39">
        <w:t>под</w:t>
      </w:r>
      <w:r w:rsidR="00B358A9">
        <w:t xml:space="preserve"> </w:t>
      </w:r>
      <w:r w:rsidRPr="004D7C39">
        <w:t>влиянием</w:t>
      </w:r>
      <w:r w:rsidR="00B358A9">
        <w:t xml:space="preserve"> </w:t>
      </w:r>
      <w:r w:rsidRPr="004D7C39">
        <w:t>страсти</w:t>
      </w:r>
      <w:r w:rsidR="00B358A9">
        <w:t xml:space="preserve"> </w:t>
      </w:r>
      <w:r w:rsidRPr="004D7C39">
        <w:t>или</w:t>
      </w:r>
      <w:r w:rsidR="00B358A9">
        <w:t xml:space="preserve"> </w:t>
      </w:r>
      <w:r w:rsidRPr="004D7C39">
        <w:t>в</w:t>
      </w:r>
      <w:r w:rsidR="00B358A9">
        <w:t xml:space="preserve"> </w:t>
      </w:r>
      <w:r w:rsidRPr="004D7C39">
        <w:t>порыве.</w:t>
      </w:r>
      <w:r w:rsidR="00B358A9">
        <w:t xml:space="preserve"> </w:t>
      </w:r>
      <w:r w:rsidRPr="004D7C39">
        <w:t>Человек</w:t>
      </w:r>
      <w:r w:rsidR="00B358A9">
        <w:t xml:space="preserve"> </w:t>
      </w:r>
      <w:r w:rsidRPr="004D7C39">
        <w:t>–</w:t>
      </w:r>
      <w:r w:rsidR="00B358A9">
        <w:t xml:space="preserve"> </w:t>
      </w:r>
      <w:r w:rsidRPr="004D7C39">
        <w:t>существо</w:t>
      </w:r>
      <w:r w:rsidR="00B358A9">
        <w:t xml:space="preserve"> </w:t>
      </w:r>
      <w:r w:rsidRPr="004D7C39">
        <w:t>разумное,</w:t>
      </w:r>
      <w:r w:rsidR="00B358A9">
        <w:t xml:space="preserve"> </w:t>
      </w:r>
      <w:r w:rsidRPr="004D7C39">
        <w:t>поэтому</w:t>
      </w:r>
      <w:r w:rsidR="00B358A9">
        <w:t xml:space="preserve"> </w:t>
      </w:r>
      <w:r w:rsidRPr="004D7C39">
        <w:t>он</w:t>
      </w:r>
      <w:r w:rsidR="00B358A9">
        <w:t xml:space="preserve"> </w:t>
      </w:r>
      <w:r w:rsidRPr="005626B5">
        <w:t>должен</w:t>
      </w:r>
      <w:r w:rsidR="00B358A9">
        <w:t xml:space="preserve"> </w:t>
      </w:r>
      <w:r w:rsidRPr="004D7C39">
        <w:t>привыкнуть</w:t>
      </w:r>
      <w:r w:rsidR="00B358A9">
        <w:t xml:space="preserve"> </w:t>
      </w:r>
      <w:r w:rsidRPr="004D7C39">
        <w:t>руководствоваться</w:t>
      </w:r>
      <w:r w:rsidR="00B358A9">
        <w:t xml:space="preserve"> </w:t>
      </w:r>
      <w:r w:rsidRPr="004D7C39">
        <w:t>разумом,</w:t>
      </w:r>
      <w:r w:rsidR="00B358A9">
        <w:t xml:space="preserve"> </w:t>
      </w:r>
      <w:r w:rsidRPr="004D7C39">
        <w:t>…чтобы</w:t>
      </w:r>
      <w:r w:rsidR="00B358A9">
        <w:t xml:space="preserve"> </w:t>
      </w:r>
      <w:r w:rsidRPr="004D7C39">
        <w:t>человек</w:t>
      </w:r>
      <w:r w:rsidR="00B358A9">
        <w:t xml:space="preserve"> </w:t>
      </w:r>
      <w:r w:rsidRPr="004D7C39">
        <w:t>был</w:t>
      </w:r>
      <w:r w:rsidR="00B358A9">
        <w:t xml:space="preserve"> </w:t>
      </w:r>
      <w:r w:rsidRPr="004D7C39">
        <w:t>действитель</w:t>
      </w:r>
      <w:r>
        <w:t>но</w:t>
      </w:r>
      <w:r w:rsidR="00B358A9">
        <w:t xml:space="preserve"> </w:t>
      </w:r>
      <w:r>
        <w:t>господином</w:t>
      </w:r>
      <w:r w:rsidR="00B358A9">
        <w:t xml:space="preserve"> </w:t>
      </w:r>
      <w:r>
        <w:t>своих</w:t>
      </w:r>
      <w:r w:rsidR="00B358A9">
        <w:t xml:space="preserve"> </w:t>
      </w:r>
      <w:r>
        <w:t>действий»).</w:t>
      </w:r>
    </w:p>
    <w:p w14:paraId="27F551A4" w14:textId="426E1C5E" w:rsidR="00A047C7" w:rsidRDefault="00A047C7" w:rsidP="005626B5">
      <w:pPr>
        <w:pStyle w:val="a1"/>
      </w:pPr>
      <w:r w:rsidRPr="004D7C39">
        <w:rPr>
          <w:b/>
          <w:bCs/>
          <w:i/>
          <w:iCs/>
        </w:rPr>
        <w:t>Справедливым</w:t>
      </w:r>
      <w:r w:rsidR="00B358A9">
        <w:t xml:space="preserve"> </w:t>
      </w:r>
      <w:r w:rsidRPr="004D7C39">
        <w:t>(«…никого</w:t>
      </w:r>
      <w:r w:rsidR="00B358A9">
        <w:t xml:space="preserve"> </w:t>
      </w:r>
      <w:r w:rsidRPr="004D7C39">
        <w:t>не</w:t>
      </w:r>
      <w:r w:rsidR="00B358A9">
        <w:t xml:space="preserve"> </w:t>
      </w:r>
      <w:r w:rsidRPr="004D7C39">
        <w:t>оскорбляя,</w:t>
      </w:r>
      <w:r w:rsidR="00B358A9">
        <w:t xml:space="preserve"> </w:t>
      </w:r>
      <w:r w:rsidRPr="004D7C39">
        <w:t>каждому</w:t>
      </w:r>
      <w:r w:rsidR="00B358A9">
        <w:t xml:space="preserve"> </w:t>
      </w:r>
      <w:r w:rsidRPr="004D7C39">
        <w:t>отдавая</w:t>
      </w:r>
      <w:r w:rsidR="00B358A9">
        <w:t xml:space="preserve"> </w:t>
      </w:r>
      <w:r w:rsidRPr="004D7C39">
        <w:t>должное,</w:t>
      </w:r>
      <w:r w:rsidR="00B358A9">
        <w:t xml:space="preserve"> </w:t>
      </w:r>
      <w:r w:rsidRPr="004D7C39">
        <w:t>избегая</w:t>
      </w:r>
      <w:r w:rsidR="00B358A9">
        <w:t xml:space="preserve"> </w:t>
      </w:r>
      <w:r w:rsidRPr="004D7C39">
        <w:t>лжи</w:t>
      </w:r>
      <w:r w:rsidR="00B358A9">
        <w:t xml:space="preserve"> </w:t>
      </w:r>
      <w:r w:rsidRPr="004D7C39">
        <w:t>и</w:t>
      </w:r>
      <w:r w:rsidR="00B358A9">
        <w:t xml:space="preserve"> </w:t>
      </w:r>
      <w:r w:rsidRPr="004D7C39">
        <w:t>обмана,</w:t>
      </w:r>
      <w:r w:rsidR="00B358A9">
        <w:t xml:space="preserve"> </w:t>
      </w:r>
      <w:r w:rsidRPr="004D7C39">
        <w:t>показывая</w:t>
      </w:r>
      <w:r w:rsidR="00B358A9">
        <w:t xml:space="preserve"> </w:t>
      </w:r>
      <w:r>
        <w:t>себя</w:t>
      </w:r>
      <w:r w:rsidR="00B358A9">
        <w:t xml:space="preserve"> </w:t>
      </w:r>
      <w:r>
        <w:t>исполнительным</w:t>
      </w:r>
      <w:r w:rsidR="00B358A9">
        <w:t xml:space="preserve"> </w:t>
      </w:r>
      <w:r>
        <w:t>и</w:t>
      </w:r>
      <w:r w:rsidR="00B358A9">
        <w:t xml:space="preserve"> </w:t>
      </w:r>
      <w:r>
        <w:t>любезным»).</w:t>
      </w:r>
      <w:r w:rsidR="00B358A9">
        <w:t xml:space="preserve"> </w:t>
      </w:r>
    </w:p>
    <w:p w14:paraId="0949BC3A" w14:textId="1830D4C4" w:rsidR="00A047C7" w:rsidRDefault="00A047C7" w:rsidP="005626B5">
      <w:r w:rsidRPr="004D7C39">
        <w:rPr>
          <w:rFonts w:eastAsia="Times New Roman"/>
        </w:rPr>
        <w:t>Многие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скажут,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что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это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известно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каждому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грамотному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человеку,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но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я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напомню,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что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именно</w:t>
      </w:r>
      <w:r w:rsidR="00B358A9">
        <w:rPr>
          <w:rFonts w:eastAsia="Times New Roman"/>
        </w:rPr>
        <w:t xml:space="preserve"> </w:t>
      </w:r>
      <w:r w:rsidRPr="005626B5">
        <w:rPr>
          <w:rStyle w:val="--0"/>
        </w:rPr>
        <w:t>этого</w:t>
      </w:r>
      <w:r w:rsidR="00B358A9">
        <w:rPr>
          <w:rStyle w:val="--0"/>
          <w:rFonts w:ascii="Times New Roman" w:hAnsi="Times New Roman"/>
          <w:szCs w:val="28"/>
        </w:rPr>
        <w:t xml:space="preserve"> </w:t>
      </w:r>
      <w:r w:rsidRPr="005626B5">
        <w:rPr>
          <w:rStyle w:val="--"/>
        </w:rPr>
        <w:t>не</w:t>
      </w:r>
      <w:r w:rsidR="00B358A9">
        <w:rPr>
          <w:rStyle w:val="--0"/>
          <w:rFonts w:ascii="Times New Roman" w:hAnsi="Times New Roman"/>
          <w:szCs w:val="28"/>
        </w:rPr>
        <w:t xml:space="preserve"> </w:t>
      </w:r>
      <w:r w:rsidRPr="005626B5">
        <w:rPr>
          <w:rStyle w:val="--0"/>
        </w:rPr>
        <w:t>знали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и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не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умели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896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российских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школьников,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которые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покончили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жизнь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самоубийством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в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2011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году.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(Информация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по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этому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году,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да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и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по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другим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годам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–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сокрыта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и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засекречена).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Они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прыгали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с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крыш,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травились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и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вешались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не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из-за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математики,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а</w:t>
      </w:r>
      <w:r w:rsidR="00B358A9">
        <w:rPr>
          <w:rFonts w:eastAsia="Times New Roman"/>
        </w:rPr>
        <w:t xml:space="preserve"> </w:t>
      </w:r>
      <w:r w:rsidRPr="005626B5">
        <w:rPr>
          <w:rStyle w:val="--0"/>
        </w:rPr>
        <w:t>от</w:t>
      </w:r>
      <w:r w:rsidR="00B358A9">
        <w:rPr>
          <w:rStyle w:val="--0"/>
          <w:rFonts w:ascii="Times New Roman" w:hAnsi="Times New Roman"/>
          <w:szCs w:val="28"/>
        </w:rPr>
        <w:t xml:space="preserve"> </w:t>
      </w:r>
      <w:r w:rsidRPr="005626B5">
        <w:rPr>
          <w:rStyle w:val="--"/>
        </w:rPr>
        <w:t>неумения</w:t>
      </w:r>
      <w:r w:rsidR="00B358A9">
        <w:rPr>
          <w:rStyle w:val="--0"/>
          <w:rFonts w:ascii="Times New Roman" w:hAnsi="Times New Roman"/>
          <w:szCs w:val="28"/>
        </w:rPr>
        <w:t xml:space="preserve"> </w:t>
      </w:r>
      <w:r w:rsidRPr="005626B5">
        <w:rPr>
          <w:rStyle w:val="--0"/>
        </w:rPr>
        <w:t>чувствовать</w:t>
      </w:r>
      <w:r w:rsidR="00B358A9" w:rsidRPr="005626B5">
        <w:rPr>
          <w:rStyle w:val="--0"/>
        </w:rPr>
        <w:t xml:space="preserve"> </w:t>
      </w:r>
      <w:r w:rsidRPr="005626B5">
        <w:rPr>
          <w:rStyle w:val="--0"/>
        </w:rPr>
        <w:t>себя</w:t>
      </w:r>
      <w:r w:rsidR="00B358A9">
        <w:rPr>
          <w:rFonts w:eastAsia="Times New Roman"/>
        </w:rPr>
        <w:t xml:space="preserve"> </w:t>
      </w:r>
      <w:r w:rsidRPr="005626B5">
        <w:rPr>
          <w:rStyle w:val="--"/>
        </w:rPr>
        <w:t>Человеком</w:t>
      </w:r>
      <w:r w:rsidR="00B358A9">
        <w:rPr>
          <w:rStyle w:val="--"/>
          <w:rFonts w:ascii="Times New Roman" w:hAnsi="Times New Roman"/>
          <w:szCs w:val="28"/>
        </w:rPr>
        <w:t xml:space="preserve"> </w:t>
      </w:r>
      <w:r w:rsidRPr="004D7C39">
        <w:rPr>
          <w:rFonts w:eastAsia="Times New Roman"/>
        </w:rPr>
        <w:t>и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действовать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как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полагается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Человеку.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Вот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тут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и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зарыта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тайна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воспитания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Человека: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  <w:b/>
          <w:bCs/>
          <w:i/>
          <w:iCs/>
        </w:rPr>
        <w:t>знать</w:t>
      </w:r>
      <w:r w:rsidR="00B358A9">
        <w:rPr>
          <w:rFonts w:eastAsia="Times New Roman"/>
          <w:b/>
          <w:bCs/>
          <w:i/>
          <w:iCs/>
        </w:rPr>
        <w:t xml:space="preserve"> </w:t>
      </w:r>
      <w:r w:rsidRPr="004D7C39">
        <w:rPr>
          <w:rFonts w:eastAsia="Times New Roman"/>
          <w:b/>
          <w:bCs/>
          <w:i/>
          <w:iCs/>
        </w:rPr>
        <w:t>–</w:t>
      </w:r>
      <w:r w:rsidR="00B358A9">
        <w:rPr>
          <w:rFonts w:eastAsia="Times New Roman"/>
          <w:b/>
          <w:bCs/>
          <w:i/>
          <w:iCs/>
        </w:rPr>
        <w:t xml:space="preserve"> </w:t>
      </w:r>
      <w:r w:rsidRPr="004D7C39">
        <w:rPr>
          <w:rFonts w:eastAsia="Times New Roman"/>
          <w:b/>
          <w:bCs/>
          <w:i/>
          <w:iCs/>
        </w:rPr>
        <w:t>не</w:t>
      </w:r>
      <w:r w:rsidR="00B358A9">
        <w:rPr>
          <w:rFonts w:eastAsia="Times New Roman"/>
          <w:b/>
          <w:bCs/>
          <w:i/>
          <w:iCs/>
        </w:rPr>
        <w:t xml:space="preserve"> </w:t>
      </w:r>
      <w:r w:rsidRPr="004D7C39">
        <w:rPr>
          <w:rFonts w:eastAsia="Times New Roman"/>
          <w:b/>
          <w:bCs/>
          <w:i/>
          <w:iCs/>
        </w:rPr>
        <w:t>значит</w:t>
      </w:r>
      <w:r w:rsidR="00B358A9">
        <w:rPr>
          <w:rFonts w:eastAsia="Times New Roman"/>
          <w:b/>
          <w:bCs/>
          <w:i/>
          <w:iCs/>
        </w:rPr>
        <w:t xml:space="preserve"> </w:t>
      </w:r>
      <w:r w:rsidRPr="004D7C39">
        <w:rPr>
          <w:rFonts w:eastAsia="Times New Roman"/>
          <w:b/>
          <w:bCs/>
          <w:i/>
          <w:iCs/>
        </w:rPr>
        <w:t>так</w:t>
      </w:r>
      <w:r w:rsidR="00B358A9">
        <w:rPr>
          <w:rFonts w:eastAsia="Times New Roman"/>
          <w:b/>
          <w:bCs/>
          <w:i/>
          <w:iCs/>
        </w:rPr>
        <w:t xml:space="preserve"> </w:t>
      </w:r>
      <w:r w:rsidRPr="004D7C39">
        <w:rPr>
          <w:rFonts w:eastAsia="Times New Roman"/>
          <w:b/>
          <w:bCs/>
          <w:i/>
          <w:iCs/>
        </w:rPr>
        <w:t>поступать.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Взрослые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сами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часто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этого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не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знают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и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не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умеют,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когда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ведут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себя</w:t>
      </w:r>
      <w:r w:rsidR="005626B5">
        <w:rPr>
          <w:rFonts w:eastAsia="Times New Roman"/>
        </w:rPr>
        <w:t>,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как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нелюди: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ревнивый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отец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выкидывает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своего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ребенка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из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окна;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людоед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съедает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своего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друга;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жена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заказывает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убийство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своего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мужа;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чиновники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выводят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из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страны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в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офшоры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половину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российского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бюджета;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нувориши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скупают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по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всему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свету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вс</w:t>
      </w:r>
      <w:r>
        <w:rPr>
          <w:rFonts w:eastAsia="Times New Roman"/>
        </w:rPr>
        <w:t>ё</w:t>
      </w:r>
      <w:r w:rsidRPr="004D7C39">
        <w:rPr>
          <w:rFonts w:eastAsia="Times New Roman"/>
        </w:rPr>
        <w:t>,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что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там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никому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не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нужно;</w:t>
      </w:r>
      <w:r w:rsidR="00B358A9">
        <w:rPr>
          <w:rFonts w:eastAsia="Times New Roman"/>
        </w:rPr>
        <w:t xml:space="preserve"> </w:t>
      </w:r>
      <w:r>
        <w:rPr>
          <w:rFonts w:eastAsia="Times New Roman"/>
        </w:rPr>
        <w:t>а</w:t>
      </w:r>
      <w:r w:rsidR="00B358A9">
        <w:rPr>
          <w:rFonts w:eastAsia="Times New Roman"/>
        </w:rPr>
        <w:t xml:space="preserve"> </w:t>
      </w:r>
      <w:r>
        <w:rPr>
          <w:rFonts w:eastAsia="Times New Roman"/>
        </w:rPr>
        <w:t>поля</w:t>
      </w:r>
      <w:r w:rsidR="00B358A9">
        <w:rPr>
          <w:rFonts w:eastAsia="Times New Roman"/>
        </w:rPr>
        <w:t xml:space="preserve"> </w:t>
      </w:r>
      <w:r>
        <w:rPr>
          <w:rFonts w:eastAsia="Times New Roman"/>
        </w:rPr>
        <w:t>зарастают</w:t>
      </w:r>
      <w:r w:rsidR="00B358A9">
        <w:rPr>
          <w:rFonts w:eastAsia="Times New Roman"/>
        </w:rPr>
        <w:t xml:space="preserve"> </w:t>
      </w:r>
      <w:r>
        <w:rPr>
          <w:rFonts w:eastAsia="Times New Roman"/>
        </w:rPr>
        <w:t>сорняками,</w:t>
      </w:r>
      <w:r w:rsidR="00B358A9">
        <w:rPr>
          <w:rFonts w:eastAsia="Times New Roman"/>
        </w:rPr>
        <w:t xml:space="preserve"> </w:t>
      </w:r>
      <w:r>
        <w:rPr>
          <w:rFonts w:eastAsia="Times New Roman"/>
        </w:rPr>
        <w:t>и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заводы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закрываются,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и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работы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нет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для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нового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п</w:t>
      </w:r>
      <w:r>
        <w:rPr>
          <w:rFonts w:eastAsia="Times New Roman"/>
        </w:rPr>
        <w:t>околения</w:t>
      </w:r>
      <w:r w:rsidR="00B358A9">
        <w:rPr>
          <w:rFonts w:eastAsia="Times New Roman"/>
        </w:rPr>
        <w:t xml:space="preserve"> </w:t>
      </w:r>
      <w:r>
        <w:rPr>
          <w:rFonts w:eastAsia="Times New Roman"/>
        </w:rPr>
        <w:t>мальчиков</w:t>
      </w:r>
      <w:r w:rsidR="00B358A9">
        <w:rPr>
          <w:rFonts w:eastAsia="Times New Roman"/>
        </w:rPr>
        <w:t xml:space="preserve"> </w:t>
      </w:r>
      <w:r>
        <w:rPr>
          <w:rFonts w:eastAsia="Times New Roman"/>
        </w:rPr>
        <w:t>и</w:t>
      </w:r>
      <w:r w:rsidR="00B358A9">
        <w:rPr>
          <w:rFonts w:eastAsia="Times New Roman"/>
        </w:rPr>
        <w:t xml:space="preserve"> </w:t>
      </w:r>
      <w:r>
        <w:rPr>
          <w:rFonts w:eastAsia="Times New Roman"/>
        </w:rPr>
        <w:t>девочек</w:t>
      </w:r>
      <w:r w:rsidR="00B358A9">
        <w:rPr>
          <w:rFonts w:eastAsia="Times New Roman"/>
        </w:rPr>
        <w:t xml:space="preserve"> </w:t>
      </w:r>
      <w:r>
        <w:rPr>
          <w:rFonts w:eastAsia="Times New Roman"/>
        </w:rPr>
        <w:t>в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собственной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стране!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Но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вс</w:t>
      </w:r>
      <w:r>
        <w:rPr>
          <w:rFonts w:eastAsia="Times New Roman"/>
        </w:rPr>
        <w:t>ё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это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–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объективный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процесс</w:t>
      </w:r>
      <w:r w:rsidR="005626B5">
        <w:rPr>
          <w:rFonts w:eastAsia="Times New Roman"/>
        </w:rPr>
        <w:t>,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и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сегодня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ещ</w:t>
      </w:r>
      <w:r w:rsidR="005626B5">
        <w:rPr>
          <w:rFonts w:eastAsia="Times New Roman"/>
        </w:rPr>
        <w:t>ё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продолжающийся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в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рамках</w:t>
      </w:r>
      <w:r w:rsidR="00B358A9">
        <w:rPr>
          <w:rFonts w:eastAsia="Times New Roman"/>
        </w:rPr>
        <w:t xml:space="preserve"> </w:t>
      </w:r>
      <w:r w:rsidRPr="004D7C39">
        <w:t>энергоинформационной</w:t>
      </w:r>
      <w:r w:rsidR="00B358A9">
        <w:t xml:space="preserve"> </w:t>
      </w:r>
      <w:r w:rsidRPr="004D7C39">
        <w:t>диалектики</w:t>
      </w:r>
      <w:r w:rsidR="00B358A9">
        <w:t xml:space="preserve"> </w:t>
      </w:r>
      <w:r w:rsidRPr="004D7C39">
        <w:t>развития</w:t>
      </w:r>
      <w:r w:rsidR="00B358A9">
        <w:t xml:space="preserve"> </w:t>
      </w:r>
      <w:r w:rsidRPr="004D7C39">
        <w:t>генотипов</w:t>
      </w:r>
      <w:r w:rsidR="00B358A9">
        <w:t xml:space="preserve"> </w:t>
      </w:r>
      <w:r w:rsidR="005626B5">
        <w:t>М</w:t>
      </w:r>
      <w:r w:rsidRPr="004D7C39">
        <w:t>озга,</w:t>
      </w:r>
      <w:r w:rsidR="00B358A9">
        <w:t xml:space="preserve"> </w:t>
      </w:r>
      <w:r w:rsidRPr="004D7C39">
        <w:t>котор</w:t>
      </w:r>
      <w:r w:rsidR="005626B5">
        <w:t>ое</w:t>
      </w:r>
      <w:r w:rsidR="00B358A9">
        <w:t xml:space="preserve"> </w:t>
      </w:r>
      <w:r w:rsidRPr="004D7C39">
        <w:t>интенсивно</w:t>
      </w:r>
      <w:r w:rsidR="00B358A9">
        <w:t xml:space="preserve"> </w:t>
      </w:r>
      <w:r w:rsidRPr="004D7C39">
        <w:t>происходил</w:t>
      </w:r>
      <w:r w:rsidR="005626B5">
        <w:t>о</w:t>
      </w:r>
      <w:r w:rsidR="00B358A9">
        <w:t xml:space="preserve"> </w:t>
      </w:r>
      <w:r w:rsidRPr="004D7C39">
        <w:t>последние</w:t>
      </w:r>
      <w:r w:rsidR="00B358A9">
        <w:t xml:space="preserve"> </w:t>
      </w:r>
      <w:r w:rsidRPr="004D7C39">
        <w:t>2000</w:t>
      </w:r>
      <w:r w:rsidR="005626B5">
        <w:t> </w:t>
      </w:r>
      <w:r w:rsidRPr="004D7C39">
        <w:t>лет,</w:t>
      </w:r>
      <w:r w:rsidR="00B358A9">
        <w:t xml:space="preserve"> </w:t>
      </w:r>
      <w:r w:rsidR="005626B5">
        <w:t xml:space="preserve">и было </w:t>
      </w:r>
      <w:r w:rsidRPr="004D7C39">
        <w:t>остановлено</w:t>
      </w:r>
      <w:r w:rsidR="00B358A9">
        <w:t xml:space="preserve"> </w:t>
      </w:r>
      <w:r w:rsidRPr="004D7C39">
        <w:t>практически</w:t>
      </w:r>
      <w:r w:rsidR="00B358A9">
        <w:t xml:space="preserve"> </w:t>
      </w:r>
      <w:r w:rsidRPr="004D7C39">
        <w:t>недавно</w:t>
      </w:r>
      <w:r w:rsidR="005626B5">
        <w:t>,</w:t>
      </w:r>
      <w:r w:rsidR="00B358A9">
        <w:t xml:space="preserve"> </w:t>
      </w:r>
      <w:r w:rsidRPr="004D7C39">
        <w:t>находя</w:t>
      </w:r>
      <w:r w:rsidR="005626B5">
        <w:t>сь</w:t>
      </w:r>
      <w:r w:rsidR="00B358A9">
        <w:t xml:space="preserve"> </w:t>
      </w:r>
      <w:r w:rsidRPr="004D7C39">
        <w:t>сегодня</w:t>
      </w:r>
      <w:r w:rsidR="00B358A9">
        <w:t xml:space="preserve"> </w:t>
      </w:r>
      <w:r w:rsidRPr="004D7C39">
        <w:t>в</w:t>
      </w:r>
      <w:r w:rsidR="00B358A9">
        <w:t xml:space="preserve"> </w:t>
      </w:r>
      <w:r w:rsidRPr="004D7C39">
        <w:t>рамках</w:t>
      </w:r>
      <w:r w:rsidR="00B358A9">
        <w:t xml:space="preserve"> </w:t>
      </w:r>
      <w:r w:rsidRPr="004D7C39">
        <w:t>преобразования</w:t>
      </w:r>
      <w:r w:rsidR="00B358A9">
        <w:t xml:space="preserve"> </w:t>
      </w:r>
      <w:r w:rsidRPr="004D7C39">
        <w:t>новой</w:t>
      </w:r>
      <w:r w:rsidR="00B358A9">
        <w:t xml:space="preserve"> </w:t>
      </w:r>
      <w:r w:rsidRPr="004D7C39">
        <w:t>Системой</w:t>
      </w:r>
      <w:r w:rsidR="00B358A9">
        <w:t xml:space="preserve"> </w:t>
      </w:r>
      <w:r w:rsidRPr="00C339B7">
        <w:t>у</w:t>
      </w:r>
      <w:r w:rsidRPr="004D7C39">
        <w:t>правления</w:t>
      </w:r>
      <w:r w:rsidR="00B358A9">
        <w:t xml:space="preserve"> </w:t>
      </w:r>
      <w:r w:rsidRPr="004D7C39">
        <w:t>Земли</w:t>
      </w:r>
      <w:r w:rsidR="00B358A9">
        <w:t xml:space="preserve"> </w:t>
      </w:r>
      <w:r w:rsidRPr="004D7C39">
        <w:t>и</w:t>
      </w:r>
      <w:r w:rsidR="00B358A9">
        <w:t xml:space="preserve"> </w:t>
      </w:r>
      <w:r w:rsidRPr="004D7C39">
        <w:t>Системой</w:t>
      </w:r>
      <w:r w:rsidR="00B358A9">
        <w:t xml:space="preserve"> </w:t>
      </w:r>
      <w:r w:rsidRPr="004D7C39">
        <w:t>жизнеобеспечения</w:t>
      </w:r>
      <w:r w:rsidR="00B358A9">
        <w:t xml:space="preserve"> </w:t>
      </w:r>
      <w:r w:rsidRPr="004D7C39">
        <w:t>людей.</w:t>
      </w:r>
    </w:p>
    <w:p w14:paraId="6CC6A0A9" w14:textId="242059CC" w:rsidR="00A047C7" w:rsidRDefault="00A047C7" w:rsidP="005626B5">
      <w:r w:rsidRPr="004D7C39">
        <w:rPr>
          <w:rFonts w:eastAsia="Times New Roman"/>
        </w:rPr>
        <w:t>Школа,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несомненно,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решает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и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будет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решать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свою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задачу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по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формированию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Человека,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как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бы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е</w:t>
      </w:r>
      <w:r>
        <w:rPr>
          <w:rFonts w:eastAsia="Times New Roman"/>
        </w:rPr>
        <w:t>ё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не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модернизировали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те,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кто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ещ</w:t>
      </w:r>
      <w:r>
        <w:rPr>
          <w:rFonts w:eastAsia="Times New Roman"/>
        </w:rPr>
        <w:t>ё</w:t>
      </w:r>
      <w:r w:rsidR="00B358A9">
        <w:rPr>
          <w:rFonts w:eastAsia="Times New Roman"/>
        </w:rPr>
        <w:t xml:space="preserve"> </w:t>
      </w:r>
      <w:r>
        <w:rPr>
          <w:rFonts w:eastAsia="Times New Roman"/>
        </w:rPr>
        <w:t>мнит</w:t>
      </w:r>
      <w:r w:rsidR="00B358A9">
        <w:rPr>
          <w:rFonts w:eastAsia="Times New Roman"/>
        </w:rPr>
        <w:t xml:space="preserve"> </w:t>
      </w:r>
      <w:r>
        <w:rPr>
          <w:rFonts w:eastAsia="Times New Roman"/>
        </w:rPr>
        <w:t>себя</w:t>
      </w:r>
      <w:r w:rsidR="00B358A9">
        <w:rPr>
          <w:rFonts w:eastAsia="Times New Roman"/>
        </w:rPr>
        <w:t xml:space="preserve"> </w:t>
      </w:r>
      <w:r>
        <w:rPr>
          <w:rFonts w:eastAsia="Times New Roman"/>
        </w:rPr>
        <w:t>«правителями».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  <w:b/>
          <w:bCs/>
          <w:i/>
          <w:iCs/>
        </w:rPr>
        <w:t>Школа</w:t>
      </w:r>
      <w:r w:rsidR="00B358A9">
        <w:rPr>
          <w:rFonts w:eastAsia="Times New Roman"/>
          <w:b/>
          <w:bCs/>
          <w:i/>
          <w:iCs/>
        </w:rPr>
        <w:t xml:space="preserve"> </w:t>
      </w:r>
      <w:r w:rsidRPr="004D7C39">
        <w:rPr>
          <w:rFonts w:eastAsia="Times New Roman"/>
          <w:b/>
          <w:bCs/>
          <w:i/>
          <w:iCs/>
        </w:rPr>
        <w:t>–</w:t>
      </w:r>
      <w:r w:rsidR="00B358A9">
        <w:rPr>
          <w:rFonts w:eastAsia="Times New Roman"/>
          <w:b/>
          <w:bCs/>
          <w:i/>
          <w:iCs/>
        </w:rPr>
        <w:t xml:space="preserve"> </w:t>
      </w:r>
      <w:r w:rsidRPr="004D7C39">
        <w:rPr>
          <w:rFonts w:eastAsia="Times New Roman"/>
          <w:b/>
          <w:bCs/>
          <w:i/>
          <w:iCs/>
        </w:rPr>
        <w:t>это</w:t>
      </w:r>
      <w:r w:rsidR="00B358A9">
        <w:rPr>
          <w:rFonts w:eastAsia="Times New Roman"/>
          <w:b/>
          <w:bCs/>
          <w:i/>
          <w:iCs/>
        </w:rPr>
        <w:t xml:space="preserve"> </w:t>
      </w:r>
      <w:r w:rsidRPr="004D7C39">
        <w:rPr>
          <w:rFonts w:eastAsia="Times New Roman"/>
          <w:b/>
          <w:bCs/>
          <w:i/>
          <w:iCs/>
        </w:rPr>
        <w:t>древнейшая</w:t>
      </w:r>
      <w:r w:rsidR="00B358A9">
        <w:rPr>
          <w:rFonts w:eastAsia="Times New Roman"/>
          <w:b/>
          <w:bCs/>
          <w:i/>
          <w:iCs/>
        </w:rPr>
        <w:t xml:space="preserve"> </w:t>
      </w:r>
      <w:r w:rsidRPr="004D7C39">
        <w:rPr>
          <w:rFonts w:eastAsia="Times New Roman"/>
          <w:b/>
          <w:bCs/>
          <w:i/>
          <w:iCs/>
        </w:rPr>
        <w:t>корпорация,</w:t>
      </w:r>
      <w:r w:rsidR="00B358A9">
        <w:rPr>
          <w:rFonts w:eastAsia="Times New Roman"/>
          <w:b/>
          <w:bCs/>
          <w:i/>
          <w:iCs/>
        </w:rPr>
        <w:t xml:space="preserve"> </w:t>
      </w:r>
      <w:r w:rsidRPr="004D7C39">
        <w:rPr>
          <w:rFonts w:eastAsia="Times New Roman"/>
          <w:b/>
          <w:bCs/>
          <w:i/>
          <w:iCs/>
        </w:rPr>
        <w:t>которая</w:t>
      </w:r>
      <w:r w:rsidR="00B358A9">
        <w:rPr>
          <w:rFonts w:eastAsia="Times New Roman"/>
          <w:b/>
          <w:bCs/>
          <w:i/>
          <w:iCs/>
        </w:rPr>
        <w:t xml:space="preserve"> </w:t>
      </w:r>
      <w:r w:rsidRPr="004D7C39">
        <w:rPr>
          <w:rFonts w:eastAsia="Times New Roman"/>
          <w:b/>
          <w:bCs/>
          <w:i/>
          <w:iCs/>
        </w:rPr>
        <w:t>переживет</w:t>
      </w:r>
      <w:r w:rsidR="00B358A9">
        <w:rPr>
          <w:rFonts w:eastAsia="Times New Roman"/>
          <w:b/>
          <w:bCs/>
          <w:i/>
          <w:iCs/>
        </w:rPr>
        <w:t xml:space="preserve"> </w:t>
      </w:r>
      <w:r w:rsidRPr="004D7C39">
        <w:rPr>
          <w:rFonts w:eastAsia="Times New Roman"/>
          <w:b/>
          <w:bCs/>
          <w:i/>
          <w:iCs/>
        </w:rPr>
        <w:t>всех,</w:t>
      </w:r>
      <w:r w:rsidR="00B358A9">
        <w:rPr>
          <w:rFonts w:eastAsia="Times New Roman"/>
          <w:b/>
          <w:bCs/>
          <w:i/>
          <w:iCs/>
        </w:rPr>
        <w:t xml:space="preserve"> </w:t>
      </w:r>
      <w:r w:rsidRPr="004D7C39">
        <w:rPr>
          <w:rFonts w:eastAsia="Times New Roman"/>
          <w:b/>
          <w:bCs/>
          <w:i/>
          <w:iCs/>
        </w:rPr>
        <w:t>кто</w:t>
      </w:r>
      <w:r w:rsidR="00B358A9">
        <w:rPr>
          <w:rFonts w:eastAsia="Times New Roman"/>
          <w:b/>
          <w:bCs/>
          <w:i/>
          <w:iCs/>
        </w:rPr>
        <w:t xml:space="preserve"> </w:t>
      </w:r>
      <w:r w:rsidRPr="004D7C39">
        <w:rPr>
          <w:rFonts w:eastAsia="Times New Roman"/>
          <w:b/>
          <w:bCs/>
          <w:i/>
          <w:iCs/>
        </w:rPr>
        <w:t>вмешивается</w:t>
      </w:r>
      <w:r w:rsidR="00B358A9">
        <w:rPr>
          <w:rFonts w:eastAsia="Times New Roman"/>
          <w:b/>
          <w:bCs/>
          <w:i/>
          <w:iCs/>
        </w:rPr>
        <w:t xml:space="preserve"> </w:t>
      </w:r>
      <w:r w:rsidRPr="004D7C39">
        <w:rPr>
          <w:rFonts w:eastAsia="Times New Roman"/>
          <w:b/>
          <w:bCs/>
          <w:i/>
          <w:iCs/>
        </w:rPr>
        <w:t>в</w:t>
      </w:r>
      <w:r w:rsidR="00B358A9">
        <w:rPr>
          <w:rFonts w:eastAsia="Times New Roman"/>
          <w:b/>
          <w:bCs/>
          <w:i/>
          <w:iCs/>
        </w:rPr>
        <w:t xml:space="preserve"> </w:t>
      </w:r>
      <w:r w:rsidRPr="004D7C39">
        <w:rPr>
          <w:rFonts w:eastAsia="Times New Roman"/>
          <w:b/>
          <w:bCs/>
          <w:i/>
          <w:iCs/>
        </w:rPr>
        <w:t>е</w:t>
      </w:r>
      <w:r>
        <w:rPr>
          <w:rFonts w:eastAsia="Times New Roman"/>
          <w:b/>
          <w:bCs/>
          <w:i/>
          <w:iCs/>
        </w:rPr>
        <w:t>ё</w:t>
      </w:r>
      <w:r w:rsidR="00B358A9">
        <w:rPr>
          <w:rFonts w:eastAsia="Times New Roman"/>
          <w:b/>
          <w:bCs/>
          <w:i/>
          <w:iCs/>
        </w:rPr>
        <w:t xml:space="preserve"> </w:t>
      </w:r>
      <w:r w:rsidRPr="004D7C39">
        <w:rPr>
          <w:rFonts w:eastAsia="Times New Roman"/>
          <w:b/>
          <w:bCs/>
          <w:i/>
          <w:iCs/>
        </w:rPr>
        <w:t>жизнь.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Такая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же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корпорация,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lastRenderedPageBreak/>
        <w:t>как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армия,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или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МВД,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или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университет,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как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бы</w:t>
      </w:r>
      <w:r w:rsidR="00B358A9">
        <w:rPr>
          <w:rFonts w:eastAsia="Times New Roman"/>
        </w:rPr>
        <w:t xml:space="preserve"> </w:t>
      </w:r>
      <w:r w:rsidRPr="00565867">
        <w:rPr>
          <w:rStyle w:val="--"/>
        </w:rPr>
        <w:t>не</w:t>
      </w:r>
      <w:r w:rsidR="00B358A9">
        <w:rPr>
          <w:rStyle w:val="--0"/>
          <w:rFonts w:ascii="Times New Roman" w:hAnsi="Times New Roman"/>
          <w:szCs w:val="28"/>
        </w:rPr>
        <w:t xml:space="preserve"> </w:t>
      </w:r>
      <w:r w:rsidRPr="00565867">
        <w:rPr>
          <w:rStyle w:val="--0"/>
        </w:rPr>
        <w:t>меняли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их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состав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и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организацию.</w:t>
      </w:r>
      <w:r w:rsidR="00B358A9">
        <w:rPr>
          <w:rFonts w:eastAsia="Times New Roman"/>
        </w:rPr>
        <w:t xml:space="preserve"> </w:t>
      </w:r>
    </w:p>
    <w:p w14:paraId="1B0E57F3" w14:textId="4B3AC443" w:rsidR="00A047C7" w:rsidRDefault="00A047C7" w:rsidP="005626B5">
      <w:pPr>
        <w:rPr>
          <w:b/>
          <w:bCs/>
          <w:i/>
          <w:iCs/>
        </w:rPr>
      </w:pPr>
      <w:r w:rsidRPr="004D7C39">
        <w:rPr>
          <w:rFonts w:eastAsia="Times New Roman"/>
          <w:noProof/>
          <w:lang w:eastAsia="zh-CN"/>
        </w:rPr>
        <w:drawing>
          <wp:anchor distT="0" distB="0" distL="114300" distR="114300" simplePos="0" relativeHeight="251662336" behindDoc="1" locked="0" layoutInCell="1" allowOverlap="1" wp14:anchorId="1A7AE837" wp14:editId="7C0A0975">
            <wp:simplePos x="0" y="0"/>
            <wp:positionH relativeFrom="column">
              <wp:posOffset>-3810</wp:posOffset>
            </wp:positionH>
            <wp:positionV relativeFrom="paragraph">
              <wp:posOffset>115916</wp:posOffset>
            </wp:positionV>
            <wp:extent cx="2774950" cy="1849755"/>
            <wp:effectExtent l="0" t="0" r="6350" b="0"/>
            <wp:wrapTight wrapText="bothSides">
              <wp:wrapPolygon edited="0">
                <wp:start x="0" y="0"/>
                <wp:lineTo x="0" y="21355"/>
                <wp:lineTo x="21501" y="21355"/>
                <wp:lineTo x="21501" y="0"/>
                <wp:lineTo x="0" y="0"/>
              </wp:wrapPolygon>
            </wp:wrapTight>
            <wp:docPr id="4" name="Рисунок 4" descr="Изображение выглядит как земля, человек, внеш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земля, человек, внешний&#10;&#10;Автоматически созданное описание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950" cy="1849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7C39">
        <w:rPr>
          <w:rFonts w:eastAsia="Times New Roman"/>
        </w:rPr>
        <w:t>Я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живу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около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хороших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школ,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и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каждый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день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мимо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моего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дома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туда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идут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вереницы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прекрасно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одетых,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сытых,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вес</w:t>
      </w:r>
      <w:r>
        <w:rPr>
          <w:rFonts w:eastAsia="Times New Roman"/>
        </w:rPr>
        <w:t>ё</w:t>
      </w:r>
      <w:r w:rsidRPr="004D7C39">
        <w:rPr>
          <w:rFonts w:eastAsia="Times New Roman"/>
        </w:rPr>
        <w:t>лых,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ухоженных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и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явно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любимых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детей.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По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их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лицам,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гаму,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движению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–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нельзя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сказать,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что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они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воспринимают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школу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как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тюрьму.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  <w:b/>
          <w:bCs/>
          <w:i/>
          <w:iCs/>
        </w:rPr>
        <w:t>Но</w:t>
      </w:r>
      <w:r w:rsidR="00B358A9">
        <w:rPr>
          <w:rFonts w:eastAsia="Times New Roman"/>
          <w:b/>
          <w:bCs/>
          <w:i/>
          <w:iCs/>
        </w:rPr>
        <w:t xml:space="preserve"> </w:t>
      </w:r>
      <w:r w:rsidRPr="004D7C39">
        <w:rPr>
          <w:rFonts w:eastAsia="Times New Roman"/>
          <w:b/>
          <w:bCs/>
          <w:i/>
          <w:iCs/>
        </w:rPr>
        <w:t>исключения</w:t>
      </w:r>
      <w:r w:rsidR="00B358A9">
        <w:rPr>
          <w:rFonts w:eastAsia="Times New Roman"/>
          <w:b/>
          <w:bCs/>
          <w:i/>
          <w:iCs/>
        </w:rPr>
        <w:t xml:space="preserve"> </w:t>
      </w:r>
      <w:r w:rsidRPr="004D7C39">
        <w:rPr>
          <w:rFonts w:eastAsia="Times New Roman"/>
          <w:b/>
          <w:bCs/>
          <w:i/>
          <w:iCs/>
        </w:rPr>
        <w:t>бывают</w:t>
      </w:r>
      <w:r w:rsidR="00B358A9">
        <w:rPr>
          <w:rFonts w:eastAsia="Times New Roman"/>
          <w:b/>
          <w:bCs/>
          <w:i/>
          <w:iCs/>
        </w:rPr>
        <w:t xml:space="preserve"> </w:t>
      </w:r>
      <w:r w:rsidRPr="004D7C39">
        <w:rPr>
          <w:rFonts w:eastAsia="Times New Roman"/>
          <w:b/>
          <w:bCs/>
          <w:i/>
          <w:iCs/>
        </w:rPr>
        <w:t>там,</w:t>
      </w:r>
      <w:r w:rsidR="00B358A9">
        <w:rPr>
          <w:rFonts w:eastAsia="Times New Roman"/>
          <w:b/>
          <w:bCs/>
          <w:i/>
          <w:iCs/>
        </w:rPr>
        <w:t xml:space="preserve"> </w:t>
      </w:r>
      <w:r w:rsidRPr="004D7C39">
        <w:rPr>
          <w:rFonts w:eastAsia="Times New Roman"/>
          <w:b/>
          <w:bCs/>
          <w:i/>
          <w:iCs/>
        </w:rPr>
        <w:t>где</w:t>
      </w:r>
      <w:r w:rsidR="00B358A9">
        <w:rPr>
          <w:rFonts w:eastAsia="Times New Roman"/>
          <w:b/>
          <w:bCs/>
          <w:i/>
          <w:iCs/>
        </w:rPr>
        <w:t xml:space="preserve"> </w:t>
      </w:r>
      <w:r w:rsidRPr="004D7C39">
        <w:rPr>
          <w:rFonts w:eastAsia="Times New Roman"/>
          <w:b/>
          <w:bCs/>
          <w:i/>
          <w:iCs/>
        </w:rPr>
        <w:t>утрачена</w:t>
      </w:r>
      <w:r w:rsidR="00B358A9">
        <w:rPr>
          <w:rFonts w:eastAsia="Times New Roman"/>
          <w:b/>
          <w:bCs/>
          <w:i/>
          <w:iCs/>
        </w:rPr>
        <w:t xml:space="preserve"> </w:t>
      </w:r>
      <w:r w:rsidRPr="004D7C39">
        <w:rPr>
          <w:rFonts w:eastAsia="Times New Roman"/>
          <w:b/>
          <w:bCs/>
          <w:i/>
          <w:iCs/>
        </w:rPr>
        <w:t>культура</w:t>
      </w:r>
      <w:r w:rsidR="00B358A9">
        <w:rPr>
          <w:rFonts w:eastAsia="Times New Roman"/>
          <w:b/>
          <w:bCs/>
          <w:i/>
          <w:iCs/>
        </w:rPr>
        <w:t xml:space="preserve"> </w:t>
      </w:r>
      <w:r w:rsidRPr="004D7C39">
        <w:rPr>
          <w:rFonts w:eastAsia="Times New Roman"/>
          <w:b/>
          <w:bCs/>
          <w:i/>
          <w:iCs/>
        </w:rPr>
        <w:t>воспитания</w:t>
      </w:r>
      <w:r w:rsidR="00B358A9">
        <w:rPr>
          <w:rFonts w:eastAsia="Times New Roman"/>
          <w:b/>
          <w:bCs/>
          <w:i/>
          <w:iCs/>
        </w:rPr>
        <w:t xml:space="preserve"> </w:t>
      </w:r>
      <w:r w:rsidRPr="004D7C39">
        <w:rPr>
          <w:rFonts w:eastAsia="Times New Roman"/>
          <w:b/>
          <w:bCs/>
          <w:i/>
          <w:iCs/>
        </w:rPr>
        <w:t>Человек,</w:t>
      </w:r>
      <w:r w:rsidR="00B358A9">
        <w:rPr>
          <w:rFonts w:eastAsia="Times New Roman"/>
          <w:b/>
          <w:bCs/>
          <w:i/>
          <w:iCs/>
        </w:rPr>
        <w:t xml:space="preserve"> </w:t>
      </w:r>
      <w:r w:rsidRPr="004D7C39">
        <w:rPr>
          <w:rFonts w:eastAsia="Times New Roman"/>
          <w:b/>
          <w:bCs/>
          <w:i/>
          <w:iCs/>
        </w:rPr>
        <w:t>из-за</w:t>
      </w:r>
      <w:r w:rsidR="00B358A9">
        <w:rPr>
          <w:rFonts w:eastAsia="Times New Roman"/>
          <w:b/>
          <w:bCs/>
          <w:i/>
          <w:iCs/>
        </w:rPr>
        <w:t xml:space="preserve"> </w:t>
      </w:r>
      <w:r w:rsidRPr="004D7C39">
        <w:rPr>
          <w:rFonts w:eastAsia="Times New Roman"/>
          <w:b/>
          <w:bCs/>
          <w:i/>
          <w:iCs/>
        </w:rPr>
        <w:t>того,</w:t>
      </w:r>
      <w:r w:rsidR="00B358A9">
        <w:rPr>
          <w:rFonts w:eastAsia="Times New Roman"/>
          <w:b/>
          <w:bCs/>
          <w:i/>
          <w:iCs/>
        </w:rPr>
        <w:t xml:space="preserve"> </w:t>
      </w:r>
      <w:r w:rsidRPr="004D7C39">
        <w:rPr>
          <w:rFonts w:eastAsia="Times New Roman"/>
          <w:b/>
          <w:bCs/>
          <w:i/>
          <w:iCs/>
        </w:rPr>
        <w:t>что</w:t>
      </w:r>
      <w:r w:rsidR="00B358A9">
        <w:rPr>
          <w:rFonts w:eastAsia="Times New Roman"/>
          <w:b/>
          <w:bCs/>
          <w:i/>
          <w:iCs/>
        </w:rPr>
        <w:t xml:space="preserve"> </w:t>
      </w:r>
      <w:r w:rsidRPr="004D7C39">
        <w:rPr>
          <w:rFonts w:eastAsia="Times New Roman"/>
          <w:b/>
          <w:bCs/>
          <w:i/>
          <w:iCs/>
        </w:rPr>
        <w:t>не</w:t>
      </w:r>
      <w:r w:rsidR="00B358A9">
        <w:rPr>
          <w:rFonts w:eastAsia="Times New Roman"/>
          <w:b/>
          <w:bCs/>
          <w:i/>
          <w:iCs/>
        </w:rPr>
        <w:t xml:space="preserve"> </w:t>
      </w:r>
      <w:r w:rsidRPr="004D7C39">
        <w:rPr>
          <w:rFonts w:eastAsia="Times New Roman"/>
          <w:b/>
          <w:bCs/>
          <w:i/>
          <w:iCs/>
        </w:rPr>
        <w:t>хватает</w:t>
      </w:r>
      <w:r w:rsidR="00B358A9">
        <w:rPr>
          <w:rFonts w:eastAsia="Times New Roman"/>
          <w:b/>
          <w:bCs/>
          <w:i/>
          <w:iCs/>
        </w:rPr>
        <w:t xml:space="preserve"> </w:t>
      </w:r>
      <w:r w:rsidRPr="004D7C39">
        <w:rPr>
          <w:rFonts w:eastAsia="Times New Roman"/>
          <w:b/>
          <w:bCs/>
          <w:i/>
          <w:iCs/>
        </w:rPr>
        <w:t>квалифицированных</w:t>
      </w:r>
      <w:r w:rsidR="00B358A9">
        <w:rPr>
          <w:rFonts w:eastAsia="Times New Roman"/>
          <w:b/>
          <w:bCs/>
          <w:i/>
          <w:iCs/>
        </w:rPr>
        <w:t xml:space="preserve"> </w:t>
      </w:r>
      <w:r w:rsidRPr="004D7C39">
        <w:rPr>
          <w:rFonts w:eastAsia="Times New Roman"/>
          <w:b/>
          <w:bCs/>
          <w:i/>
          <w:iCs/>
        </w:rPr>
        <w:t>педагогов.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Очень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важно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понимать,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что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перевод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знания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признаков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Человека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в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реальное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поведение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Человека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–</w:t>
      </w:r>
      <w:r w:rsidR="00B358A9">
        <w:rPr>
          <w:rFonts w:eastAsia="Times New Roman"/>
        </w:rPr>
        <w:t xml:space="preserve"> </w:t>
      </w:r>
      <w:r w:rsidRPr="005626B5">
        <w:rPr>
          <w:rStyle w:val="--0"/>
        </w:rPr>
        <w:t>задача</w:t>
      </w:r>
      <w:r w:rsidR="00B358A9">
        <w:rPr>
          <w:rStyle w:val="--0"/>
          <w:rFonts w:ascii="Times New Roman" w:hAnsi="Times New Roman"/>
          <w:szCs w:val="28"/>
        </w:rPr>
        <w:t xml:space="preserve"> </w:t>
      </w:r>
      <w:r w:rsidRPr="005626B5">
        <w:rPr>
          <w:rStyle w:val="--"/>
        </w:rPr>
        <w:t>высшей</w:t>
      </w:r>
      <w:r w:rsidR="00B358A9" w:rsidRPr="005626B5">
        <w:rPr>
          <w:rStyle w:val="--"/>
        </w:rPr>
        <w:t xml:space="preserve"> </w:t>
      </w:r>
      <w:r w:rsidRPr="005626B5">
        <w:rPr>
          <w:rStyle w:val="--"/>
        </w:rPr>
        <w:t>категории</w:t>
      </w:r>
      <w:r w:rsidR="00B358A9">
        <w:rPr>
          <w:rStyle w:val="--0"/>
          <w:rFonts w:ascii="Times New Roman" w:hAnsi="Times New Roman"/>
          <w:szCs w:val="28"/>
        </w:rPr>
        <w:t xml:space="preserve"> </w:t>
      </w:r>
      <w:r w:rsidRPr="005626B5">
        <w:rPr>
          <w:rStyle w:val="--0"/>
        </w:rPr>
        <w:t>сложности</w:t>
      </w:r>
      <w:r w:rsidRPr="004D7C39">
        <w:rPr>
          <w:rFonts w:eastAsia="Times New Roman"/>
        </w:rPr>
        <w:t>.</w:t>
      </w:r>
      <w:r w:rsidR="00B358A9">
        <w:rPr>
          <w:rFonts w:eastAsia="Times New Roman"/>
        </w:rPr>
        <w:t xml:space="preserve"> </w:t>
      </w:r>
      <w:r w:rsidRPr="004D7C39">
        <w:rPr>
          <w:rFonts w:eastAsia="Times New Roman"/>
        </w:rPr>
        <w:t>Ф</w:t>
      </w:r>
      <w:r w:rsidRPr="004D7C39">
        <w:rPr>
          <w:rFonts w:eastAsia="Times New Roman"/>
          <w:color w:val="555555"/>
        </w:rPr>
        <w:t>ормирование</w:t>
      </w:r>
      <w:r w:rsidR="00B358A9">
        <w:rPr>
          <w:rFonts w:eastAsia="Times New Roman"/>
          <w:color w:val="555555"/>
        </w:rPr>
        <w:t xml:space="preserve"> </w:t>
      </w:r>
      <w:r w:rsidRPr="004D7C39">
        <w:rPr>
          <w:rFonts w:eastAsia="Times New Roman"/>
          <w:color w:val="555555"/>
        </w:rPr>
        <w:t>Человека</w:t>
      </w:r>
      <w:r w:rsidR="00B358A9">
        <w:rPr>
          <w:rFonts w:eastAsia="Times New Roman"/>
          <w:color w:val="555555"/>
        </w:rPr>
        <w:t xml:space="preserve"> </w:t>
      </w:r>
      <w:r w:rsidRPr="004D7C39">
        <w:t>из</w:t>
      </w:r>
      <w:r w:rsidR="00B358A9">
        <w:t xml:space="preserve"> </w:t>
      </w:r>
      <w:r w:rsidRPr="004D7C39">
        <w:t>новорожденного</w:t>
      </w:r>
      <w:r w:rsidR="00B358A9">
        <w:t xml:space="preserve"> </w:t>
      </w:r>
      <w:r w:rsidRPr="004D7C39">
        <w:t>–</w:t>
      </w:r>
      <w:r w:rsidR="00B358A9">
        <w:t xml:space="preserve"> </w:t>
      </w:r>
      <w:r w:rsidRPr="004D7C39">
        <w:t>самая</w:t>
      </w:r>
      <w:r w:rsidR="00B358A9">
        <w:t xml:space="preserve"> </w:t>
      </w:r>
      <w:r w:rsidRPr="004D7C39">
        <w:t>трудная</w:t>
      </w:r>
      <w:r w:rsidR="00B358A9">
        <w:t xml:space="preserve"> </w:t>
      </w:r>
      <w:r w:rsidRPr="004D7C39">
        <w:t>задача,</w:t>
      </w:r>
      <w:r w:rsidR="00B358A9">
        <w:t xml:space="preserve"> </w:t>
      </w:r>
      <w:r w:rsidRPr="004D7C39">
        <w:t>которую</w:t>
      </w:r>
      <w:r w:rsidR="00B358A9">
        <w:t xml:space="preserve"> </w:t>
      </w:r>
      <w:r w:rsidRPr="004D7C39">
        <w:t>решает</w:t>
      </w:r>
      <w:r w:rsidR="00B358A9">
        <w:t xml:space="preserve"> </w:t>
      </w:r>
      <w:r w:rsidRPr="004D7C39">
        <w:t>не</w:t>
      </w:r>
      <w:r w:rsidR="00B358A9">
        <w:t xml:space="preserve"> </w:t>
      </w:r>
      <w:r w:rsidRPr="004D7C39">
        <w:t>только</w:t>
      </w:r>
      <w:r w:rsidR="00B358A9">
        <w:t xml:space="preserve"> </w:t>
      </w:r>
      <w:r w:rsidRPr="004D7C39">
        <w:t>общество,</w:t>
      </w:r>
      <w:r w:rsidR="00B358A9">
        <w:t xml:space="preserve"> </w:t>
      </w:r>
      <w:r w:rsidRPr="004D7C39">
        <w:t>но</w:t>
      </w:r>
      <w:r w:rsidR="00B358A9">
        <w:t xml:space="preserve"> </w:t>
      </w:r>
      <w:r w:rsidRPr="004D7C39">
        <w:t>и</w:t>
      </w:r>
      <w:r w:rsidR="00B358A9">
        <w:t xml:space="preserve"> </w:t>
      </w:r>
      <w:r w:rsidRPr="004D7C39">
        <w:t>огромное</w:t>
      </w:r>
      <w:r w:rsidR="00B358A9">
        <w:t xml:space="preserve"> </w:t>
      </w:r>
      <w:r w:rsidRPr="004D7C39">
        <w:t>количество</w:t>
      </w:r>
      <w:r w:rsidR="00B358A9">
        <w:t xml:space="preserve"> </w:t>
      </w:r>
      <w:r w:rsidRPr="004D7C39">
        <w:t>обстоятельств,</w:t>
      </w:r>
      <w:r w:rsidR="00B358A9">
        <w:t xml:space="preserve"> </w:t>
      </w:r>
      <w:r w:rsidRPr="004D7C39">
        <w:t>которые</w:t>
      </w:r>
      <w:r w:rsidR="00B358A9">
        <w:t xml:space="preserve"> </w:t>
      </w:r>
      <w:r w:rsidRPr="004D7C39">
        <w:t>явны,</w:t>
      </w:r>
      <w:r w:rsidR="00B358A9">
        <w:t xml:space="preserve"> </w:t>
      </w:r>
      <w:r w:rsidRPr="004D7C39">
        <w:t>но</w:t>
      </w:r>
      <w:r w:rsidR="00B358A9">
        <w:t xml:space="preserve"> </w:t>
      </w:r>
      <w:r w:rsidRPr="004D7C39">
        <w:t>большинство</w:t>
      </w:r>
      <w:r w:rsidR="00B358A9">
        <w:t xml:space="preserve"> </w:t>
      </w:r>
      <w:r w:rsidRPr="004D7C39">
        <w:t>которых</w:t>
      </w:r>
      <w:r w:rsidR="00B358A9">
        <w:t xml:space="preserve"> </w:t>
      </w:r>
      <w:r w:rsidRPr="004D7C39">
        <w:t>были</w:t>
      </w:r>
      <w:r w:rsidR="00B358A9">
        <w:t xml:space="preserve"> </w:t>
      </w:r>
      <w:r w:rsidRPr="004D7C39">
        <w:t>сокрыты</w:t>
      </w:r>
      <w:r w:rsidR="00B358A9">
        <w:t xml:space="preserve"> </w:t>
      </w:r>
      <w:r w:rsidRPr="004D7C39">
        <w:t>и</w:t>
      </w:r>
      <w:r w:rsidR="00B358A9">
        <w:t xml:space="preserve"> </w:t>
      </w:r>
      <w:r w:rsidRPr="004D7C39">
        <w:t>только</w:t>
      </w:r>
      <w:r w:rsidR="00B358A9">
        <w:t xml:space="preserve"> </w:t>
      </w:r>
      <w:r w:rsidRPr="004D7C39">
        <w:t>сейчас</w:t>
      </w:r>
      <w:r w:rsidR="00B358A9">
        <w:t xml:space="preserve"> </w:t>
      </w:r>
      <w:r w:rsidRPr="004D7C39">
        <w:t>становятся</w:t>
      </w:r>
      <w:r w:rsidR="00B358A9">
        <w:t xml:space="preserve"> </w:t>
      </w:r>
      <w:r w:rsidRPr="004D7C39">
        <w:t>доступны</w:t>
      </w:r>
      <w:r w:rsidR="00B358A9">
        <w:t xml:space="preserve"> </w:t>
      </w:r>
      <w:r w:rsidRPr="004D7C39">
        <w:t>в</w:t>
      </w:r>
      <w:r w:rsidR="00B358A9">
        <w:t xml:space="preserve"> </w:t>
      </w:r>
      <w:r w:rsidRPr="004D7C39">
        <w:t>нашем</w:t>
      </w:r>
      <w:r w:rsidR="00B358A9">
        <w:t xml:space="preserve"> </w:t>
      </w:r>
      <w:r w:rsidRPr="004D7C39">
        <w:t>понимании</w:t>
      </w:r>
      <w:r w:rsidR="00B358A9">
        <w:t xml:space="preserve"> </w:t>
      </w:r>
      <w:r w:rsidRPr="004D7C39">
        <w:t>и</w:t>
      </w:r>
      <w:r w:rsidR="00B358A9">
        <w:t xml:space="preserve"> </w:t>
      </w:r>
      <w:r w:rsidRPr="004D7C39">
        <w:t>то</w:t>
      </w:r>
      <w:r w:rsidR="00B358A9">
        <w:t xml:space="preserve"> </w:t>
      </w:r>
      <w:r w:rsidRPr="004D7C39">
        <w:t>–</w:t>
      </w:r>
      <w:r w:rsidR="00B358A9">
        <w:t xml:space="preserve"> </w:t>
      </w:r>
      <w:r w:rsidRPr="004D7C39">
        <w:t>далеко</w:t>
      </w:r>
      <w:r w:rsidR="00B358A9">
        <w:t xml:space="preserve"> </w:t>
      </w:r>
      <w:r w:rsidRPr="004D7C39">
        <w:t>не</w:t>
      </w:r>
      <w:r w:rsidR="00B358A9">
        <w:t xml:space="preserve"> </w:t>
      </w:r>
      <w:r w:rsidRPr="004D7C39">
        <w:t>всем.</w:t>
      </w:r>
      <w:r w:rsidR="00B358A9">
        <w:t xml:space="preserve"> </w:t>
      </w:r>
      <w:r w:rsidRPr="004D7C39">
        <w:t>Эта</w:t>
      </w:r>
      <w:r w:rsidR="00B358A9">
        <w:t xml:space="preserve"> </w:t>
      </w:r>
      <w:r w:rsidRPr="004D7C39">
        <w:t>задача</w:t>
      </w:r>
      <w:r w:rsidR="00B358A9">
        <w:t xml:space="preserve"> </w:t>
      </w:r>
      <w:r w:rsidRPr="004D7C39">
        <w:t>тысячекратно</w:t>
      </w:r>
      <w:r w:rsidR="00B358A9">
        <w:t xml:space="preserve"> </w:t>
      </w:r>
      <w:r w:rsidRPr="004D7C39">
        <w:t>труднее</w:t>
      </w:r>
      <w:r w:rsidR="00B358A9">
        <w:t xml:space="preserve"> </w:t>
      </w:r>
      <w:r w:rsidRPr="004D7C39">
        <w:t>создания</w:t>
      </w:r>
      <w:r w:rsidR="00B358A9">
        <w:t xml:space="preserve"> </w:t>
      </w:r>
      <w:r w:rsidRPr="004D7C39">
        <w:t>ядерной</w:t>
      </w:r>
      <w:r w:rsidR="00B358A9">
        <w:t xml:space="preserve"> </w:t>
      </w:r>
      <w:r w:rsidRPr="004D7C39">
        <w:t>бомбы</w:t>
      </w:r>
      <w:r w:rsidR="00B358A9">
        <w:t xml:space="preserve"> </w:t>
      </w:r>
      <w:r w:rsidRPr="004D7C39">
        <w:t>или</w:t>
      </w:r>
      <w:r w:rsidR="00B358A9">
        <w:t xml:space="preserve"> </w:t>
      </w:r>
      <w:r w:rsidRPr="004D7C39">
        <w:t>космической</w:t>
      </w:r>
      <w:r w:rsidR="00B358A9">
        <w:t xml:space="preserve"> </w:t>
      </w:r>
      <w:r w:rsidRPr="004D7C39">
        <w:t>ракеты.</w:t>
      </w:r>
      <w:r w:rsidR="00B358A9">
        <w:t xml:space="preserve"> </w:t>
      </w:r>
      <w:r w:rsidRPr="004D7C39">
        <w:t>В</w:t>
      </w:r>
      <w:r w:rsidR="00B358A9">
        <w:t xml:space="preserve"> </w:t>
      </w:r>
      <w:r w:rsidRPr="004D7C39">
        <w:t>педагогике</w:t>
      </w:r>
      <w:r w:rsidR="00B358A9">
        <w:t xml:space="preserve"> </w:t>
      </w:r>
      <w:r w:rsidRPr="004D7C39">
        <w:t>–</w:t>
      </w:r>
      <w:r w:rsidR="00B358A9">
        <w:t xml:space="preserve"> </w:t>
      </w:r>
      <w:r w:rsidRPr="004D7C39">
        <w:t>малейшая</w:t>
      </w:r>
      <w:r w:rsidR="00B358A9">
        <w:t xml:space="preserve"> </w:t>
      </w:r>
      <w:r w:rsidRPr="004D7C39">
        <w:t>ошибка,</w:t>
      </w:r>
      <w:r w:rsidR="00B358A9">
        <w:t xml:space="preserve"> </w:t>
      </w:r>
      <w:r w:rsidRPr="004D7C39">
        <w:t>и</w:t>
      </w:r>
      <w:r w:rsidR="00B358A9">
        <w:t xml:space="preserve"> </w:t>
      </w:r>
      <w:r w:rsidRPr="004D7C39">
        <w:t>вместо</w:t>
      </w:r>
      <w:r w:rsidR="00B358A9">
        <w:t xml:space="preserve"> </w:t>
      </w:r>
      <w:r w:rsidRPr="004D7C39">
        <w:t>защитника</w:t>
      </w:r>
      <w:r w:rsidR="00B358A9">
        <w:t xml:space="preserve"> </w:t>
      </w:r>
      <w:r w:rsidRPr="004D7C39">
        <w:t>Отечества</w:t>
      </w:r>
      <w:r w:rsidR="00B358A9">
        <w:t xml:space="preserve"> </w:t>
      </w:r>
      <w:r w:rsidRPr="004D7C39">
        <w:t>получается</w:t>
      </w:r>
      <w:r w:rsidR="00B358A9">
        <w:t xml:space="preserve"> </w:t>
      </w:r>
      <w:r w:rsidRPr="004D7C39">
        <w:t>бандит.</w:t>
      </w:r>
      <w:r w:rsidR="00B358A9">
        <w:t xml:space="preserve"> </w:t>
      </w:r>
      <w:r w:rsidRPr="004D7C39">
        <w:t>Решают</w:t>
      </w:r>
      <w:r w:rsidR="00B358A9">
        <w:t xml:space="preserve"> </w:t>
      </w:r>
      <w:r w:rsidRPr="004D7C39">
        <w:t>эту</w:t>
      </w:r>
      <w:r w:rsidR="00B358A9">
        <w:t xml:space="preserve"> </w:t>
      </w:r>
      <w:r w:rsidRPr="004D7C39">
        <w:t>задачу</w:t>
      </w:r>
      <w:r w:rsidR="00B358A9">
        <w:t xml:space="preserve"> </w:t>
      </w:r>
      <w:r w:rsidRPr="004D7C39">
        <w:t>весьма</w:t>
      </w:r>
      <w:r w:rsidR="00B358A9">
        <w:t xml:space="preserve"> </w:t>
      </w:r>
      <w:r w:rsidRPr="004D7C39">
        <w:t>скромные</w:t>
      </w:r>
      <w:r w:rsidR="00B358A9">
        <w:t xml:space="preserve"> </w:t>
      </w:r>
      <w:r w:rsidRPr="004D7C39">
        <w:t>воспитательницы</w:t>
      </w:r>
      <w:r w:rsidR="00B358A9">
        <w:t xml:space="preserve"> </w:t>
      </w:r>
      <w:r w:rsidRPr="004D7C39">
        <w:t>яслей,</w:t>
      </w:r>
      <w:r w:rsidR="00B358A9">
        <w:t xml:space="preserve"> </w:t>
      </w:r>
      <w:r w:rsidRPr="004D7C39">
        <w:t>детских</w:t>
      </w:r>
      <w:r w:rsidR="00B358A9">
        <w:t xml:space="preserve"> </w:t>
      </w:r>
      <w:r w:rsidRPr="004D7C39">
        <w:t>садов,</w:t>
      </w:r>
      <w:r w:rsidR="00B358A9">
        <w:t xml:space="preserve"> </w:t>
      </w:r>
      <w:r w:rsidRPr="004D7C39">
        <w:t>учителя</w:t>
      </w:r>
      <w:r w:rsidR="00B358A9">
        <w:t xml:space="preserve"> </w:t>
      </w:r>
      <w:r w:rsidRPr="004D7C39">
        <w:t>школ,</w:t>
      </w:r>
      <w:r w:rsidR="00B358A9">
        <w:t xml:space="preserve"> </w:t>
      </w:r>
      <w:r w:rsidRPr="004D7C39">
        <w:t>которые</w:t>
      </w:r>
      <w:r w:rsidR="00B358A9">
        <w:t xml:space="preserve"> </w:t>
      </w:r>
      <w:r w:rsidRPr="004D7C39">
        <w:t>сегодня</w:t>
      </w:r>
      <w:r w:rsidR="00B358A9">
        <w:t xml:space="preserve"> </w:t>
      </w:r>
      <w:r w:rsidRPr="004D7C39">
        <w:t>поставлены</w:t>
      </w:r>
      <w:r w:rsidR="00B358A9">
        <w:t xml:space="preserve"> </w:t>
      </w:r>
      <w:r w:rsidRPr="004D7C39">
        <w:t>в</w:t>
      </w:r>
      <w:r w:rsidR="00B358A9">
        <w:t xml:space="preserve"> </w:t>
      </w:r>
      <w:r w:rsidRPr="004D7C39">
        <w:t>положение</w:t>
      </w:r>
      <w:r w:rsidR="00B358A9">
        <w:t xml:space="preserve"> </w:t>
      </w:r>
      <w:r w:rsidRPr="004D7C39">
        <w:t>«социальных</w:t>
      </w:r>
      <w:r w:rsidR="00B358A9">
        <w:t xml:space="preserve"> </w:t>
      </w:r>
      <w:r w:rsidRPr="004D7C39">
        <w:t>паразитов»,</w:t>
      </w:r>
      <w:r w:rsidR="00B358A9">
        <w:t xml:space="preserve"> </w:t>
      </w:r>
      <w:r w:rsidRPr="004D7C39">
        <w:t>не</w:t>
      </w:r>
      <w:r w:rsidR="00B358A9">
        <w:t xml:space="preserve"> </w:t>
      </w:r>
      <w:r w:rsidRPr="004D7C39">
        <w:t>приносящих</w:t>
      </w:r>
      <w:r w:rsidR="00B358A9">
        <w:t xml:space="preserve"> </w:t>
      </w:r>
      <w:r w:rsidRPr="004D7C39">
        <w:t>прибыли.</w:t>
      </w:r>
      <w:r w:rsidR="00B358A9">
        <w:t xml:space="preserve"> </w:t>
      </w:r>
      <w:r w:rsidRPr="004D7C39">
        <w:t>Словно</w:t>
      </w:r>
      <w:r w:rsidR="00B358A9">
        <w:t xml:space="preserve"> </w:t>
      </w:r>
      <w:r w:rsidRPr="004D7C39">
        <w:t>они</w:t>
      </w:r>
      <w:r w:rsidR="00B358A9">
        <w:t xml:space="preserve"> </w:t>
      </w:r>
      <w:r w:rsidRPr="005626B5">
        <w:rPr>
          <w:rStyle w:val="--"/>
        </w:rPr>
        <w:t>не</w:t>
      </w:r>
      <w:r w:rsidR="00B358A9">
        <w:rPr>
          <w:rStyle w:val="--0"/>
          <w:rFonts w:ascii="Times New Roman" w:hAnsi="Times New Roman"/>
          <w:szCs w:val="28"/>
        </w:rPr>
        <w:t xml:space="preserve"> </w:t>
      </w:r>
      <w:r w:rsidRPr="005626B5">
        <w:rPr>
          <w:rStyle w:val="--0"/>
        </w:rPr>
        <w:t>формируют</w:t>
      </w:r>
      <w:r w:rsidR="00B358A9">
        <w:t xml:space="preserve"> </w:t>
      </w:r>
      <w:r w:rsidRPr="005626B5">
        <w:rPr>
          <w:rStyle w:val="--"/>
        </w:rPr>
        <w:t>Человека</w:t>
      </w:r>
      <w:r w:rsidR="00B358A9">
        <w:t xml:space="preserve"> </w:t>
      </w:r>
      <w:r w:rsidRPr="004D7C39">
        <w:t>для</w:t>
      </w:r>
      <w:r w:rsidR="00B358A9">
        <w:t xml:space="preserve"> </w:t>
      </w:r>
      <w:r w:rsidRPr="004D7C39">
        <w:t>страны,</w:t>
      </w:r>
      <w:r w:rsidR="00B358A9">
        <w:t xml:space="preserve"> </w:t>
      </w:r>
      <w:r w:rsidRPr="004D7C39">
        <w:t>а</w:t>
      </w:r>
      <w:r w:rsidR="00B358A9">
        <w:t xml:space="preserve"> </w:t>
      </w:r>
      <w:r w:rsidRPr="004D7C39">
        <w:t>«оказывают</w:t>
      </w:r>
      <w:r w:rsidR="00B358A9">
        <w:t xml:space="preserve"> </w:t>
      </w:r>
      <w:r w:rsidRPr="004D7C39">
        <w:t>услуги»,</w:t>
      </w:r>
      <w:r w:rsidR="00B358A9">
        <w:t xml:space="preserve"> </w:t>
      </w:r>
      <w:r w:rsidRPr="004D7C39">
        <w:t>самые</w:t>
      </w:r>
      <w:r w:rsidR="00B358A9">
        <w:t xml:space="preserve"> </w:t>
      </w:r>
      <w:r w:rsidRPr="004D7C39">
        <w:t>деш</w:t>
      </w:r>
      <w:r>
        <w:t>ё</w:t>
      </w:r>
      <w:r w:rsidRPr="004D7C39">
        <w:t>вые</w:t>
      </w:r>
      <w:r w:rsidR="00B358A9">
        <w:t xml:space="preserve"> </w:t>
      </w:r>
      <w:r w:rsidRPr="004D7C39">
        <w:t>в</w:t>
      </w:r>
      <w:r w:rsidR="00B358A9">
        <w:t xml:space="preserve"> </w:t>
      </w:r>
      <w:r w:rsidRPr="004D7C39">
        <w:t>государстве.</w:t>
      </w:r>
      <w:r w:rsidR="00B358A9">
        <w:t xml:space="preserve"> </w:t>
      </w:r>
      <w:r w:rsidRPr="004D7C39">
        <w:t>Хотя</w:t>
      </w:r>
      <w:r w:rsidR="00B358A9">
        <w:t xml:space="preserve"> </w:t>
      </w:r>
      <w:r w:rsidRPr="004D7C39">
        <w:t>без</w:t>
      </w:r>
      <w:r w:rsidR="00B358A9">
        <w:t xml:space="preserve"> </w:t>
      </w:r>
      <w:r w:rsidRPr="004D7C39">
        <w:t>их</w:t>
      </w:r>
      <w:r w:rsidR="00B358A9">
        <w:t xml:space="preserve"> </w:t>
      </w:r>
      <w:r w:rsidRPr="004D7C39">
        <w:t>труда</w:t>
      </w:r>
      <w:r w:rsidR="00B358A9">
        <w:t xml:space="preserve"> </w:t>
      </w:r>
      <w:r w:rsidRPr="004D7C39">
        <w:t>не</w:t>
      </w:r>
      <w:r w:rsidR="00B358A9">
        <w:t xml:space="preserve"> </w:t>
      </w:r>
      <w:r w:rsidRPr="004D7C39">
        <w:t>будет</w:t>
      </w:r>
      <w:r w:rsidR="00B358A9">
        <w:t xml:space="preserve"> </w:t>
      </w:r>
      <w:r w:rsidRPr="004D7C39">
        <w:t>ни</w:t>
      </w:r>
      <w:r w:rsidR="00B358A9">
        <w:t xml:space="preserve"> </w:t>
      </w:r>
      <w:r w:rsidRPr="004D7C39">
        <w:t>солдат,</w:t>
      </w:r>
      <w:r w:rsidR="00B358A9">
        <w:t xml:space="preserve"> </w:t>
      </w:r>
      <w:r w:rsidRPr="004D7C39">
        <w:t>ни</w:t>
      </w:r>
      <w:r w:rsidR="00B358A9">
        <w:t xml:space="preserve"> </w:t>
      </w:r>
      <w:r w:rsidRPr="004D7C39">
        <w:t>ученых,</w:t>
      </w:r>
      <w:r w:rsidR="00B358A9">
        <w:t xml:space="preserve"> </w:t>
      </w:r>
      <w:r>
        <w:rPr>
          <w:b/>
          <w:bCs/>
          <w:i/>
          <w:iCs/>
        </w:rPr>
        <w:t>вообще</w:t>
      </w:r>
      <w:r w:rsidR="005626B5">
        <w:rPr>
          <w:b/>
          <w:bCs/>
          <w:i/>
          <w:iCs/>
        </w:rPr>
        <w:t xml:space="preserve"> –</w:t>
      </w:r>
      <w:r w:rsidR="00B358A9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ничего</w:t>
      </w:r>
      <w:r w:rsidR="00B358A9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не</w:t>
      </w:r>
      <w:r w:rsidR="00B358A9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будет.</w:t>
      </w:r>
    </w:p>
    <w:p w14:paraId="1050D621" w14:textId="09D1FA57" w:rsidR="00A047C7" w:rsidRPr="005626B5" w:rsidRDefault="00A047C7" w:rsidP="005626B5">
      <w:pPr>
        <w:pStyle w:val="affffffb"/>
      </w:pPr>
      <w:r w:rsidRPr="005626B5">
        <w:t>Педагогические</w:t>
      </w:r>
      <w:r w:rsidR="00B358A9" w:rsidRPr="005626B5">
        <w:t xml:space="preserve"> </w:t>
      </w:r>
      <w:r w:rsidRPr="005626B5">
        <w:t>признаки</w:t>
      </w:r>
      <w:r w:rsidR="00B358A9" w:rsidRPr="005626B5">
        <w:t xml:space="preserve"> </w:t>
      </w:r>
      <w:r w:rsidRPr="005626B5">
        <w:t>Человека</w:t>
      </w:r>
    </w:p>
    <w:p w14:paraId="08336318" w14:textId="577D9C0B" w:rsidR="00A047C7" w:rsidRDefault="00A047C7" w:rsidP="005626B5">
      <w:r w:rsidRPr="004D7C39">
        <w:t>Педагоги</w:t>
      </w:r>
      <w:r w:rsidR="00B358A9">
        <w:t xml:space="preserve"> </w:t>
      </w:r>
      <w:r w:rsidRPr="004D7C39">
        <w:t>знают,</w:t>
      </w:r>
      <w:r w:rsidR="00B358A9">
        <w:t xml:space="preserve"> </w:t>
      </w:r>
      <w:r w:rsidRPr="004D7C39">
        <w:t>что</w:t>
      </w:r>
      <w:r w:rsidR="00B358A9">
        <w:t xml:space="preserve"> </w:t>
      </w:r>
      <w:r w:rsidRPr="004D7C39">
        <w:rPr>
          <w:b/>
          <w:bCs/>
          <w:i/>
          <w:iCs/>
        </w:rPr>
        <w:t>стать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Человеком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и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быть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Человеком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очень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трудно.</w:t>
      </w:r>
      <w:r w:rsidR="00B358A9">
        <w:rPr>
          <w:b/>
          <w:bCs/>
          <w:i/>
          <w:iCs/>
        </w:rPr>
        <w:t xml:space="preserve"> </w:t>
      </w:r>
      <w:r w:rsidRPr="004D7C39">
        <w:t>Человеком</w:t>
      </w:r>
      <w:r w:rsidR="00B358A9">
        <w:t xml:space="preserve"> </w:t>
      </w:r>
      <w:r w:rsidRPr="004D7C39">
        <w:t>становится</w:t>
      </w:r>
      <w:r w:rsidR="00B358A9">
        <w:t xml:space="preserve"> </w:t>
      </w:r>
      <w:r w:rsidRPr="004D7C39">
        <w:t>не</w:t>
      </w:r>
      <w:r w:rsidR="00B358A9">
        <w:t xml:space="preserve"> </w:t>
      </w:r>
      <w:r w:rsidRPr="004D7C39">
        <w:t>тот,</w:t>
      </w:r>
      <w:r w:rsidR="00B358A9">
        <w:t xml:space="preserve"> </w:t>
      </w:r>
      <w:r w:rsidRPr="004D7C39">
        <w:t>кто</w:t>
      </w:r>
      <w:r w:rsidR="00B358A9">
        <w:t xml:space="preserve"> </w:t>
      </w:r>
      <w:r w:rsidRPr="004D7C39">
        <w:t>знает,</w:t>
      </w:r>
      <w:r w:rsidR="00B358A9">
        <w:t xml:space="preserve"> </w:t>
      </w:r>
      <w:r w:rsidRPr="004D7C39">
        <w:t>как</w:t>
      </w:r>
      <w:r w:rsidR="00B358A9">
        <w:t xml:space="preserve"> </w:t>
      </w:r>
      <w:r w:rsidRPr="004D7C39">
        <w:t>им</w:t>
      </w:r>
      <w:r w:rsidR="00B358A9">
        <w:t xml:space="preserve"> </w:t>
      </w:r>
      <w:r w:rsidRPr="004D7C39">
        <w:t>быть,</w:t>
      </w:r>
      <w:r w:rsidR="00B358A9">
        <w:t xml:space="preserve"> </w:t>
      </w:r>
      <w:r w:rsidRPr="004D7C39">
        <w:t>а</w:t>
      </w:r>
      <w:r w:rsidR="00B358A9">
        <w:t xml:space="preserve"> </w:t>
      </w:r>
      <w:r w:rsidRPr="004D7C39">
        <w:t>тот,</w:t>
      </w:r>
      <w:r w:rsidR="00B358A9">
        <w:t xml:space="preserve"> </w:t>
      </w:r>
      <w:r w:rsidRPr="005626B5">
        <w:rPr>
          <w:rStyle w:val="--0"/>
        </w:rPr>
        <w:t>кто</w:t>
      </w:r>
      <w:r w:rsidR="00B358A9">
        <w:rPr>
          <w:rStyle w:val="--0"/>
          <w:rFonts w:ascii="Times New Roman" w:hAnsi="Times New Roman"/>
          <w:szCs w:val="28"/>
        </w:rPr>
        <w:t xml:space="preserve"> </w:t>
      </w:r>
      <w:r w:rsidRPr="005626B5">
        <w:rPr>
          <w:rStyle w:val="--"/>
        </w:rPr>
        <w:t>реально</w:t>
      </w:r>
      <w:r w:rsidR="00B358A9">
        <w:rPr>
          <w:rStyle w:val="--"/>
          <w:rFonts w:ascii="Times New Roman" w:hAnsi="Times New Roman"/>
          <w:szCs w:val="28"/>
        </w:rPr>
        <w:t xml:space="preserve"> </w:t>
      </w:r>
      <w:r w:rsidRPr="005626B5">
        <w:rPr>
          <w:rStyle w:val="--0"/>
        </w:rPr>
        <w:t>совершает</w:t>
      </w:r>
      <w:r w:rsidR="00B358A9">
        <w:t xml:space="preserve"> </w:t>
      </w:r>
      <w:r w:rsidRPr="004D7C39">
        <w:t>поступки,</w:t>
      </w:r>
      <w:r w:rsidR="00B358A9">
        <w:t xml:space="preserve"> </w:t>
      </w:r>
      <w:r w:rsidRPr="004D7C39">
        <w:t>делающие</w:t>
      </w:r>
      <w:r w:rsidR="00B358A9">
        <w:t xml:space="preserve"> </w:t>
      </w:r>
      <w:r w:rsidRPr="004D7C39">
        <w:t>его</w:t>
      </w:r>
      <w:r w:rsidR="00B358A9">
        <w:t xml:space="preserve"> </w:t>
      </w:r>
      <w:r w:rsidRPr="004D7C39">
        <w:t>Человеком.</w:t>
      </w:r>
      <w:r w:rsidR="00B358A9">
        <w:t xml:space="preserve"> </w:t>
      </w:r>
      <w:r w:rsidRPr="004D7C39">
        <w:t>Любой</w:t>
      </w:r>
      <w:r w:rsidR="00B358A9">
        <w:t xml:space="preserve"> </w:t>
      </w:r>
      <w:r w:rsidRPr="004D7C39">
        <w:t>педагог</w:t>
      </w:r>
      <w:r w:rsidR="00B358A9">
        <w:t xml:space="preserve"> </w:t>
      </w:r>
      <w:r w:rsidRPr="004D7C39">
        <w:t>знает,</w:t>
      </w:r>
      <w:r w:rsidR="00B358A9">
        <w:t xml:space="preserve"> </w:t>
      </w:r>
      <w:r w:rsidRPr="004D7C39">
        <w:t>что</w:t>
      </w:r>
      <w:r w:rsidR="00B358A9">
        <w:t xml:space="preserve"> </w:t>
      </w:r>
      <w:r w:rsidRPr="004D7C39">
        <w:t>Человек,</w:t>
      </w:r>
      <w:r w:rsidR="00B358A9">
        <w:t xml:space="preserve"> </w:t>
      </w:r>
      <w:r w:rsidRPr="004D7C39">
        <w:t>как</w:t>
      </w:r>
      <w:r w:rsidR="00B358A9">
        <w:t xml:space="preserve"> </w:t>
      </w:r>
      <w:r w:rsidRPr="004D7C39">
        <w:t>его</w:t>
      </w:r>
      <w:r w:rsidR="00B358A9">
        <w:t xml:space="preserve"> </w:t>
      </w:r>
      <w:r w:rsidRPr="004D7C39">
        <w:t>понимали</w:t>
      </w:r>
      <w:r w:rsidR="00B358A9">
        <w:t xml:space="preserve"> </w:t>
      </w:r>
      <w:r w:rsidRPr="004D7C39">
        <w:t>Коменский,</w:t>
      </w:r>
      <w:r w:rsidR="00B358A9">
        <w:t xml:space="preserve"> </w:t>
      </w:r>
      <w:r w:rsidRPr="004D7C39">
        <w:t>Лейбниц,</w:t>
      </w:r>
      <w:r w:rsidR="00B358A9">
        <w:t xml:space="preserve"> </w:t>
      </w:r>
      <w:proofErr w:type="spellStart"/>
      <w:r w:rsidRPr="004D7C39">
        <w:t>Гербарт</w:t>
      </w:r>
      <w:proofErr w:type="spellEnd"/>
      <w:r w:rsidRPr="004D7C39">
        <w:t>,</w:t>
      </w:r>
      <w:r w:rsidR="00B358A9">
        <w:t xml:space="preserve"> </w:t>
      </w:r>
      <w:r w:rsidRPr="004D7C39">
        <w:t>Ушинский,</w:t>
      </w:r>
      <w:r w:rsidR="00B358A9">
        <w:t xml:space="preserve"> </w:t>
      </w:r>
      <w:r w:rsidRPr="004D7C39">
        <w:t>Ананьев,</w:t>
      </w:r>
      <w:r w:rsidR="00B358A9">
        <w:t xml:space="preserve"> </w:t>
      </w:r>
      <w:proofErr w:type="spellStart"/>
      <w:r w:rsidRPr="004D7C39">
        <w:t>Франкл</w:t>
      </w:r>
      <w:proofErr w:type="spellEnd"/>
      <w:r w:rsidR="00B358A9">
        <w:t xml:space="preserve"> </w:t>
      </w:r>
      <w:r w:rsidRPr="004D7C39">
        <w:t>и</w:t>
      </w:r>
      <w:r w:rsidR="00B358A9">
        <w:t xml:space="preserve"> </w:t>
      </w:r>
      <w:r w:rsidRPr="004D7C39">
        <w:t>многие</w:t>
      </w:r>
      <w:r w:rsidR="00B358A9">
        <w:t xml:space="preserve"> </w:t>
      </w:r>
      <w:r w:rsidRPr="004D7C39">
        <w:t>другие</w:t>
      </w:r>
      <w:r w:rsidR="005626B5">
        <w:t>,</w:t>
      </w:r>
      <w:r w:rsidR="00B358A9">
        <w:t xml:space="preserve"> </w:t>
      </w:r>
      <w:r w:rsidRPr="004D7C39">
        <w:t>имеет</w:t>
      </w:r>
      <w:r w:rsidR="00B358A9">
        <w:t xml:space="preserve"> </w:t>
      </w:r>
      <w:r w:rsidRPr="004D7C39">
        <w:t>всего</w:t>
      </w:r>
      <w:r w:rsidR="00B358A9">
        <w:t xml:space="preserve"> </w:t>
      </w:r>
      <w:r w:rsidRPr="004D7C39">
        <w:t>четыре</w:t>
      </w:r>
      <w:r w:rsidR="00B358A9">
        <w:t xml:space="preserve"> </w:t>
      </w:r>
      <w:r w:rsidRPr="004D7C39">
        <w:t>признака.</w:t>
      </w:r>
      <w:r w:rsidR="00B358A9">
        <w:t xml:space="preserve"> </w:t>
      </w:r>
      <w:r w:rsidRPr="004D7C39">
        <w:rPr>
          <w:b/>
          <w:bCs/>
          <w:i/>
          <w:iCs/>
        </w:rPr>
        <w:t>Первый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признак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Человека</w:t>
      </w:r>
      <w:r w:rsidR="00B358A9">
        <w:t xml:space="preserve"> </w:t>
      </w:r>
      <w:r w:rsidRPr="004D7C39">
        <w:t>–</w:t>
      </w:r>
      <w:r w:rsidR="00B358A9">
        <w:t xml:space="preserve"> </w:t>
      </w:r>
      <w:r w:rsidRPr="004D7C39">
        <w:t>это</w:t>
      </w:r>
      <w:r w:rsidR="00B358A9">
        <w:t xml:space="preserve"> </w:t>
      </w:r>
      <w:r w:rsidRPr="004D7C39">
        <w:t>его</w:t>
      </w:r>
      <w:r w:rsidR="00B358A9">
        <w:t xml:space="preserve"> </w:t>
      </w:r>
      <w:r w:rsidRPr="004D7C39">
        <w:t>способность</w:t>
      </w:r>
      <w:r w:rsidR="00B358A9">
        <w:t xml:space="preserve"> </w:t>
      </w:r>
      <w:r w:rsidRPr="004D7C39">
        <w:t>любить</w:t>
      </w:r>
      <w:r w:rsidR="00B358A9">
        <w:t xml:space="preserve"> </w:t>
      </w:r>
      <w:r w:rsidRPr="004D7C39">
        <w:t>других</w:t>
      </w:r>
      <w:r w:rsidR="00B358A9">
        <w:t xml:space="preserve"> </w:t>
      </w:r>
      <w:r w:rsidRPr="004D7C39">
        <w:t>людей</w:t>
      </w:r>
      <w:r w:rsidR="00B358A9">
        <w:t xml:space="preserve"> </w:t>
      </w:r>
      <w:r w:rsidRPr="004D7C39">
        <w:t>(желать</w:t>
      </w:r>
      <w:r w:rsidR="00B358A9">
        <w:t xml:space="preserve"> </w:t>
      </w:r>
      <w:r w:rsidRPr="004D7C39">
        <w:t>им</w:t>
      </w:r>
      <w:r w:rsidR="00B358A9">
        <w:t xml:space="preserve"> </w:t>
      </w:r>
      <w:r w:rsidRPr="004D7C39">
        <w:t>добра,</w:t>
      </w:r>
      <w:r w:rsidR="00B358A9">
        <w:t xml:space="preserve"> </w:t>
      </w:r>
      <w:r w:rsidRPr="004D7C39">
        <w:t>как</w:t>
      </w:r>
      <w:r w:rsidR="00B358A9">
        <w:t xml:space="preserve"> </w:t>
      </w:r>
      <w:r w:rsidRPr="004D7C39">
        <w:t>самому</w:t>
      </w:r>
      <w:r w:rsidR="00B358A9">
        <w:t xml:space="preserve"> </w:t>
      </w:r>
      <w:r w:rsidRPr="004D7C39">
        <w:t>себе),</w:t>
      </w:r>
      <w:r w:rsidR="00B358A9">
        <w:t xml:space="preserve"> </w:t>
      </w:r>
      <w:r w:rsidRPr="004D7C39">
        <w:t>любить</w:t>
      </w:r>
      <w:r w:rsidR="00B358A9">
        <w:t xml:space="preserve"> </w:t>
      </w:r>
      <w:r w:rsidRPr="004D7C39">
        <w:t>свою</w:t>
      </w:r>
      <w:r w:rsidR="00B358A9">
        <w:t xml:space="preserve"> </w:t>
      </w:r>
      <w:r w:rsidRPr="004D7C39">
        <w:t>Родину,</w:t>
      </w:r>
      <w:r w:rsidR="00B358A9">
        <w:t xml:space="preserve"> </w:t>
      </w:r>
      <w:r w:rsidRPr="004D7C39">
        <w:t>профессию,</w:t>
      </w:r>
      <w:r w:rsidR="00B358A9">
        <w:t xml:space="preserve"> </w:t>
      </w:r>
      <w:r w:rsidRPr="004D7C39">
        <w:t>и</w:t>
      </w:r>
      <w:r w:rsidR="00B358A9">
        <w:t xml:space="preserve"> </w:t>
      </w:r>
      <w:r w:rsidRPr="004D7C39">
        <w:t>др.</w:t>
      </w:r>
      <w:r w:rsidR="00B358A9">
        <w:t xml:space="preserve"> </w:t>
      </w:r>
    </w:p>
    <w:p w14:paraId="366D3E8D" w14:textId="354E8D84" w:rsidR="00A047C7" w:rsidRDefault="00A047C7" w:rsidP="005626B5">
      <w:pPr>
        <w:rPr>
          <w:b/>
          <w:bCs/>
          <w:i/>
          <w:iCs/>
        </w:rPr>
      </w:pPr>
      <w:r w:rsidRPr="004D7C39">
        <w:rPr>
          <w:noProof/>
          <w:lang w:eastAsia="zh-CN"/>
        </w:rPr>
        <w:lastRenderedPageBreak/>
        <w:drawing>
          <wp:anchor distT="0" distB="0" distL="114300" distR="114300" simplePos="0" relativeHeight="251663360" behindDoc="1" locked="0" layoutInCell="1" allowOverlap="1" wp14:anchorId="2FFFAFE1" wp14:editId="0DF7C0BE">
            <wp:simplePos x="0" y="0"/>
            <wp:positionH relativeFrom="column">
              <wp:posOffset>4083743</wp:posOffset>
            </wp:positionH>
            <wp:positionV relativeFrom="paragraph">
              <wp:posOffset>6350</wp:posOffset>
            </wp:positionV>
            <wp:extent cx="252222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372" y="21375"/>
                <wp:lineTo x="21372" y="0"/>
                <wp:lineTo x="0" y="0"/>
              </wp:wrapPolygon>
            </wp:wrapTight>
            <wp:docPr id="5" name="Рисунок 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7C39">
        <w:t>В</w:t>
      </w:r>
      <w:r w:rsidR="00B358A9">
        <w:t xml:space="preserve"> </w:t>
      </w:r>
      <w:r w:rsidRPr="004D7C39">
        <w:t>13</w:t>
      </w:r>
      <w:r w:rsidR="00B358A9">
        <w:t xml:space="preserve"> </w:t>
      </w:r>
      <w:r w:rsidRPr="004D7C39">
        <w:t>главе</w:t>
      </w:r>
      <w:r w:rsidR="00B358A9">
        <w:t xml:space="preserve"> </w:t>
      </w:r>
      <w:bookmarkStart w:id="9" w:name="OLE_LINK5"/>
      <w:bookmarkStart w:id="10" w:name="OLE_LINK6"/>
      <w:r w:rsidRPr="004D7C39">
        <w:t>«Первого</w:t>
      </w:r>
      <w:r w:rsidR="00B358A9">
        <w:t xml:space="preserve"> </w:t>
      </w:r>
      <w:r w:rsidRPr="004D7C39">
        <w:t>Послания</w:t>
      </w:r>
      <w:r w:rsidR="00B358A9">
        <w:t xml:space="preserve"> </w:t>
      </w:r>
      <w:r w:rsidRPr="004D7C39">
        <w:t>Павла</w:t>
      </w:r>
      <w:r w:rsidR="00B358A9">
        <w:t xml:space="preserve"> </w:t>
      </w:r>
      <w:r w:rsidRPr="004D7C39">
        <w:t>коринфянам»</w:t>
      </w:r>
      <w:r w:rsidR="00B358A9">
        <w:t xml:space="preserve"> </w:t>
      </w:r>
      <w:bookmarkEnd w:id="9"/>
      <w:bookmarkEnd w:id="10"/>
      <w:r w:rsidRPr="004D7C39">
        <w:t>любовь</w:t>
      </w:r>
      <w:r w:rsidR="00B358A9">
        <w:t xml:space="preserve"> </w:t>
      </w:r>
      <w:r w:rsidRPr="004D7C39">
        <w:t>кратко</w:t>
      </w:r>
      <w:r w:rsidR="00B358A9">
        <w:t xml:space="preserve"> </w:t>
      </w:r>
      <w:r w:rsidRPr="004D7C39">
        <w:t>и</w:t>
      </w:r>
      <w:r w:rsidR="00B358A9">
        <w:t xml:space="preserve"> </w:t>
      </w:r>
      <w:r w:rsidRPr="004D7C39">
        <w:t>точно</w:t>
      </w:r>
      <w:r w:rsidR="00B358A9">
        <w:t xml:space="preserve"> </w:t>
      </w:r>
      <w:r w:rsidRPr="004D7C39">
        <w:t>описана,</w:t>
      </w:r>
      <w:r w:rsidR="00B358A9">
        <w:t xml:space="preserve"> </w:t>
      </w:r>
      <w:r w:rsidRPr="004D7C39">
        <w:t>и</w:t>
      </w:r>
      <w:r w:rsidR="00B358A9">
        <w:t xml:space="preserve"> </w:t>
      </w:r>
      <w:r w:rsidRPr="004D7C39">
        <w:t>ни</w:t>
      </w:r>
      <w:r w:rsidR="00B358A9">
        <w:t xml:space="preserve"> </w:t>
      </w:r>
      <w:r w:rsidRPr="004D7C39">
        <w:t>один</w:t>
      </w:r>
      <w:r w:rsidR="00B358A9">
        <w:t xml:space="preserve"> </w:t>
      </w:r>
      <w:r w:rsidRPr="004D7C39">
        <w:t>великий</w:t>
      </w:r>
      <w:r w:rsidR="00B358A9">
        <w:t xml:space="preserve"> </w:t>
      </w:r>
      <w:r w:rsidRPr="004D7C39">
        <w:t>писатель</w:t>
      </w:r>
      <w:r w:rsidR="00B358A9">
        <w:t xml:space="preserve"> </w:t>
      </w:r>
      <w:r w:rsidRPr="004D7C39">
        <w:t>или</w:t>
      </w:r>
      <w:r w:rsidR="00B358A9">
        <w:t xml:space="preserve"> </w:t>
      </w:r>
      <w:r w:rsidRPr="004D7C39">
        <w:t>философ</w:t>
      </w:r>
      <w:r w:rsidR="00B358A9">
        <w:t xml:space="preserve"> </w:t>
      </w:r>
      <w:r w:rsidRPr="005626B5">
        <w:rPr>
          <w:rStyle w:val="--"/>
        </w:rPr>
        <w:t>не</w:t>
      </w:r>
      <w:r w:rsidR="00B358A9">
        <w:rPr>
          <w:rStyle w:val="--"/>
          <w:rFonts w:ascii="Times New Roman" w:hAnsi="Times New Roman"/>
          <w:szCs w:val="28"/>
        </w:rPr>
        <w:t xml:space="preserve"> </w:t>
      </w:r>
      <w:r w:rsidRPr="005626B5">
        <w:rPr>
          <w:rStyle w:val="--0"/>
        </w:rPr>
        <w:t>смог</w:t>
      </w:r>
      <w:r w:rsidR="00B358A9">
        <w:t xml:space="preserve"> </w:t>
      </w:r>
      <w:r w:rsidRPr="004D7C39">
        <w:t>добавить</w:t>
      </w:r>
      <w:r w:rsidR="00B358A9">
        <w:t xml:space="preserve"> </w:t>
      </w:r>
      <w:r w:rsidRPr="004D7C39">
        <w:t>к</w:t>
      </w:r>
      <w:r w:rsidR="00B358A9">
        <w:t xml:space="preserve"> </w:t>
      </w:r>
      <w:r w:rsidRPr="004D7C39">
        <w:t>списку</w:t>
      </w:r>
      <w:r w:rsidR="00B358A9">
        <w:t xml:space="preserve"> </w:t>
      </w:r>
      <w:r w:rsidRPr="004D7C39">
        <w:t>из</w:t>
      </w:r>
      <w:r w:rsidR="00B358A9">
        <w:t xml:space="preserve"> </w:t>
      </w:r>
      <w:r w:rsidRPr="004D7C39">
        <w:t>16</w:t>
      </w:r>
      <w:r w:rsidR="00B358A9">
        <w:t xml:space="preserve"> </w:t>
      </w:r>
      <w:r w:rsidRPr="004D7C39">
        <w:t>признаков</w:t>
      </w:r>
      <w:r w:rsidR="00B358A9">
        <w:t xml:space="preserve"> </w:t>
      </w:r>
      <w:r w:rsidRPr="004D7C39">
        <w:t>любви</w:t>
      </w:r>
      <w:r w:rsidR="00B358A9">
        <w:t xml:space="preserve"> </w:t>
      </w:r>
      <w:r w:rsidRPr="004D7C39">
        <w:t>ни</w:t>
      </w:r>
      <w:r w:rsidR="00B358A9">
        <w:t xml:space="preserve"> </w:t>
      </w:r>
      <w:r w:rsidRPr="004D7C39">
        <w:t>одного</w:t>
      </w:r>
      <w:r w:rsidR="00B358A9">
        <w:t xml:space="preserve"> </w:t>
      </w:r>
      <w:r w:rsidRPr="004D7C39">
        <w:t>нового.</w:t>
      </w:r>
      <w:r w:rsidR="00B358A9">
        <w:t xml:space="preserve"> </w:t>
      </w:r>
      <w:r w:rsidRPr="004D7C39">
        <w:t>Счастье</w:t>
      </w:r>
      <w:r w:rsidR="00B358A9">
        <w:t xml:space="preserve"> </w:t>
      </w:r>
      <w:r w:rsidRPr="004D7C39">
        <w:t>от</w:t>
      </w:r>
      <w:r w:rsidR="00B358A9">
        <w:t xml:space="preserve"> </w:t>
      </w:r>
      <w:r w:rsidRPr="004D7C39">
        <w:t>любви</w:t>
      </w:r>
      <w:r w:rsidR="00B358A9">
        <w:t xml:space="preserve"> </w:t>
      </w:r>
      <w:r w:rsidRPr="004D7C39">
        <w:t>испытывает</w:t>
      </w:r>
      <w:r w:rsidR="00B358A9">
        <w:t xml:space="preserve"> </w:t>
      </w:r>
      <w:r w:rsidRPr="004D7C39">
        <w:t>тот,</w:t>
      </w:r>
      <w:r w:rsidR="00B358A9">
        <w:t xml:space="preserve"> </w:t>
      </w:r>
      <w:r w:rsidRPr="004D7C39">
        <w:t>кто</w:t>
      </w:r>
      <w:r w:rsidR="00B358A9">
        <w:t xml:space="preserve"> </w:t>
      </w:r>
      <w:r w:rsidRPr="004D7C39">
        <w:t>любит,</w:t>
      </w:r>
      <w:r w:rsidR="00B358A9">
        <w:t xml:space="preserve"> </w:t>
      </w:r>
      <w:r w:rsidRPr="004D7C39">
        <w:t>а</w:t>
      </w:r>
      <w:r w:rsidR="00B358A9">
        <w:t xml:space="preserve"> </w:t>
      </w:r>
      <w:r w:rsidRPr="004D7C39">
        <w:t>не</w:t>
      </w:r>
      <w:r w:rsidR="00B358A9">
        <w:t xml:space="preserve"> </w:t>
      </w:r>
      <w:r w:rsidRPr="004D7C39">
        <w:t>тот,</w:t>
      </w:r>
      <w:r w:rsidR="00B358A9">
        <w:t xml:space="preserve"> </w:t>
      </w:r>
      <w:r w:rsidRPr="004D7C39">
        <w:t>кого</w:t>
      </w:r>
      <w:r w:rsidR="00B358A9">
        <w:t xml:space="preserve"> </w:t>
      </w:r>
      <w:r w:rsidRPr="004D7C39">
        <w:t>любят.</w:t>
      </w:r>
      <w:r w:rsidR="00B358A9">
        <w:t xml:space="preserve"> </w:t>
      </w:r>
      <w:r w:rsidRPr="004D7C39">
        <w:t>В</w:t>
      </w:r>
      <w:r w:rsidR="00B358A9">
        <w:t xml:space="preserve"> </w:t>
      </w:r>
      <w:r w:rsidRPr="004D7C39">
        <w:t>отсутствии</w:t>
      </w:r>
      <w:r w:rsidR="00B358A9">
        <w:t xml:space="preserve"> </w:t>
      </w:r>
      <w:r w:rsidRPr="004D7C39">
        <w:t>любви</w:t>
      </w:r>
      <w:r w:rsidR="00B358A9">
        <w:t xml:space="preserve"> </w:t>
      </w:r>
      <w:r w:rsidRPr="004D7C39">
        <w:t>в</w:t>
      </w:r>
      <w:r w:rsidR="00B358A9">
        <w:t xml:space="preserve"> </w:t>
      </w:r>
      <w:r w:rsidRPr="004D7C39">
        <w:t>человека</w:t>
      </w:r>
      <w:r w:rsidR="00B358A9">
        <w:t xml:space="preserve"> </w:t>
      </w:r>
      <w:r w:rsidRPr="004D7C39">
        <w:t>вселяется</w:t>
      </w:r>
      <w:r w:rsidR="00B358A9">
        <w:t xml:space="preserve"> </w:t>
      </w:r>
      <w:r w:rsidRPr="004D7C39">
        <w:t>страх,</w:t>
      </w:r>
      <w:r w:rsidR="00B358A9">
        <w:t xml:space="preserve"> </w:t>
      </w:r>
      <w:r w:rsidRPr="004D7C39">
        <w:t>и</w:t>
      </w:r>
      <w:r w:rsidR="00B358A9">
        <w:t xml:space="preserve"> </w:t>
      </w:r>
      <w:r w:rsidRPr="004D7C39">
        <w:t>она</w:t>
      </w:r>
      <w:r w:rsidR="00B358A9">
        <w:t xml:space="preserve"> </w:t>
      </w:r>
      <w:r w:rsidRPr="004D7C39">
        <w:t>заменяется</w:t>
      </w:r>
      <w:r w:rsidR="00B358A9">
        <w:t xml:space="preserve"> </w:t>
      </w:r>
      <w:r w:rsidRPr="004D7C39">
        <w:t>ненавистью,</w:t>
      </w:r>
      <w:r w:rsidR="00B358A9">
        <w:t xml:space="preserve"> </w:t>
      </w:r>
      <w:r w:rsidRPr="004D7C39">
        <w:t>которая</w:t>
      </w:r>
      <w:r w:rsidR="00B358A9">
        <w:t xml:space="preserve"> </w:t>
      </w:r>
      <w:r w:rsidRPr="004D7C39">
        <w:t>превращает</w:t>
      </w:r>
      <w:r w:rsidR="00B358A9">
        <w:t xml:space="preserve"> </w:t>
      </w:r>
      <w:r w:rsidRPr="004D7C39">
        <w:t>его</w:t>
      </w:r>
      <w:r w:rsidR="00B358A9">
        <w:t xml:space="preserve"> </w:t>
      </w:r>
      <w:r w:rsidRPr="004D7C39">
        <w:t>в</w:t>
      </w:r>
      <w:r w:rsidR="00B358A9">
        <w:t xml:space="preserve"> </w:t>
      </w:r>
      <w:r w:rsidRPr="004D7C39">
        <w:t>жи</w:t>
      </w:r>
      <w:r>
        <w:t>вотное.</w:t>
      </w:r>
      <w:r w:rsidR="00B358A9">
        <w:t xml:space="preserve"> </w:t>
      </w:r>
      <w:r>
        <w:t>Его</w:t>
      </w:r>
      <w:r w:rsidR="00B358A9">
        <w:t xml:space="preserve"> </w:t>
      </w:r>
      <w:r>
        <w:t>жизнь</w:t>
      </w:r>
      <w:r w:rsidR="00B358A9">
        <w:t xml:space="preserve"> </w:t>
      </w:r>
      <w:r>
        <w:t>теряет</w:t>
      </w:r>
      <w:r w:rsidR="00B358A9">
        <w:t xml:space="preserve"> </w:t>
      </w:r>
      <w:r>
        <w:t>смысл.</w:t>
      </w:r>
      <w:r w:rsidR="00B358A9">
        <w:t xml:space="preserve"> </w:t>
      </w:r>
      <w:r w:rsidRPr="004D7C39">
        <w:rPr>
          <w:b/>
          <w:bCs/>
          <w:i/>
          <w:iCs/>
        </w:rPr>
        <w:t>Второй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признак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Человека</w:t>
      </w:r>
      <w:r w:rsidR="00B358A9">
        <w:t xml:space="preserve"> </w:t>
      </w:r>
      <w:r w:rsidRPr="004D7C39">
        <w:t>–</w:t>
      </w:r>
      <w:r w:rsidR="00B358A9">
        <w:t xml:space="preserve"> </w:t>
      </w:r>
      <w:r w:rsidRPr="004D7C39">
        <w:t>способность</w:t>
      </w:r>
      <w:r w:rsidR="00B358A9">
        <w:t xml:space="preserve"> </w:t>
      </w:r>
      <w:r w:rsidRPr="004D7C39">
        <w:t>вселять</w:t>
      </w:r>
      <w:r w:rsidR="00B358A9">
        <w:t xml:space="preserve"> </w:t>
      </w:r>
      <w:r w:rsidRPr="004D7C39">
        <w:t>в</w:t>
      </w:r>
      <w:r w:rsidR="00B358A9">
        <w:t xml:space="preserve"> </w:t>
      </w:r>
      <w:r w:rsidRPr="004D7C39">
        <w:t>людей</w:t>
      </w:r>
      <w:r w:rsidR="00B358A9">
        <w:t xml:space="preserve"> </w:t>
      </w:r>
      <w:r w:rsidRPr="004D7C39">
        <w:t>веру</w:t>
      </w:r>
      <w:r w:rsidR="00B358A9">
        <w:t xml:space="preserve"> </w:t>
      </w:r>
      <w:r w:rsidRPr="004D7C39">
        <w:t>в</w:t>
      </w:r>
      <w:r w:rsidR="00B358A9">
        <w:t xml:space="preserve"> </w:t>
      </w:r>
      <w:r w:rsidRPr="004D7C39">
        <w:t>жизнь,</w:t>
      </w:r>
      <w:r w:rsidR="00B358A9">
        <w:t xml:space="preserve"> </w:t>
      </w:r>
      <w:r w:rsidRPr="00BE57C9">
        <w:t>когда</w:t>
      </w:r>
      <w:r w:rsidR="00B358A9">
        <w:t xml:space="preserve"> </w:t>
      </w:r>
      <w:r w:rsidRPr="00BE57C9">
        <w:t>кажется,</w:t>
      </w:r>
      <w:r w:rsidR="00B358A9">
        <w:t xml:space="preserve"> </w:t>
      </w:r>
      <w:r w:rsidRPr="00BE57C9">
        <w:t>что</w:t>
      </w:r>
      <w:r w:rsidR="00B358A9">
        <w:t xml:space="preserve"> </w:t>
      </w:r>
      <w:r w:rsidRPr="004D7C39">
        <w:t>всему</w:t>
      </w:r>
      <w:r w:rsidR="00B358A9">
        <w:t xml:space="preserve"> </w:t>
      </w:r>
      <w:r w:rsidRPr="004D7C39">
        <w:t>приш</w:t>
      </w:r>
      <w:r>
        <w:t>ё</w:t>
      </w:r>
      <w:r w:rsidRPr="004D7C39">
        <w:t>л</w:t>
      </w:r>
      <w:r w:rsidR="00B358A9">
        <w:t xml:space="preserve"> </w:t>
      </w:r>
      <w:r w:rsidRPr="004D7C39">
        <w:t>конец.</w:t>
      </w:r>
      <w:r w:rsidR="00B358A9">
        <w:t xml:space="preserve"> </w:t>
      </w:r>
      <w:r w:rsidRPr="004D7C39">
        <w:t>Обладание</w:t>
      </w:r>
      <w:r w:rsidR="00B358A9">
        <w:t xml:space="preserve"> </w:t>
      </w:r>
      <w:r w:rsidRPr="00156508">
        <w:rPr>
          <w:rStyle w:val="--0"/>
        </w:rPr>
        <w:t>верой</w:t>
      </w:r>
      <w:r w:rsidR="00B358A9">
        <w:rPr>
          <w:rStyle w:val="--0"/>
          <w:rFonts w:ascii="Times New Roman" w:hAnsi="Times New Roman"/>
          <w:szCs w:val="28"/>
        </w:rPr>
        <w:t xml:space="preserve"> </w:t>
      </w:r>
      <w:r w:rsidRPr="00156508">
        <w:rPr>
          <w:rStyle w:val="--"/>
        </w:rPr>
        <w:t>в</w:t>
      </w:r>
      <w:r w:rsidR="00B358A9" w:rsidRPr="00156508">
        <w:rPr>
          <w:rStyle w:val="--"/>
        </w:rPr>
        <w:t xml:space="preserve"> </w:t>
      </w:r>
      <w:r w:rsidRPr="00156508">
        <w:rPr>
          <w:rStyle w:val="--"/>
        </w:rPr>
        <w:t>ценность</w:t>
      </w:r>
      <w:r w:rsidRPr="004D7C39">
        <w:t>,</w:t>
      </w:r>
      <w:r w:rsidR="00B358A9">
        <w:t xml:space="preserve"> </w:t>
      </w:r>
      <w:r w:rsidRPr="004D7C39">
        <w:t>которая</w:t>
      </w:r>
      <w:r w:rsidR="00B358A9">
        <w:t xml:space="preserve"> </w:t>
      </w:r>
      <w:r w:rsidRPr="004D7C39">
        <w:t>находится</w:t>
      </w:r>
      <w:r w:rsidR="00B358A9">
        <w:t xml:space="preserve"> </w:t>
      </w:r>
      <w:r w:rsidRPr="004D7C39">
        <w:t>вне</w:t>
      </w:r>
      <w:r w:rsidR="00B358A9">
        <w:t xml:space="preserve"> </w:t>
      </w:r>
      <w:r w:rsidRPr="004D7C39">
        <w:t>самого</w:t>
      </w:r>
      <w:r w:rsidR="00B358A9">
        <w:t xml:space="preserve"> </w:t>
      </w:r>
      <w:r w:rsidRPr="004D7C39">
        <w:t>человека,</w:t>
      </w:r>
      <w:r w:rsidR="00B358A9">
        <w:t xml:space="preserve"> </w:t>
      </w:r>
      <w:r w:rsidRPr="004D7C39">
        <w:t>делает</w:t>
      </w:r>
      <w:r w:rsidR="00B358A9">
        <w:t xml:space="preserve"> </w:t>
      </w:r>
      <w:r w:rsidRPr="004D7C39">
        <w:t>его</w:t>
      </w:r>
      <w:r w:rsidR="00B358A9">
        <w:t xml:space="preserve"> </w:t>
      </w:r>
      <w:r w:rsidRPr="004D7C39">
        <w:t>нужным</w:t>
      </w:r>
      <w:r w:rsidR="00B358A9">
        <w:t xml:space="preserve"> </w:t>
      </w:r>
      <w:r w:rsidRPr="004D7C39">
        <w:t>людям,</w:t>
      </w:r>
      <w:r w:rsidR="00B358A9">
        <w:t xml:space="preserve"> </w:t>
      </w:r>
      <w:r w:rsidRPr="004D7C39">
        <w:t>и</w:t>
      </w:r>
      <w:r w:rsidR="00B358A9">
        <w:t xml:space="preserve"> </w:t>
      </w:r>
      <w:r w:rsidRPr="004D7C39">
        <w:t>такой</w:t>
      </w:r>
      <w:r w:rsidR="00B358A9">
        <w:t xml:space="preserve"> </w:t>
      </w:r>
      <w:r w:rsidRPr="004D7C39">
        <w:t>человек</w:t>
      </w:r>
      <w:r w:rsidR="00B358A9">
        <w:t xml:space="preserve"> </w:t>
      </w:r>
      <w:r w:rsidRPr="004D7C39">
        <w:t>никогда</w:t>
      </w:r>
      <w:r w:rsidR="00B358A9">
        <w:t xml:space="preserve"> </w:t>
      </w:r>
      <w:r w:rsidRPr="004D7C39">
        <w:t>не</w:t>
      </w:r>
      <w:r w:rsidR="00B358A9">
        <w:t xml:space="preserve"> </w:t>
      </w:r>
      <w:r w:rsidRPr="004D7C39">
        <w:t>будет</w:t>
      </w:r>
      <w:r w:rsidR="00B358A9">
        <w:t xml:space="preserve"> </w:t>
      </w:r>
      <w:r w:rsidRPr="004D7C39">
        <w:t>одиноким.</w:t>
      </w:r>
      <w:r w:rsidR="00B358A9">
        <w:t xml:space="preserve"> </w:t>
      </w:r>
      <w:r w:rsidRPr="004D7C39">
        <w:t>Только</w:t>
      </w:r>
      <w:r w:rsidR="00B358A9">
        <w:t xml:space="preserve"> </w:t>
      </w:r>
      <w:r w:rsidRPr="004D7C39">
        <w:t>люди,</w:t>
      </w:r>
      <w:r w:rsidR="00B358A9">
        <w:t xml:space="preserve"> </w:t>
      </w:r>
      <w:r w:rsidRPr="004D7C39">
        <w:t>обладающие</w:t>
      </w:r>
      <w:r w:rsidR="00B358A9">
        <w:t xml:space="preserve"> </w:t>
      </w:r>
      <w:r w:rsidRPr="004D7C39">
        <w:t>верой</w:t>
      </w:r>
      <w:r w:rsidR="00B358A9">
        <w:t xml:space="preserve"> </w:t>
      </w:r>
      <w:r w:rsidRPr="004D7C39">
        <w:t>(не</w:t>
      </w:r>
      <w:r w:rsidR="00B358A9">
        <w:t xml:space="preserve"> </w:t>
      </w:r>
      <w:r w:rsidRPr="004D7C39">
        <w:t>в</w:t>
      </w:r>
      <w:r w:rsidR="00B358A9">
        <w:t xml:space="preserve"> </w:t>
      </w:r>
      <w:r w:rsidRPr="004D7C39">
        <w:t>церковном</w:t>
      </w:r>
      <w:r w:rsidR="00B358A9">
        <w:t xml:space="preserve"> </w:t>
      </w:r>
      <w:r w:rsidRPr="004D7C39">
        <w:t>понимании</w:t>
      </w:r>
      <w:r w:rsidR="00B358A9">
        <w:t xml:space="preserve"> </w:t>
      </w:r>
      <w:r w:rsidRPr="004D7C39">
        <w:t>этого</w:t>
      </w:r>
      <w:r w:rsidR="00B358A9">
        <w:t xml:space="preserve"> </w:t>
      </w:r>
      <w:r w:rsidRPr="004D7C39">
        <w:t>слова),</w:t>
      </w:r>
      <w:r w:rsidR="00B358A9">
        <w:t xml:space="preserve"> </w:t>
      </w:r>
      <w:r w:rsidRPr="004D7C39">
        <w:t>верой</w:t>
      </w:r>
      <w:r w:rsidR="00B358A9">
        <w:t xml:space="preserve"> </w:t>
      </w:r>
      <w:r w:rsidRPr="004D7C39">
        <w:t>и</w:t>
      </w:r>
      <w:r w:rsidR="00B358A9">
        <w:t xml:space="preserve"> </w:t>
      </w:r>
      <w:r w:rsidRPr="004D7C39">
        <w:t>знаниями,</w:t>
      </w:r>
      <w:r w:rsidR="00B358A9">
        <w:t xml:space="preserve"> </w:t>
      </w:r>
      <w:r w:rsidRPr="004D7C39">
        <w:t>становятся</w:t>
      </w:r>
      <w:r w:rsidR="00B358A9">
        <w:t xml:space="preserve"> </w:t>
      </w:r>
      <w:r w:rsidRPr="004D7C39">
        <w:t>личностями.</w:t>
      </w:r>
      <w:r w:rsidR="00B358A9">
        <w:t xml:space="preserve"> </w:t>
      </w:r>
      <w:r w:rsidRPr="004D7C39">
        <w:t>Неуверенные,</w:t>
      </w:r>
      <w:r w:rsidR="00B358A9">
        <w:t xml:space="preserve"> </w:t>
      </w:r>
      <w:r w:rsidRPr="004D7C39">
        <w:t>сомневающиеся,</w:t>
      </w:r>
      <w:r w:rsidR="00B358A9">
        <w:t xml:space="preserve"> </w:t>
      </w:r>
      <w:r w:rsidRPr="004D7C39">
        <w:t>как</w:t>
      </w:r>
      <w:r w:rsidR="00B358A9">
        <w:t xml:space="preserve"> </w:t>
      </w:r>
      <w:r w:rsidRPr="004D7C39">
        <w:t>минимум,</w:t>
      </w:r>
      <w:r w:rsidR="00B358A9">
        <w:t xml:space="preserve"> </w:t>
      </w:r>
      <w:r w:rsidRPr="004D7C39">
        <w:t>будут</w:t>
      </w:r>
      <w:r w:rsidR="00B358A9">
        <w:t xml:space="preserve"> </w:t>
      </w:r>
      <w:r w:rsidRPr="004D7C39">
        <w:t>одинокими,</w:t>
      </w:r>
      <w:r w:rsidR="00B358A9">
        <w:t xml:space="preserve"> </w:t>
      </w:r>
      <w:r w:rsidRPr="004D7C39">
        <w:t>бе</w:t>
      </w:r>
      <w:r>
        <w:t>з(</w:t>
      </w:r>
      <w:r w:rsidRPr="004D7C39">
        <w:t>с</w:t>
      </w:r>
      <w:r>
        <w:t>)</w:t>
      </w:r>
      <w:r w:rsidRPr="004D7C39">
        <w:t>полезными</w:t>
      </w:r>
      <w:r w:rsidR="00B358A9">
        <w:t xml:space="preserve"> </w:t>
      </w:r>
      <w:r w:rsidRPr="004D7C39">
        <w:t>и</w:t>
      </w:r>
      <w:r w:rsidR="00B358A9">
        <w:t xml:space="preserve"> </w:t>
      </w:r>
      <w:r w:rsidRPr="004D7C39">
        <w:t>никому</w:t>
      </w:r>
      <w:r w:rsidR="00B358A9">
        <w:t xml:space="preserve"> </w:t>
      </w:r>
      <w:r w:rsidRPr="004D7C39">
        <w:t>не</w:t>
      </w:r>
      <w:r w:rsidR="00B358A9">
        <w:t xml:space="preserve"> </w:t>
      </w:r>
      <w:r w:rsidRPr="004D7C39">
        <w:t>нужными.</w:t>
      </w:r>
      <w:r w:rsidR="00B358A9">
        <w:t xml:space="preserve"> </w:t>
      </w:r>
      <w:r w:rsidRPr="004D7C39">
        <w:rPr>
          <w:b/>
          <w:bCs/>
          <w:i/>
          <w:iCs/>
        </w:rPr>
        <w:t>Третий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признак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Человека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–</w:t>
      </w:r>
      <w:r w:rsidR="00B358A9">
        <w:t xml:space="preserve"> </w:t>
      </w:r>
      <w:r w:rsidRPr="004D7C39">
        <w:t>способность</w:t>
      </w:r>
      <w:r w:rsidR="00B358A9">
        <w:t xml:space="preserve"> </w:t>
      </w:r>
      <w:r w:rsidRPr="00156508">
        <w:rPr>
          <w:rStyle w:val="--0"/>
        </w:rPr>
        <w:t>вселять</w:t>
      </w:r>
      <w:r w:rsidR="00B358A9">
        <w:rPr>
          <w:rStyle w:val="--0"/>
          <w:rFonts w:ascii="Times New Roman" w:hAnsi="Times New Roman"/>
          <w:szCs w:val="28"/>
        </w:rPr>
        <w:t xml:space="preserve"> </w:t>
      </w:r>
      <w:r w:rsidRPr="00156508">
        <w:rPr>
          <w:rStyle w:val="--"/>
        </w:rPr>
        <w:t>надежду</w:t>
      </w:r>
      <w:r w:rsidR="00B358A9">
        <w:t xml:space="preserve"> </w:t>
      </w:r>
      <w:r w:rsidRPr="004D7C39">
        <w:t>в</w:t>
      </w:r>
      <w:r w:rsidR="00B358A9">
        <w:t xml:space="preserve"> </w:t>
      </w:r>
      <w:r w:rsidRPr="004D7C39">
        <w:t>других</w:t>
      </w:r>
      <w:r w:rsidR="00B358A9">
        <w:t xml:space="preserve"> </w:t>
      </w:r>
      <w:r w:rsidRPr="004D7C39">
        <w:t>людей</w:t>
      </w:r>
      <w:r w:rsidR="00B358A9">
        <w:t xml:space="preserve"> </w:t>
      </w:r>
      <w:r w:rsidRPr="004D7C39">
        <w:t>в</w:t>
      </w:r>
      <w:r w:rsidR="00B358A9">
        <w:t xml:space="preserve"> </w:t>
      </w:r>
      <w:r w:rsidRPr="004D7C39">
        <w:t>ситуации</w:t>
      </w:r>
      <w:r w:rsidR="00B358A9">
        <w:t xml:space="preserve"> </w:t>
      </w:r>
      <w:r w:rsidRPr="004D7C39">
        <w:t>неопредел</w:t>
      </w:r>
      <w:r>
        <w:t>ё</w:t>
      </w:r>
      <w:r w:rsidRPr="004D7C39">
        <w:t>нности.</w:t>
      </w:r>
      <w:r w:rsidR="00B358A9">
        <w:t xml:space="preserve"> </w:t>
      </w:r>
      <w:r w:rsidRPr="004D7C39">
        <w:t>Источник</w:t>
      </w:r>
      <w:r w:rsidR="00B358A9">
        <w:t xml:space="preserve"> </w:t>
      </w:r>
      <w:r w:rsidRPr="004D7C39">
        <w:t>надежды</w:t>
      </w:r>
      <w:r w:rsidR="00B358A9">
        <w:t xml:space="preserve"> </w:t>
      </w:r>
      <w:r w:rsidRPr="004D7C39">
        <w:t>Человека</w:t>
      </w:r>
      <w:r w:rsidR="00B358A9">
        <w:t xml:space="preserve"> </w:t>
      </w:r>
      <w:r w:rsidRPr="004D7C39">
        <w:t>–</w:t>
      </w:r>
      <w:r w:rsidR="00B358A9">
        <w:t xml:space="preserve"> </w:t>
      </w:r>
      <w:r w:rsidRPr="004D7C39">
        <w:t>такая</w:t>
      </w:r>
      <w:r w:rsidR="00B358A9">
        <w:t xml:space="preserve"> </w:t>
      </w:r>
      <w:r w:rsidRPr="004D7C39">
        <w:t>ясная</w:t>
      </w:r>
      <w:r w:rsidR="00B358A9">
        <w:t xml:space="preserve"> </w:t>
      </w:r>
      <w:r w:rsidRPr="004D7C39">
        <w:t>и</w:t>
      </w:r>
      <w:r w:rsidR="00B358A9">
        <w:t xml:space="preserve"> </w:t>
      </w:r>
      <w:r w:rsidRPr="004D7C39">
        <w:t>светлая</w:t>
      </w:r>
      <w:r w:rsidR="00B358A9">
        <w:t xml:space="preserve"> </w:t>
      </w:r>
      <w:r w:rsidRPr="004D7C39">
        <w:t>картина</w:t>
      </w:r>
      <w:r w:rsidR="00B358A9">
        <w:t xml:space="preserve"> </w:t>
      </w:r>
      <w:r w:rsidRPr="004D7C39">
        <w:t>мира,</w:t>
      </w:r>
      <w:r w:rsidR="00B358A9">
        <w:t xml:space="preserve"> </w:t>
      </w:r>
      <w:r w:rsidRPr="004D7C39">
        <w:t>которая</w:t>
      </w:r>
      <w:r w:rsidR="00B358A9">
        <w:t xml:space="preserve"> </w:t>
      </w:r>
      <w:r w:rsidRPr="004D7C39">
        <w:t>позволяет</w:t>
      </w:r>
      <w:r w:rsidR="00B358A9">
        <w:t xml:space="preserve"> </w:t>
      </w:r>
      <w:r w:rsidRPr="004D7C39">
        <w:t>ему</w:t>
      </w:r>
      <w:r w:rsidR="00B358A9">
        <w:t xml:space="preserve"> </w:t>
      </w:r>
      <w:r w:rsidRPr="004D7C39">
        <w:t>не</w:t>
      </w:r>
      <w:r w:rsidR="00B358A9">
        <w:t xml:space="preserve"> </w:t>
      </w:r>
      <w:r w:rsidRPr="004D7C39">
        <w:t>только</w:t>
      </w:r>
      <w:r w:rsidR="00B358A9">
        <w:t xml:space="preserve"> </w:t>
      </w:r>
      <w:r w:rsidRPr="004D7C39">
        <w:t>безошибочно</w:t>
      </w:r>
      <w:r w:rsidR="00B358A9">
        <w:t xml:space="preserve"> </w:t>
      </w:r>
      <w:r w:rsidRPr="004D7C39">
        <w:t>ставить</w:t>
      </w:r>
      <w:r w:rsidR="00B358A9">
        <w:t xml:space="preserve"> </w:t>
      </w:r>
      <w:r w:rsidRPr="004D7C39">
        <w:t>цели</w:t>
      </w:r>
      <w:r w:rsidR="00B358A9">
        <w:t xml:space="preserve"> </w:t>
      </w:r>
      <w:r w:rsidRPr="004D7C39">
        <w:t>жизни,</w:t>
      </w:r>
      <w:r w:rsidR="00B358A9">
        <w:t xml:space="preserve"> </w:t>
      </w:r>
      <w:r w:rsidRPr="004D7C39">
        <w:t>но</w:t>
      </w:r>
      <w:r w:rsidR="00B358A9">
        <w:t xml:space="preserve"> </w:t>
      </w:r>
      <w:r w:rsidRPr="004D7C39">
        <w:t>и</w:t>
      </w:r>
      <w:r w:rsidR="00B358A9">
        <w:t xml:space="preserve"> </w:t>
      </w:r>
      <w:r w:rsidRPr="004D7C39">
        <w:t>«прокладывать</w:t>
      </w:r>
      <w:r w:rsidR="00B358A9">
        <w:t xml:space="preserve"> </w:t>
      </w:r>
      <w:r w:rsidRPr="004D7C39">
        <w:t>маршрут»</w:t>
      </w:r>
      <w:r w:rsidR="00B358A9">
        <w:t xml:space="preserve"> </w:t>
      </w:r>
      <w:r w:rsidRPr="004D7C39">
        <w:t>движения</w:t>
      </w:r>
      <w:r w:rsidR="00B358A9">
        <w:t xml:space="preserve"> </w:t>
      </w:r>
      <w:r w:rsidRPr="004D7C39">
        <w:t>к</w:t>
      </w:r>
      <w:r w:rsidR="00B358A9">
        <w:t xml:space="preserve"> </w:t>
      </w:r>
      <w:r w:rsidRPr="004D7C39">
        <w:t>этой</w:t>
      </w:r>
      <w:r w:rsidR="00B358A9">
        <w:t xml:space="preserve"> </w:t>
      </w:r>
      <w:r w:rsidRPr="004D7C39">
        <w:t>цели</w:t>
      </w:r>
      <w:r w:rsidR="00B358A9">
        <w:t xml:space="preserve"> </w:t>
      </w:r>
      <w:r w:rsidRPr="004D7C39">
        <w:t>для</w:t>
      </w:r>
      <w:r w:rsidR="00B358A9">
        <w:t xml:space="preserve"> </w:t>
      </w:r>
      <w:r w:rsidRPr="004D7C39">
        <w:t>себя</w:t>
      </w:r>
      <w:r w:rsidR="00B358A9">
        <w:t xml:space="preserve"> </w:t>
      </w:r>
      <w:r w:rsidRPr="004D7C39">
        <w:t>и</w:t>
      </w:r>
      <w:r w:rsidR="00B358A9">
        <w:t xml:space="preserve"> </w:t>
      </w:r>
      <w:r w:rsidRPr="004D7C39">
        <w:t>для</w:t>
      </w:r>
      <w:r w:rsidR="00B358A9">
        <w:t xml:space="preserve"> </w:t>
      </w:r>
      <w:r w:rsidRPr="004D7C39">
        <w:t>других.</w:t>
      </w:r>
      <w:r w:rsidR="00B358A9">
        <w:t xml:space="preserve"> </w:t>
      </w:r>
      <w:r w:rsidRPr="004D7C39">
        <w:t>И</w:t>
      </w:r>
      <w:r w:rsidR="00B358A9">
        <w:t xml:space="preserve"> </w:t>
      </w:r>
      <w:r w:rsidRPr="004D7C39">
        <w:rPr>
          <w:b/>
          <w:bCs/>
          <w:i/>
          <w:iCs/>
        </w:rPr>
        <w:t>четв</w:t>
      </w:r>
      <w:r>
        <w:rPr>
          <w:b/>
          <w:bCs/>
          <w:i/>
          <w:iCs/>
        </w:rPr>
        <w:t>ё</w:t>
      </w:r>
      <w:r w:rsidRPr="004D7C39">
        <w:rPr>
          <w:b/>
          <w:bCs/>
          <w:i/>
          <w:iCs/>
        </w:rPr>
        <w:t>ртый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признак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Человека</w:t>
      </w:r>
      <w:r w:rsidR="00B358A9">
        <w:t xml:space="preserve"> </w:t>
      </w:r>
      <w:r w:rsidRPr="004D7C39">
        <w:t>–</w:t>
      </w:r>
      <w:r w:rsidR="00B358A9">
        <w:t xml:space="preserve"> </w:t>
      </w:r>
      <w:r w:rsidRPr="004D7C39">
        <w:t>это</w:t>
      </w:r>
      <w:r w:rsidR="00B358A9">
        <w:t xml:space="preserve"> </w:t>
      </w:r>
      <w:r w:rsidRPr="00156508">
        <w:rPr>
          <w:rStyle w:val="--0"/>
        </w:rPr>
        <w:t>способность</w:t>
      </w:r>
      <w:r w:rsidR="00B358A9">
        <w:rPr>
          <w:rStyle w:val="--0"/>
          <w:rFonts w:ascii="Times New Roman" w:hAnsi="Times New Roman"/>
          <w:szCs w:val="28"/>
        </w:rPr>
        <w:t xml:space="preserve"> </w:t>
      </w:r>
      <w:r w:rsidRPr="00156508">
        <w:rPr>
          <w:rStyle w:val="--"/>
        </w:rPr>
        <w:t>к</w:t>
      </w:r>
      <w:r w:rsidR="00B358A9" w:rsidRPr="00156508">
        <w:rPr>
          <w:rStyle w:val="--"/>
        </w:rPr>
        <w:t xml:space="preserve"> </w:t>
      </w:r>
      <w:r w:rsidRPr="00156508">
        <w:rPr>
          <w:rStyle w:val="--"/>
        </w:rPr>
        <w:t>труду</w:t>
      </w:r>
      <w:r w:rsidRPr="004D7C39">
        <w:t>,</w:t>
      </w:r>
      <w:r w:rsidR="00B358A9">
        <w:t xml:space="preserve"> </w:t>
      </w:r>
      <w:r w:rsidRPr="004D7C39">
        <w:t>созданию</w:t>
      </w:r>
      <w:r w:rsidR="00B358A9">
        <w:t xml:space="preserve"> </w:t>
      </w:r>
      <w:r w:rsidRPr="004D7C39">
        <w:t>потребительной</w:t>
      </w:r>
      <w:r w:rsidR="00B358A9">
        <w:t xml:space="preserve"> </w:t>
      </w:r>
      <w:r w:rsidRPr="004D7C39">
        <w:t>стоимости</w:t>
      </w:r>
      <w:r w:rsidR="00B358A9">
        <w:t xml:space="preserve"> </w:t>
      </w:r>
      <w:r>
        <w:t>–</w:t>
      </w:r>
      <w:r w:rsidR="00B358A9">
        <w:t xml:space="preserve"> </w:t>
      </w:r>
      <w:r w:rsidRPr="004D7C39">
        <w:t>того,</w:t>
      </w:r>
      <w:r w:rsidR="00B358A9">
        <w:t xml:space="preserve"> </w:t>
      </w:r>
      <w:r w:rsidRPr="004D7C39">
        <w:t>без</w:t>
      </w:r>
      <w:r w:rsidR="00B358A9">
        <w:t xml:space="preserve"> </w:t>
      </w:r>
      <w:r w:rsidRPr="004D7C39">
        <w:t>чего</w:t>
      </w:r>
      <w:r w:rsidR="00B358A9">
        <w:t xml:space="preserve"> </w:t>
      </w:r>
      <w:r w:rsidRPr="004D7C39">
        <w:t>люди</w:t>
      </w:r>
      <w:r w:rsidR="00B358A9">
        <w:t xml:space="preserve"> </w:t>
      </w:r>
      <w:r w:rsidRPr="004D7C39">
        <w:t>не</w:t>
      </w:r>
      <w:r w:rsidR="00B358A9">
        <w:t xml:space="preserve"> </w:t>
      </w:r>
      <w:r w:rsidRPr="004D7C39">
        <w:t>могут</w:t>
      </w:r>
      <w:r w:rsidR="00B358A9">
        <w:t xml:space="preserve"> </w:t>
      </w:r>
      <w:r w:rsidRPr="004D7C39">
        <w:t>жить.</w:t>
      </w:r>
      <w:r w:rsidR="00B358A9">
        <w:t xml:space="preserve"> </w:t>
      </w:r>
      <w:r w:rsidRPr="004D7C39">
        <w:t>Человек</w:t>
      </w:r>
      <w:r w:rsidR="00B358A9">
        <w:t xml:space="preserve"> </w:t>
      </w:r>
      <w:r w:rsidRPr="004D7C39">
        <w:t>–</w:t>
      </w:r>
      <w:r w:rsidR="00B358A9">
        <w:t xml:space="preserve"> </w:t>
      </w:r>
      <w:r w:rsidRPr="004D7C39">
        <w:t>это</w:t>
      </w:r>
      <w:r w:rsidR="00B358A9">
        <w:t xml:space="preserve"> </w:t>
      </w:r>
      <w:r w:rsidRPr="004D7C39">
        <w:t>тот,</w:t>
      </w:r>
      <w:r w:rsidR="00B358A9">
        <w:t xml:space="preserve"> </w:t>
      </w:r>
      <w:r w:rsidRPr="004D7C39">
        <w:t>кто</w:t>
      </w:r>
      <w:r w:rsidR="00B358A9">
        <w:t xml:space="preserve"> </w:t>
      </w:r>
      <w:r w:rsidRPr="004D7C39">
        <w:t>кормит,</w:t>
      </w:r>
      <w:r w:rsidR="00B358A9">
        <w:t xml:space="preserve"> </w:t>
      </w:r>
      <w:r w:rsidRPr="004D7C39">
        <w:t>обогревает,</w:t>
      </w:r>
      <w:r w:rsidR="00B358A9">
        <w:t xml:space="preserve"> </w:t>
      </w:r>
      <w:r w:rsidRPr="004D7C39">
        <w:t>защищает,</w:t>
      </w:r>
      <w:r w:rsidR="00B358A9">
        <w:t xml:space="preserve"> </w:t>
      </w:r>
      <w:r w:rsidRPr="004D7C39">
        <w:t>успокаивает,</w:t>
      </w:r>
      <w:r w:rsidR="00B358A9">
        <w:t xml:space="preserve"> </w:t>
      </w:r>
      <w:r w:rsidRPr="004D7C39">
        <w:t>учит</w:t>
      </w:r>
      <w:r w:rsidR="00156508">
        <w:t xml:space="preserve"> </w:t>
      </w:r>
      <w:r w:rsidRPr="004D7C39">
        <w:t>других</w:t>
      </w:r>
      <w:r w:rsidR="00B358A9">
        <w:t xml:space="preserve"> </w:t>
      </w:r>
      <w:r w:rsidRPr="004D7C39">
        <w:t>людей,</w:t>
      </w:r>
      <w:r w:rsidR="00B358A9">
        <w:t xml:space="preserve"> </w:t>
      </w:r>
      <w:r w:rsidRPr="004D7C39">
        <w:t>когда</w:t>
      </w:r>
      <w:r w:rsidR="00B358A9">
        <w:t xml:space="preserve"> </w:t>
      </w:r>
      <w:r w:rsidRPr="004D7C39">
        <w:t>они</w:t>
      </w:r>
      <w:r w:rsidR="00B358A9">
        <w:t xml:space="preserve"> </w:t>
      </w:r>
      <w:r w:rsidRPr="004D7C39">
        <w:t>сами</w:t>
      </w:r>
      <w:r w:rsidR="00B358A9">
        <w:t xml:space="preserve"> </w:t>
      </w:r>
      <w:r w:rsidRPr="004D7C39">
        <w:t>этого</w:t>
      </w:r>
      <w:r w:rsidR="00B358A9">
        <w:t xml:space="preserve"> </w:t>
      </w:r>
      <w:r w:rsidRPr="004D7C39">
        <w:t>делать</w:t>
      </w:r>
      <w:r w:rsidR="00B358A9">
        <w:t xml:space="preserve"> </w:t>
      </w:r>
      <w:r w:rsidRPr="004D7C39">
        <w:t>не</w:t>
      </w:r>
      <w:r w:rsidR="00B358A9">
        <w:t xml:space="preserve"> </w:t>
      </w:r>
      <w:r w:rsidRPr="004D7C39">
        <w:t>могут.</w:t>
      </w:r>
      <w:r w:rsidR="00B358A9">
        <w:t xml:space="preserve"> </w:t>
      </w:r>
      <w:r w:rsidRPr="004D7C39">
        <w:t>Человек</w:t>
      </w:r>
      <w:r w:rsidR="00B358A9">
        <w:t xml:space="preserve"> </w:t>
      </w:r>
      <w:r w:rsidRPr="004D7C39">
        <w:t>спосо</w:t>
      </w:r>
      <w:r>
        <w:t>бен</w:t>
      </w:r>
      <w:r w:rsidR="00B358A9">
        <w:t xml:space="preserve"> </w:t>
      </w:r>
      <w:r>
        <w:t>к</w:t>
      </w:r>
      <w:r w:rsidR="00B358A9">
        <w:t xml:space="preserve"> </w:t>
      </w:r>
      <w:r>
        <w:t>труду</w:t>
      </w:r>
      <w:r w:rsidR="00B358A9">
        <w:t xml:space="preserve"> </w:t>
      </w:r>
      <w:r>
        <w:t>в</w:t>
      </w:r>
      <w:r w:rsidR="00B358A9">
        <w:t xml:space="preserve"> </w:t>
      </w:r>
      <w:r>
        <w:t>том</w:t>
      </w:r>
      <w:r w:rsidR="00B358A9">
        <w:t xml:space="preserve"> </w:t>
      </w:r>
      <w:r>
        <w:t>случае,</w:t>
      </w:r>
      <w:r w:rsidR="00B358A9">
        <w:t xml:space="preserve"> </w:t>
      </w:r>
      <w:r>
        <w:t>если</w:t>
      </w:r>
      <w:r w:rsidR="00B358A9">
        <w:t xml:space="preserve"> </w:t>
      </w:r>
      <w:r w:rsidRPr="004D7C39">
        <w:t>он</w:t>
      </w:r>
      <w:r w:rsidR="00B358A9">
        <w:t xml:space="preserve"> </w:t>
      </w:r>
      <w:r w:rsidRPr="004D7C39">
        <w:t>может</w:t>
      </w:r>
      <w:r w:rsidR="00B358A9">
        <w:t xml:space="preserve"> </w:t>
      </w:r>
      <w:r w:rsidRPr="004D7C39">
        <w:t>преодолевать</w:t>
      </w:r>
      <w:r w:rsidR="00B358A9">
        <w:t xml:space="preserve"> </w:t>
      </w:r>
      <w:r w:rsidRPr="004D7C39">
        <w:t>отрицательные</w:t>
      </w:r>
      <w:r w:rsidR="00B358A9">
        <w:t xml:space="preserve"> </w:t>
      </w:r>
      <w:r w:rsidRPr="004D7C39">
        <w:t>состояния,</w:t>
      </w:r>
      <w:r w:rsidR="00B358A9">
        <w:t xml:space="preserve"> </w:t>
      </w:r>
      <w:r w:rsidRPr="004D7C39">
        <w:t>возникающие</w:t>
      </w:r>
      <w:r w:rsidR="00B358A9">
        <w:t xml:space="preserve"> </w:t>
      </w:r>
      <w:r w:rsidRPr="004D7C39">
        <w:t>у</w:t>
      </w:r>
      <w:r w:rsidR="00B358A9">
        <w:t xml:space="preserve"> </w:t>
      </w:r>
      <w:r w:rsidRPr="004D7C39">
        <w:t>него</w:t>
      </w:r>
      <w:r w:rsidR="00B358A9">
        <w:t xml:space="preserve"> </w:t>
      </w:r>
      <w:r w:rsidRPr="004D7C39">
        <w:t>в</w:t>
      </w:r>
      <w:r w:rsidR="00B358A9">
        <w:t xml:space="preserve"> </w:t>
      </w:r>
      <w:r w:rsidRPr="004D7C39">
        <w:t>процессе</w:t>
      </w:r>
      <w:r w:rsidR="00B358A9">
        <w:t xml:space="preserve"> </w:t>
      </w:r>
      <w:r w:rsidRPr="004D7C39">
        <w:t>расходования</w:t>
      </w:r>
      <w:r w:rsidR="00B358A9">
        <w:t xml:space="preserve"> </w:t>
      </w:r>
      <w:r w:rsidRPr="004D7C39">
        <w:t>рабочей</w:t>
      </w:r>
      <w:r w:rsidR="00B358A9">
        <w:t xml:space="preserve"> </w:t>
      </w:r>
      <w:r w:rsidRPr="004D7C39">
        <w:t>силы:</w:t>
      </w:r>
      <w:r w:rsidR="00B358A9">
        <w:t xml:space="preserve"> </w:t>
      </w:r>
      <w:r w:rsidRPr="004D7C39">
        <w:t>утомление,</w:t>
      </w:r>
      <w:r w:rsidR="00B358A9">
        <w:t xml:space="preserve"> </w:t>
      </w:r>
      <w:r w:rsidRPr="004D7C39">
        <w:t>напряж</w:t>
      </w:r>
      <w:r>
        <w:t>ё</w:t>
      </w:r>
      <w:r w:rsidRPr="004D7C39">
        <w:t>нность,</w:t>
      </w:r>
      <w:r w:rsidR="00B358A9">
        <w:t xml:space="preserve"> </w:t>
      </w:r>
      <w:r w:rsidRPr="004D7C39">
        <w:t>стресс,</w:t>
      </w:r>
      <w:r w:rsidR="00B358A9">
        <w:t xml:space="preserve"> </w:t>
      </w:r>
      <w:proofErr w:type="spellStart"/>
      <w:r w:rsidRPr="004D7C39">
        <w:t>монотонию</w:t>
      </w:r>
      <w:proofErr w:type="spellEnd"/>
      <w:r w:rsidRPr="004D7C39">
        <w:t>.</w:t>
      </w:r>
      <w:r w:rsidR="00B358A9">
        <w:t xml:space="preserve"> </w:t>
      </w:r>
      <w:r w:rsidRPr="004D7C39">
        <w:rPr>
          <w:b/>
          <w:bCs/>
          <w:i/>
          <w:iCs/>
        </w:rPr>
        <w:t>Только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тогда</w:t>
      </w:r>
      <w:r w:rsidR="00B358A9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школьник</w:t>
      </w:r>
      <w:r w:rsidR="00B358A9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становится</w:t>
      </w:r>
      <w:r w:rsidR="00B358A9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Человеком,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когда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взрослеет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так,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что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начинает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кого-то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нуждающегося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реаль</w:t>
      </w:r>
      <w:r>
        <w:rPr>
          <w:b/>
          <w:bCs/>
          <w:i/>
          <w:iCs/>
        </w:rPr>
        <w:t>но</w:t>
      </w:r>
      <w:r w:rsidR="00B358A9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кормить,</w:t>
      </w:r>
      <w:r w:rsidR="00B358A9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лечить,</w:t>
      </w:r>
      <w:r w:rsidR="00B358A9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обогревать.</w:t>
      </w:r>
    </w:p>
    <w:p w14:paraId="18056EDB" w14:textId="7A1C3F8A" w:rsidR="00A047C7" w:rsidRDefault="00A047C7" w:rsidP="00156508">
      <w:r w:rsidRPr="004D7C39">
        <w:t>А</w:t>
      </w:r>
      <w:r w:rsidR="00B358A9">
        <w:t xml:space="preserve"> </w:t>
      </w:r>
      <w:r w:rsidRPr="004D7C39">
        <w:t>самое</w:t>
      </w:r>
      <w:r w:rsidR="00B358A9">
        <w:t xml:space="preserve"> </w:t>
      </w:r>
      <w:r w:rsidRPr="004D7C39">
        <w:t>главное:</w:t>
      </w:r>
      <w:r w:rsidR="00B358A9">
        <w:t xml:space="preserve"> </w:t>
      </w:r>
      <w:r w:rsidRPr="004D7C39">
        <w:t>только</w:t>
      </w:r>
      <w:r w:rsidR="00B358A9">
        <w:t xml:space="preserve"> </w:t>
      </w:r>
      <w:r w:rsidRPr="004D7C39">
        <w:t>Человеку</w:t>
      </w:r>
      <w:r w:rsidR="00B358A9">
        <w:t xml:space="preserve"> </w:t>
      </w:r>
      <w:r w:rsidRPr="004D7C39">
        <w:t>доступно</w:t>
      </w:r>
      <w:r w:rsidR="00B358A9">
        <w:t xml:space="preserve"> </w:t>
      </w:r>
      <w:r w:rsidRPr="004D7C39">
        <w:t>счастье,</w:t>
      </w:r>
      <w:r w:rsidR="00B358A9">
        <w:t xml:space="preserve"> </w:t>
      </w:r>
      <w:r w:rsidRPr="004D7C39">
        <w:t>как</w:t>
      </w:r>
      <w:r w:rsidR="00B358A9">
        <w:t xml:space="preserve"> </w:t>
      </w:r>
      <w:r w:rsidRPr="004D7C39">
        <w:t>переживание</w:t>
      </w:r>
      <w:r w:rsidR="00B358A9">
        <w:t xml:space="preserve"> </w:t>
      </w:r>
      <w:r w:rsidRPr="004D7C39">
        <w:t>полноты</w:t>
      </w:r>
      <w:r w:rsidR="00B358A9">
        <w:t xml:space="preserve"> </w:t>
      </w:r>
      <w:r w:rsidRPr="004D7C39">
        <w:t>своего</w:t>
      </w:r>
      <w:r w:rsidR="00B358A9">
        <w:t xml:space="preserve"> </w:t>
      </w:r>
      <w:r w:rsidRPr="004D7C39">
        <w:t>бытия,</w:t>
      </w:r>
      <w:r w:rsidR="00B358A9">
        <w:t xml:space="preserve"> </w:t>
      </w:r>
      <w:r w:rsidRPr="004D7C39">
        <w:t>связанное</w:t>
      </w:r>
      <w:r w:rsidR="00B358A9">
        <w:t xml:space="preserve"> </w:t>
      </w:r>
      <w:r w:rsidRPr="004D7C39">
        <w:t>с</w:t>
      </w:r>
      <w:r w:rsidR="00B358A9">
        <w:t xml:space="preserve"> </w:t>
      </w:r>
      <w:r w:rsidRPr="004D7C39">
        <w:t>самоосуществлением.</w:t>
      </w:r>
      <w:r w:rsidR="00B358A9">
        <w:t xml:space="preserve"> </w:t>
      </w:r>
      <w:r w:rsidRPr="004D7C39">
        <w:t>И</w:t>
      </w:r>
      <w:r w:rsidR="00B358A9">
        <w:t xml:space="preserve"> </w:t>
      </w:r>
      <w:r w:rsidRPr="004D7C39">
        <w:t>родители,</w:t>
      </w:r>
      <w:r w:rsidR="00B358A9">
        <w:t xml:space="preserve"> </w:t>
      </w:r>
      <w:r w:rsidRPr="004D7C39">
        <w:t>и</w:t>
      </w:r>
      <w:r w:rsidR="00B358A9">
        <w:t xml:space="preserve"> </w:t>
      </w:r>
      <w:r w:rsidRPr="004D7C39">
        <w:t>учителя</w:t>
      </w:r>
      <w:r w:rsidR="00B358A9">
        <w:t xml:space="preserve"> </w:t>
      </w:r>
      <w:r w:rsidRPr="004D7C39">
        <w:t>хотят</w:t>
      </w:r>
      <w:r w:rsidR="00B358A9">
        <w:t xml:space="preserve"> </w:t>
      </w:r>
      <w:r w:rsidRPr="004D7C39">
        <w:t>вырастить</w:t>
      </w:r>
      <w:r w:rsidR="00B358A9">
        <w:t xml:space="preserve"> </w:t>
      </w:r>
      <w:r w:rsidRPr="004D7C39">
        <w:t>Человека</w:t>
      </w:r>
      <w:r w:rsidR="00B358A9">
        <w:t xml:space="preserve"> </w:t>
      </w:r>
      <w:r w:rsidRPr="004D7C39">
        <w:t>счастливого,</w:t>
      </w:r>
      <w:r w:rsidR="00B358A9">
        <w:t xml:space="preserve"> </w:t>
      </w:r>
      <w:r w:rsidRPr="004D7C39">
        <w:t>потому</w:t>
      </w:r>
      <w:r w:rsidR="00B358A9">
        <w:t xml:space="preserve"> </w:t>
      </w:r>
      <w:r w:rsidRPr="004D7C39">
        <w:t>что</w:t>
      </w:r>
      <w:r w:rsidR="00B358A9">
        <w:t xml:space="preserve"> </w:t>
      </w:r>
      <w:r w:rsidRPr="004D7C39">
        <w:t>только</w:t>
      </w:r>
      <w:r w:rsidR="00B358A9">
        <w:t xml:space="preserve"> </w:t>
      </w:r>
      <w:r w:rsidRPr="004D7C39">
        <w:t>Человека</w:t>
      </w:r>
      <w:r w:rsidR="00B358A9">
        <w:t xml:space="preserve"> </w:t>
      </w:r>
      <w:r w:rsidRPr="004D7C39">
        <w:t>любят,</w:t>
      </w:r>
      <w:r w:rsidR="00B358A9">
        <w:t xml:space="preserve"> </w:t>
      </w:r>
      <w:r w:rsidRPr="004D7C39">
        <w:t>и</w:t>
      </w:r>
      <w:r w:rsidR="00B358A9">
        <w:t xml:space="preserve"> </w:t>
      </w:r>
      <w:r w:rsidRPr="004D7C39">
        <w:t>только</w:t>
      </w:r>
      <w:r w:rsidR="00B358A9">
        <w:t xml:space="preserve"> </w:t>
      </w:r>
      <w:r w:rsidRPr="004D7C39">
        <w:t>Человек</w:t>
      </w:r>
      <w:r w:rsidR="00B358A9">
        <w:t xml:space="preserve"> </w:t>
      </w:r>
      <w:r w:rsidRPr="004D7C39">
        <w:t>умеет</w:t>
      </w:r>
      <w:r w:rsidR="00B358A9">
        <w:t xml:space="preserve"> </w:t>
      </w:r>
      <w:r w:rsidRPr="004D7C39">
        <w:t>любить,</w:t>
      </w:r>
      <w:r w:rsidR="00B358A9">
        <w:t xml:space="preserve"> </w:t>
      </w:r>
      <w:r w:rsidRPr="004D7C39">
        <w:t>и</w:t>
      </w:r>
      <w:r w:rsidR="00B358A9">
        <w:t xml:space="preserve"> </w:t>
      </w:r>
      <w:r w:rsidRPr="004D7C39">
        <w:t>только</w:t>
      </w:r>
      <w:r w:rsidR="00B358A9">
        <w:t xml:space="preserve"> </w:t>
      </w:r>
      <w:r w:rsidRPr="004D7C39">
        <w:t>Человека</w:t>
      </w:r>
      <w:r w:rsidR="00B358A9">
        <w:t xml:space="preserve"> </w:t>
      </w:r>
      <w:r w:rsidRPr="004D7C39">
        <w:t>любит</w:t>
      </w:r>
      <w:r w:rsidR="00B358A9">
        <w:t xml:space="preserve"> </w:t>
      </w:r>
      <w:r w:rsidRPr="004D7C39">
        <w:t>жизнь.</w:t>
      </w:r>
      <w:r w:rsidR="00B358A9">
        <w:t xml:space="preserve"> </w:t>
      </w:r>
      <w:r w:rsidRPr="004D7C39">
        <w:t>Грубее,</w:t>
      </w:r>
      <w:r w:rsidR="00B358A9">
        <w:t xml:space="preserve"> </w:t>
      </w:r>
      <w:r w:rsidRPr="004D7C39">
        <w:t>без</w:t>
      </w:r>
      <w:r w:rsidR="00B358A9">
        <w:t xml:space="preserve"> </w:t>
      </w:r>
      <w:r w:rsidRPr="004D7C39">
        <w:t>сентиментальностей</w:t>
      </w:r>
      <w:r w:rsidR="00156508">
        <w:t xml:space="preserve"> –</w:t>
      </w:r>
      <w:r w:rsidR="00B358A9">
        <w:t xml:space="preserve"> </w:t>
      </w:r>
      <w:r w:rsidRPr="00156508">
        <w:rPr>
          <w:rStyle w:val="--"/>
        </w:rPr>
        <w:t>более</w:t>
      </w:r>
      <w:r w:rsidR="00B358A9">
        <w:rPr>
          <w:rStyle w:val="--"/>
          <w:rFonts w:ascii="Times New Roman" w:hAnsi="Times New Roman"/>
          <w:szCs w:val="28"/>
        </w:rPr>
        <w:t xml:space="preserve"> </w:t>
      </w:r>
      <w:r w:rsidRPr="00156508">
        <w:rPr>
          <w:rStyle w:val="--0"/>
        </w:rPr>
        <w:t>всего</w:t>
      </w:r>
      <w:r w:rsidR="00B358A9">
        <w:t xml:space="preserve"> </w:t>
      </w:r>
      <w:r w:rsidRPr="004D7C39">
        <w:t>родители</w:t>
      </w:r>
      <w:r w:rsidR="00B358A9">
        <w:t xml:space="preserve"> </w:t>
      </w:r>
      <w:r w:rsidRPr="004D7C39">
        <w:t>озабочены</w:t>
      </w:r>
      <w:r w:rsidR="00B358A9">
        <w:t xml:space="preserve"> </w:t>
      </w:r>
      <w:r w:rsidRPr="004D7C39">
        <w:t>защитой</w:t>
      </w:r>
      <w:r w:rsidR="00B358A9">
        <w:t xml:space="preserve"> </w:t>
      </w:r>
      <w:r w:rsidRPr="004D7C39">
        <w:t>своего</w:t>
      </w:r>
      <w:r w:rsidR="00B358A9">
        <w:t xml:space="preserve"> </w:t>
      </w:r>
      <w:r w:rsidRPr="004D7C39">
        <w:t>ребенка</w:t>
      </w:r>
      <w:r w:rsidR="00B358A9">
        <w:t xml:space="preserve"> </w:t>
      </w:r>
      <w:r w:rsidRPr="004D7C39">
        <w:t>от</w:t>
      </w:r>
      <w:r w:rsidR="00B358A9">
        <w:t xml:space="preserve"> </w:t>
      </w:r>
      <w:r w:rsidRPr="004D7C39">
        <w:t>агрессии,</w:t>
      </w:r>
      <w:r w:rsidR="00B358A9">
        <w:t xml:space="preserve"> </w:t>
      </w:r>
      <w:r w:rsidRPr="004D7C39">
        <w:t>которой</w:t>
      </w:r>
      <w:r w:rsidR="00B358A9">
        <w:t xml:space="preserve"> </w:t>
      </w:r>
      <w:r w:rsidRPr="004D7C39">
        <w:t>вс</w:t>
      </w:r>
      <w:r>
        <w:t>ё</w:t>
      </w:r>
      <w:r w:rsidR="00B358A9">
        <w:t xml:space="preserve"> </w:t>
      </w:r>
      <w:r w:rsidRPr="004D7C39">
        <w:t>более</w:t>
      </w:r>
      <w:r w:rsidR="00B358A9">
        <w:t xml:space="preserve"> </w:t>
      </w:r>
      <w:r w:rsidRPr="004D7C39">
        <w:t>пропитывается</w:t>
      </w:r>
      <w:r w:rsidR="00B358A9">
        <w:t xml:space="preserve"> </w:t>
      </w:r>
      <w:r w:rsidRPr="004D7C39">
        <w:t>конкурентная</w:t>
      </w:r>
      <w:r w:rsidR="00B358A9">
        <w:t xml:space="preserve"> </w:t>
      </w:r>
      <w:r w:rsidRPr="004D7C39">
        <w:t>среда</w:t>
      </w:r>
      <w:r w:rsidR="00B358A9">
        <w:t xml:space="preserve"> </w:t>
      </w:r>
      <w:r w:rsidRPr="004D7C39">
        <w:t>современной</w:t>
      </w:r>
      <w:r w:rsidR="00B358A9">
        <w:t xml:space="preserve"> </w:t>
      </w:r>
      <w:r w:rsidRPr="004D7C39">
        <w:t>жизни.</w:t>
      </w:r>
      <w:r w:rsidR="00B358A9">
        <w:t xml:space="preserve"> </w:t>
      </w:r>
      <w:r w:rsidRPr="004D7C39">
        <w:t>Так</w:t>
      </w:r>
      <w:r w:rsidR="00B358A9">
        <w:t xml:space="preserve"> </w:t>
      </w:r>
      <w:r w:rsidRPr="004D7C39">
        <w:t>вот,</w:t>
      </w:r>
      <w:r w:rsidR="00B358A9">
        <w:t xml:space="preserve"> </w:t>
      </w:r>
      <w:r w:rsidRPr="004D7C39">
        <w:t>человечность</w:t>
      </w:r>
      <w:r w:rsidR="00B358A9">
        <w:t xml:space="preserve"> </w:t>
      </w:r>
      <w:r w:rsidRPr="004D7C39">
        <w:t>выполняет</w:t>
      </w:r>
      <w:r w:rsidR="00B358A9">
        <w:t xml:space="preserve"> </w:t>
      </w:r>
      <w:r w:rsidRPr="004D7C39">
        <w:t>такую</w:t>
      </w:r>
      <w:r w:rsidR="00B358A9">
        <w:t xml:space="preserve"> </w:t>
      </w:r>
      <w:r w:rsidRPr="004D7C39">
        <w:t>же</w:t>
      </w:r>
      <w:r w:rsidR="00B358A9">
        <w:t xml:space="preserve"> </w:t>
      </w:r>
      <w:r w:rsidRPr="004D7C39">
        <w:t>функцию</w:t>
      </w:r>
      <w:r w:rsidR="00B358A9">
        <w:t xml:space="preserve"> </w:t>
      </w:r>
      <w:r w:rsidRPr="004D7C39">
        <w:t>защиты</w:t>
      </w:r>
      <w:r w:rsidR="00B358A9">
        <w:t xml:space="preserve"> </w:t>
      </w:r>
      <w:r w:rsidRPr="004D7C39">
        <w:t>от</w:t>
      </w:r>
      <w:r w:rsidR="00B358A9">
        <w:t xml:space="preserve"> </w:t>
      </w:r>
      <w:r w:rsidRPr="004D7C39">
        <w:t>агрессивной</w:t>
      </w:r>
      <w:r w:rsidR="00B358A9">
        <w:t xml:space="preserve"> </w:t>
      </w:r>
      <w:r w:rsidRPr="004D7C39">
        <w:t>среды,</w:t>
      </w:r>
      <w:r w:rsidR="00B358A9">
        <w:t xml:space="preserve"> </w:t>
      </w:r>
      <w:r w:rsidRPr="004D7C39">
        <w:t>какую</w:t>
      </w:r>
      <w:r w:rsidR="00B358A9">
        <w:t xml:space="preserve"> </w:t>
      </w:r>
      <w:r w:rsidRPr="004D7C39">
        <w:t>играет</w:t>
      </w:r>
      <w:r w:rsidR="00B358A9">
        <w:t xml:space="preserve"> </w:t>
      </w:r>
      <w:r w:rsidRPr="004D7C39">
        <w:t>скафандр</w:t>
      </w:r>
      <w:r w:rsidR="00B358A9">
        <w:t xml:space="preserve"> </w:t>
      </w:r>
      <w:r w:rsidRPr="004D7C39">
        <w:t>водолаза,</w:t>
      </w:r>
      <w:r w:rsidR="00B358A9">
        <w:t xml:space="preserve"> </w:t>
      </w:r>
      <w:r w:rsidRPr="004D7C39">
        <w:t>защищая</w:t>
      </w:r>
      <w:r w:rsidR="00B358A9">
        <w:t xml:space="preserve"> </w:t>
      </w:r>
      <w:r w:rsidRPr="004D7C39">
        <w:t>его</w:t>
      </w:r>
      <w:r w:rsidR="00B358A9">
        <w:t xml:space="preserve"> </w:t>
      </w:r>
      <w:r w:rsidRPr="004D7C39">
        <w:t>от</w:t>
      </w:r>
      <w:r w:rsidR="00B358A9">
        <w:t xml:space="preserve"> </w:t>
      </w:r>
      <w:r w:rsidRPr="004D7C39">
        <w:t>воды,</w:t>
      </w:r>
      <w:r w:rsidR="00B358A9">
        <w:t xml:space="preserve"> </w:t>
      </w:r>
      <w:r w:rsidRPr="004D7C39">
        <w:t>давления,</w:t>
      </w:r>
      <w:r w:rsidR="00B358A9">
        <w:t xml:space="preserve"> </w:t>
      </w:r>
      <w:r w:rsidRPr="004D7C39">
        <w:t>давая</w:t>
      </w:r>
      <w:r w:rsidR="00B358A9">
        <w:t xml:space="preserve"> </w:t>
      </w:r>
      <w:r w:rsidRPr="004D7C39">
        <w:t>ему</w:t>
      </w:r>
      <w:r w:rsidR="00B358A9">
        <w:t xml:space="preserve"> </w:t>
      </w:r>
      <w:r w:rsidRPr="004D7C39">
        <w:t>воздух,</w:t>
      </w:r>
      <w:r w:rsidR="00B358A9">
        <w:t xml:space="preserve"> </w:t>
      </w:r>
      <w:r w:rsidRPr="004D7C39">
        <w:t>тепло,</w:t>
      </w:r>
      <w:r w:rsidR="00B358A9">
        <w:t xml:space="preserve"> </w:t>
      </w:r>
      <w:r w:rsidRPr="004D7C39">
        <w:t>связь</w:t>
      </w:r>
      <w:r w:rsidR="00B358A9">
        <w:t xml:space="preserve"> </w:t>
      </w:r>
      <w:r w:rsidRPr="004D7C39">
        <w:t>и</w:t>
      </w:r>
      <w:r w:rsidR="00B358A9">
        <w:t xml:space="preserve"> </w:t>
      </w:r>
      <w:r w:rsidRPr="004D7C39">
        <w:t>др.</w:t>
      </w:r>
      <w:r w:rsidR="00B358A9">
        <w:t xml:space="preserve"> </w:t>
      </w:r>
      <w:r w:rsidRPr="004D7C39">
        <w:t>Но</w:t>
      </w:r>
      <w:r w:rsidR="00B358A9">
        <w:t xml:space="preserve"> </w:t>
      </w:r>
      <w:r w:rsidRPr="004D7C39">
        <w:t>мы</w:t>
      </w:r>
      <w:r w:rsidR="00B358A9">
        <w:t xml:space="preserve"> </w:t>
      </w:r>
      <w:r w:rsidRPr="004D7C39">
        <w:t>с</w:t>
      </w:r>
      <w:r w:rsidR="00B358A9">
        <w:t xml:space="preserve"> </w:t>
      </w:r>
      <w:r w:rsidRPr="004D7C39">
        <w:t>вами</w:t>
      </w:r>
      <w:r w:rsidR="00B358A9">
        <w:t xml:space="preserve"> </w:t>
      </w:r>
      <w:r w:rsidRPr="004D7C39">
        <w:t>знаем</w:t>
      </w:r>
      <w:r w:rsidR="00B358A9">
        <w:t xml:space="preserve"> </w:t>
      </w:r>
      <w:r w:rsidRPr="004D7C39">
        <w:t>и</w:t>
      </w:r>
      <w:r w:rsidR="00B358A9">
        <w:t xml:space="preserve"> </w:t>
      </w:r>
      <w:r w:rsidRPr="004D7C39">
        <w:t>понимаем</w:t>
      </w:r>
      <w:r w:rsidR="00B358A9">
        <w:t xml:space="preserve"> </w:t>
      </w:r>
      <w:r w:rsidRPr="004D7C39">
        <w:t>уже,</w:t>
      </w:r>
      <w:r w:rsidR="00B358A9">
        <w:t xml:space="preserve"> </w:t>
      </w:r>
      <w:r w:rsidRPr="004D7C39">
        <w:t>что</w:t>
      </w:r>
      <w:r w:rsidR="00B358A9">
        <w:t xml:space="preserve"> </w:t>
      </w:r>
      <w:r w:rsidRPr="004D7C39">
        <w:t>Человек</w:t>
      </w:r>
      <w:r w:rsidR="00B358A9">
        <w:t xml:space="preserve"> </w:t>
      </w:r>
      <w:r w:rsidRPr="004D7C39">
        <w:t>лишь</w:t>
      </w:r>
      <w:r w:rsidR="00B358A9">
        <w:t xml:space="preserve"> </w:t>
      </w:r>
      <w:r w:rsidRPr="004D7C39">
        <w:t>часть</w:t>
      </w:r>
      <w:r w:rsidR="00B358A9">
        <w:t xml:space="preserve"> </w:t>
      </w:r>
      <w:r w:rsidRPr="004D7C39">
        <w:t>системы</w:t>
      </w:r>
      <w:r w:rsidR="00B358A9">
        <w:t xml:space="preserve"> </w:t>
      </w:r>
      <w:r w:rsidRPr="004D7C39">
        <w:t>в</w:t>
      </w:r>
      <w:r w:rsidR="00B358A9">
        <w:t xml:space="preserve"> </w:t>
      </w:r>
      <w:r w:rsidRPr="004D7C39">
        <w:t>рамках</w:t>
      </w:r>
      <w:r w:rsidR="00B358A9">
        <w:t xml:space="preserve"> </w:t>
      </w:r>
      <w:r w:rsidRPr="004D7C39">
        <w:t>Системы</w:t>
      </w:r>
      <w:r w:rsidR="00B358A9">
        <w:t xml:space="preserve"> </w:t>
      </w:r>
      <w:r w:rsidRPr="004D7C39">
        <w:t>управления</w:t>
      </w:r>
      <w:r w:rsidR="00B358A9">
        <w:t xml:space="preserve"> </w:t>
      </w:r>
      <w:r w:rsidRPr="004D7C39">
        <w:lastRenderedPageBreak/>
        <w:t>земли,</w:t>
      </w:r>
      <w:r w:rsidR="00B358A9">
        <w:t xml:space="preserve"> </w:t>
      </w:r>
      <w:r w:rsidRPr="004D7C39">
        <w:t>что</w:t>
      </w:r>
      <w:r w:rsidR="00B358A9">
        <w:t xml:space="preserve"> </w:t>
      </w:r>
      <w:r w:rsidRPr="004D7C39">
        <w:t>он</w:t>
      </w:r>
      <w:r w:rsidR="00B358A9">
        <w:t xml:space="preserve"> </w:t>
      </w:r>
      <w:r w:rsidRPr="004D7C39">
        <w:t>развивается</w:t>
      </w:r>
      <w:r w:rsidR="00B358A9">
        <w:t xml:space="preserve"> </w:t>
      </w:r>
      <w:r w:rsidRPr="004D7C39">
        <w:t>вместе</w:t>
      </w:r>
      <w:r w:rsidR="00B358A9">
        <w:t xml:space="preserve"> </w:t>
      </w:r>
      <w:r w:rsidRPr="004D7C39">
        <w:t>с</w:t>
      </w:r>
      <w:r w:rsidR="00B358A9">
        <w:t xml:space="preserve"> </w:t>
      </w:r>
      <w:r w:rsidRPr="004D7C39">
        <w:t>системой,</w:t>
      </w:r>
      <w:r w:rsidR="00B358A9">
        <w:t xml:space="preserve"> </w:t>
      </w:r>
      <w:r w:rsidRPr="004D7C39">
        <w:t>оставаясь</w:t>
      </w:r>
      <w:r w:rsidR="00B358A9">
        <w:t xml:space="preserve"> </w:t>
      </w:r>
      <w:r w:rsidRPr="004D7C39">
        <w:t>всегда</w:t>
      </w:r>
      <w:r w:rsidR="00B358A9">
        <w:t xml:space="preserve"> </w:t>
      </w:r>
      <w:r w:rsidRPr="004D7C39">
        <w:t>ее</w:t>
      </w:r>
      <w:r w:rsidR="00B358A9">
        <w:t xml:space="preserve"> </w:t>
      </w:r>
      <w:r w:rsidRPr="004D7C39">
        <w:t>составляющей</w:t>
      </w:r>
      <w:r w:rsidR="00156508">
        <w:t xml:space="preserve"> </w:t>
      </w:r>
      <w:r w:rsidRPr="004D7C39">
        <w:t>со</w:t>
      </w:r>
      <w:r w:rsidR="00B358A9">
        <w:t xml:space="preserve"> </w:t>
      </w:r>
      <w:r w:rsidRPr="004D7C39">
        <w:t>всегда</w:t>
      </w:r>
      <w:r w:rsidR="00B358A9">
        <w:t xml:space="preserve"> </w:t>
      </w:r>
      <w:r w:rsidRPr="004D7C39">
        <w:t>ограниченными</w:t>
      </w:r>
      <w:r w:rsidR="00B358A9">
        <w:t xml:space="preserve"> </w:t>
      </w:r>
      <w:r w:rsidRPr="004D7C39">
        <w:t>возможностями</w:t>
      </w:r>
      <w:r w:rsidR="00B358A9">
        <w:t xml:space="preserve"> </w:t>
      </w:r>
      <w:r w:rsidRPr="004D7C39">
        <w:t>воздействия</w:t>
      </w:r>
      <w:r w:rsidR="00B358A9">
        <w:t xml:space="preserve"> </w:t>
      </w:r>
      <w:r w:rsidRPr="004D7C39">
        <w:t>на</w:t>
      </w:r>
      <w:r w:rsidR="00B358A9">
        <w:t xml:space="preserve"> </w:t>
      </w:r>
      <w:r w:rsidRPr="004D7C39">
        <w:t>не</w:t>
      </w:r>
      <w:r>
        <w:t>ё</w:t>
      </w:r>
      <w:r w:rsidRPr="004D7C39">
        <w:t>,</w:t>
      </w:r>
      <w:r w:rsidR="00B358A9">
        <w:t xml:space="preserve"> </w:t>
      </w:r>
      <w:r w:rsidRPr="004D7C39">
        <w:t>в</w:t>
      </w:r>
      <w:r w:rsidR="00B358A9">
        <w:t xml:space="preserve"> </w:t>
      </w:r>
      <w:r w:rsidRPr="004D7C39">
        <w:t>том</w:t>
      </w:r>
      <w:r w:rsidR="00B358A9">
        <w:t xml:space="preserve"> </w:t>
      </w:r>
      <w:r w:rsidRPr="004D7C39">
        <w:t>числе</w:t>
      </w:r>
      <w:r w:rsidR="00B358A9">
        <w:t xml:space="preserve"> </w:t>
      </w:r>
      <w:r w:rsidRPr="004D7C39">
        <w:t>и</w:t>
      </w:r>
      <w:r w:rsidR="00B358A9">
        <w:t xml:space="preserve"> </w:t>
      </w:r>
      <w:r w:rsidRPr="004D7C39">
        <w:t>познания</w:t>
      </w:r>
      <w:r w:rsidR="00B358A9">
        <w:t xml:space="preserve"> </w:t>
      </w:r>
      <w:r w:rsidRPr="004D7C39">
        <w:t>е</w:t>
      </w:r>
      <w:r>
        <w:t>ё</w:t>
      </w:r>
      <w:r w:rsidRPr="004D7C39">
        <w:t>,</w:t>
      </w:r>
      <w:r w:rsidR="00B358A9">
        <w:t xml:space="preserve"> </w:t>
      </w:r>
      <w:r w:rsidRPr="004D7C39">
        <w:t>т.</w:t>
      </w:r>
      <w:r w:rsidR="00156508">
        <w:t> </w:t>
      </w:r>
      <w:r w:rsidRPr="004D7C39">
        <w:t>е.</w:t>
      </w:r>
      <w:r w:rsidR="00B358A9">
        <w:t xml:space="preserve"> </w:t>
      </w:r>
      <w:r w:rsidRPr="004D7C39">
        <w:t>способности</w:t>
      </w:r>
      <w:r w:rsidR="00B358A9">
        <w:t xml:space="preserve"> </w:t>
      </w:r>
      <w:r w:rsidRPr="004D7C39">
        <w:t>предвидеть</w:t>
      </w:r>
      <w:r w:rsidR="00B358A9">
        <w:t xml:space="preserve"> </w:t>
      </w:r>
      <w:r w:rsidRPr="004D7C39">
        <w:t>в</w:t>
      </w:r>
      <w:r w:rsidR="00B358A9">
        <w:t xml:space="preserve"> </w:t>
      </w:r>
      <w:r w:rsidRPr="004D7C39">
        <w:t>ней</w:t>
      </w:r>
      <w:r w:rsidR="00B358A9">
        <w:t xml:space="preserve"> </w:t>
      </w:r>
      <w:r w:rsidRPr="004D7C39">
        <w:t>происходящее</w:t>
      </w:r>
      <w:r w:rsidR="00B358A9">
        <w:t xml:space="preserve"> </w:t>
      </w:r>
      <w:r w:rsidRPr="004D7C39">
        <w:t>(в</w:t>
      </w:r>
      <w:r w:rsidR="00B358A9">
        <w:t xml:space="preserve"> </w:t>
      </w:r>
      <w:r w:rsidRPr="004D7C39">
        <w:t>зависимости</w:t>
      </w:r>
      <w:r w:rsidR="00B358A9">
        <w:t xml:space="preserve"> </w:t>
      </w:r>
      <w:r w:rsidRPr="004D7C39">
        <w:t>от</w:t>
      </w:r>
      <w:r w:rsidR="00B358A9">
        <w:t xml:space="preserve"> </w:t>
      </w:r>
      <w:r w:rsidRPr="004D7C39">
        <w:t>действий</w:t>
      </w:r>
      <w:r w:rsidR="00B358A9">
        <w:t xml:space="preserve"> </w:t>
      </w:r>
      <w:r w:rsidRPr="004D7C39">
        <w:t>человека,</w:t>
      </w:r>
      <w:r w:rsidR="00B358A9">
        <w:t xml:space="preserve"> </w:t>
      </w:r>
      <w:r w:rsidRPr="004D7C39">
        <w:t>в</w:t>
      </w:r>
      <w:r w:rsidR="00B358A9">
        <w:t xml:space="preserve"> </w:t>
      </w:r>
      <w:r w:rsidRPr="004D7C39">
        <w:t>частности).</w:t>
      </w:r>
      <w:r w:rsidR="00B358A9">
        <w:t xml:space="preserve"> </w:t>
      </w:r>
      <w:r w:rsidRPr="004D7C39">
        <w:t>Подчеркну</w:t>
      </w:r>
      <w:r w:rsidR="00B358A9">
        <w:t xml:space="preserve"> </w:t>
      </w:r>
      <w:r>
        <w:t>–</w:t>
      </w:r>
      <w:r w:rsidR="00B358A9">
        <w:t xml:space="preserve"> </w:t>
      </w:r>
      <w:r w:rsidRPr="004D7C39">
        <w:t>в</w:t>
      </w:r>
      <w:r w:rsidR="00B358A9">
        <w:t xml:space="preserve"> </w:t>
      </w:r>
      <w:r w:rsidRPr="004D7C39">
        <w:t>том</w:t>
      </w:r>
      <w:r w:rsidR="00B358A9">
        <w:t xml:space="preserve"> </w:t>
      </w:r>
      <w:r w:rsidRPr="004D7C39">
        <w:t>числе</w:t>
      </w:r>
      <w:r w:rsidR="00B358A9">
        <w:t xml:space="preserve"> </w:t>
      </w:r>
      <w:r w:rsidRPr="004D7C39">
        <w:t>и</w:t>
      </w:r>
      <w:r w:rsidR="00B358A9">
        <w:t xml:space="preserve"> </w:t>
      </w:r>
      <w:r w:rsidRPr="004D7C39">
        <w:t>познания.</w:t>
      </w:r>
      <w:r w:rsidR="00B358A9">
        <w:t xml:space="preserve"> </w:t>
      </w:r>
      <w:r w:rsidRPr="004D7C39">
        <w:t>В</w:t>
      </w:r>
      <w:r w:rsidR="00B358A9">
        <w:t xml:space="preserve"> </w:t>
      </w:r>
      <w:r w:rsidRPr="004D7C39">
        <w:t>самом</w:t>
      </w:r>
      <w:r w:rsidR="00B358A9">
        <w:t xml:space="preserve"> </w:t>
      </w:r>
      <w:r w:rsidRPr="004D7C39">
        <w:t>деле,</w:t>
      </w:r>
      <w:r w:rsidR="00B358A9">
        <w:t xml:space="preserve"> </w:t>
      </w:r>
      <w:r w:rsidRPr="004D7C39">
        <w:t>информация,</w:t>
      </w:r>
      <w:r w:rsidR="00B358A9">
        <w:t xml:space="preserve"> </w:t>
      </w:r>
      <w:r w:rsidRPr="004D7C39">
        <w:t>полученная</w:t>
      </w:r>
      <w:r w:rsidR="00B358A9">
        <w:t xml:space="preserve"> </w:t>
      </w:r>
      <w:r w:rsidRPr="004D7C39">
        <w:t>человеком</w:t>
      </w:r>
      <w:r w:rsidR="00B358A9">
        <w:t xml:space="preserve"> </w:t>
      </w:r>
      <w:r w:rsidRPr="004D7C39">
        <w:t>о</w:t>
      </w:r>
      <w:r w:rsidR="00B358A9">
        <w:t xml:space="preserve"> </w:t>
      </w:r>
      <w:r w:rsidRPr="004D7C39">
        <w:t>свойствах</w:t>
      </w:r>
      <w:r w:rsidR="00B358A9">
        <w:t xml:space="preserve"> </w:t>
      </w:r>
      <w:r w:rsidRPr="004D7C39">
        <w:t>системы,</w:t>
      </w:r>
      <w:r w:rsidR="00B358A9">
        <w:t xml:space="preserve"> </w:t>
      </w:r>
      <w:r w:rsidRPr="004D7C39">
        <w:t>и</w:t>
      </w:r>
      <w:r w:rsidR="00B358A9">
        <w:t xml:space="preserve"> </w:t>
      </w:r>
      <w:r w:rsidRPr="004D7C39">
        <w:t>есть</w:t>
      </w:r>
      <w:r w:rsidR="00B358A9">
        <w:t xml:space="preserve"> </w:t>
      </w:r>
      <w:r w:rsidRPr="004D7C39">
        <w:t>основа</w:t>
      </w:r>
      <w:r w:rsidR="00B358A9">
        <w:t xml:space="preserve"> </w:t>
      </w:r>
      <w:r w:rsidRPr="004D7C39">
        <w:t>для</w:t>
      </w:r>
      <w:r w:rsidR="00B358A9">
        <w:t xml:space="preserve"> </w:t>
      </w:r>
      <w:r w:rsidRPr="004D7C39">
        <w:t>воздействия</w:t>
      </w:r>
      <w:r w:rsidR="00B358A9">
        <w:t xml:space="preserve"> </w:t>
      </w:r>
      <w:r w:rsidRPr="004D7C39">
        <w:t>на</w:t>
      </w:r>
      <w:r w:rsidR="00B358A9">
        <w:t xml:space="preserve"> </w:t>
      </w:r>
      <w:r w:rsidRPr="004D7C39">
        <w:t>не</w:t>
      </w:r>
      <w:r>
        <w:t>ё</w:t>
      </w:r>
      <w:r w:rsidRPr="004D7C39">
        <w:t>.</w:t>
      </w:r>
      <w:r w:rsidR="00B358A9">
        <w:t xml:space="preserve"> </w:t>
      </w:r>
      <w:r w:rsidRPr="004D7C39">
        <w:t>А</w:t>
      </w:r>
      <w:r w:rsidR="00B358A9">
        <w:t xml:space="preserve"> </w:t>
      </w:r>
      <w:r w:rsidRPr="004D7C39">
        <w:t>для</w:t>
      </w:r>
      <w:r w:rsidR="00B358A9">
        <w:t xml:space="preserve"> </w:t>
      </w:r>
      <w:r w:rsidRPr="004D7C39">
        <w:t>этого</w:t>
      </w:r>
      <w:r w:rsidR="00B358A9">
        <w:t xml:space="preserve"> </w:t>
      </w:r>
      <w:r w:rsidRPr="00156508">
        <w:rPr>
          <w:rStyle w:val="--0"/>
        </w:rPr>
        <w:t>нам</w:t>
      </w:r>
      <w:r w:rsidR="00B358A9">
        <w:rPr>
          <w:rStyle w:val="--0"/>
          <w:rFonts w:ascii="Times New Roman" w:hAnsi="Times New Roman"/>
          <w:szCs w:val="28"/>
        </w:rPr>
        <w:t xml:space="preserve"> </w:t>
      </w:r>
      <w:r w:rsidRPr="00156508">
        <w:rPr>
          <w:rStyle w:val="--"/>
        </w:rPr>
        <w:t>нужна</w:t>
      </w:r>
      <w:r w:rsidR="00B358A9">
        <w:t xml:space="preserve"> </w:t>
      </w:r>
      <w:r w:rsidRPr="004D7C39">
        <w:t>школа,</w:t>
      </w:r>
      <w:r w:rsidR="00B358A9">
        <w:t xml:space="preserve"> </w:t>
      </w:r>
      <w:r w:rsidRPr="00156508">
        <w:rPr>
          <w:rStyle w:val="--"/>
        </w:rPr>
        <w:t>новая</w:t>
      </w:r>
      <w:r w:rsidR="00B358A9">
        <w:rPr>
          <w:rStyle w:val="--"/>
          <w:rFonts w:ascii="Times New Roman" w:hAnsi="Times New Roman"/>
          <w:szCs w:val="28"/>
        </w:rPr>
        <w:t xml:space="preserve"> </w:t>
      </w:r>
      <w:r w:rsidRPr="00156508">
        <w:rPr>
          <w:rStyle w:val="--0"/>
        </w:rPr>
        <w:t>школа</w:t>
      </w:r>
      <w:r w:rsidRPr="00156508">
        <w:t>,</w:t>
      </w:r>
      <w:r w:rsidR="00B358A9" w:rsidRPr="00156508">
        <w:t xml:space="preserve"> </w:t>
      </w:r>
      <w:r w:rsidRPr="004D7C39">
        <w:t>которая</w:t>
      </w:r>
      <w:r w:rsidR="00B358A9">
        <w:t xml:space="preserve"> </w:t>
      </w:r>
      <w:r w:rsidRPr="004D7C39">
        <w:t>сейчас</w:t>
      </w:r>
      <w:r w:rsidR="00B358A9">
        <w:t xml:space="preserve"> </w:t>
      </w:r>
      <w:r w:rsidRPr="004D7C39">
        <w:t>рождается</w:t>
      </w:r>
      <w:r w:rsidR="00B358A9">
        <w:t xml:space="preserve"> </w:t>
      </w:r>
      <w:r w:rsidRPr="004D7C39">
        <w:t>на</w:t>
      </w:r>
      <w:r w:rsidR="00B358A9">
        <w:t xml:space="preserve"> </w:t>
      </w:r>
      <w:r w:rsidRPr="004D7C39">
        <w:t>наших</w:t>
      </w:r>
      <w:r w:rsidR="00B358A9">
        <w:t xml:space="preserve"> </w:t>
      </w:r>
      <w:r w:rsidRPr="004D7C39">
        <w:t>глазах</w:t>
      </w:r>
      <w:r w:rsidR="00B358A9">
        <w:t xml:space="preserve"> </w:t>
      </w:r>
      <w:r w:rsidRPr="004D7C39">
        <w:t>и</w:t>
      </w:r>
      <w:r w:rsidR="00B358A9">
        <w:t xml:space="preserve"> </w:t>
      </w:r>
      <w:r w:rsidRPr="004D7C39">
        <w:t>рождается,</w:t>
      </w:r>
      <w:r w:rsidR="00B358A9">
        <w:t xml:space="preserve"> </w:t>
      </w:r>
      <w:r w:rsidRPr="004D7C39">
        <w:t>как</w:t>
      </w:r>
      <w:r w:rsidR="00B358A9">
        <w:t xml:space="preserve"> </w:t>
      </w:r>
      <w:r w:rsidRPr="004D7C39">
        <w:t>и</w:t>
      </w:r>
      <w:r w:rsidR="00B358A9">
        <w:t xml:space="preserve"> </w:t>
      </w:r>
      <w:r w:rsidRPr="004D7C39">
        <w:t>положено</w:t>
      </w:r>
      <w:r w:rsidR="00156508">
        <w:t>,</w:t>
      </w:r>
      <w:r w:rsidR="00B358A9">
        <w:t xml:space="preserve"> </w:t>
      </w:r>
      <w:r w:rsidRPr="004D7C39">
        <w:t>–</w:t>
      </w:r>
      <w:r w:rsidR="00B358A9">
        <w:t xml:space="preserve"> </w:t>
      </w:r>
      <w:r w:rsidRPr="004D7C39">
        <w:t>в</w:t>
      </w:r>
      <w:r w:rsidR="00B358A9">
        <w:t xml:space="preserve"> </w:t>
      </w:r>
      <w:r w:rsidRPr="004D7C39">
        <w:t>муках.</w:t>
      </w:r>
      <w:r w:rsidR="00B358A9">
        <w:t xml:space="preserve"> </w:t>
      </w:r>
      <w:r>
        <w:t>Игра</w:t>
      </w:r>
      <w:r w:rsidR="00B358A9">
        <w:t xml:space="preserve"> </w:t>
      </w:r>
      <w:r>
        <w:t>стоит</w:t>
      </w:r>
      <w:r w:rsidR="00B358A9">
        <w:t xml:space="preserve"> </w:t>
      </w:r>
      <w:r>
        <w:t>свеч.</w:t>
      </w:r>
    </w:p>
    <w:p w14:paraId="237A93EA" w14:textId="3283FA6F" w:rsidR="00A047C7" w:rsidRDefault="00A047C7" w:rsidP="00156508">
      <w:pPr>
        <w:pStyle w:val="affffffb"/>
      </w:pPr>
      <w:r w:rsidRPr="004D7C39">
        <w:t>Оппоненты</w:t>
      </w:r>
    </w:p>
    <w:p w14:paraId="30892F02" w14:textId="19AB4866" w:rsidR="00A047C7" w:rsidRDefault="00A047C7" w:rsidP="00156508">
      <w:r w:rsidRPr="004D7C39">
        <w:rPr>
          <w:noProof/>
          <w:lang w:eastAsia="zh-CN"/>
        </w:rPr>
        <w:drawing>
          <wp:anchor distT="0" distB="0" distL="114300" distR="114300" simplePos="0" relativeHeight="251664384" behindDoc="1" locked="0" layoutInCell="1" allowOverlap="1" wp14:anchorId="697B93F4" wp14:editId="6C4B23DA">
            <wp:simplePos x="0" y="0"/>
            <wp:positionH relativeFrom="column">
              <wp:posOffset>60845</wp:posOffset>
            </wp:positionH>
            <wp:positionV relativeFrom="paragraph">
              <wp:posOffset>1075286</wp:posOffset>
            </wp:positionV>
            <wp:extent cx="2962275" cy="2115185"/>
            <wp:effectExtent l="0" t="0" r="9525" b="0"/>
            <wp:wrapTight wrapText="bothSides">
              <wp:wrapPolygon edited="0">
                <wp:start x="0" y="0"/>
                <wp:lineTo x="0" y="21399"/>
                <wp:lineTo x="21531" y="21399"/>
                <wp:lineTo x="21531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115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7C39">
        <w:t>У</w:t>
      </w:r>
      <w:r w:rsidR="00B358A9">
        <w:t xml:space="preserve"> </w:t>
      </w:r>
      <w:r w:rsidRPr="004D7C39">
        <w:t>этой</w:t>
      </w:r>
      <w:r w:rsidR="00B358A9">
        <w:t xml:space="preserve"> </w:t>
      </w:r>
      <w:r w:rsidRPr="004D7C39">
        <w:t>точки</w:t>
      </w:r>
      <w:r w:rsidR="00B358A9">
        <w:t xml:space="preserve"> </w:t>
      </w:r>
      <w:r w:rsidRPr="004D7C39">
        <w:t>зрения</w:t>
      </w:r>
      <w:r w:rsidR="00B358A9">
        <w:t xml:space="preserve"> </w:t>
      </w:r>
      <w:r w:rsidRPr="004D7C39">
        <w:t>конечно</w:t>
      </w:r>
      <w:r w:rsidR="00B358A9">
        <w:t xml:space="preserve"> </w:t>
      </w:r>
      <w:r w:rsidRPr="004D7C39">
        <w:t>же</w:t>
      </w:r>
      <w:r w:rsidR="00B358A9">
        <w:t xml:space="preserve"> </w:t>
      </w:r>
      <w:r>
        <w:t>есть</w:t>
      </w:r>
      <w:r w:rsidR="00B358A9">
        <w:t xml:space="preserve"> </w:t>
      </w:r>
      <w:r>
        <w:t>оппоненты.</w:t>
      </w:r>
      <w:r w:rsidR="00B358A9">
        <w:t xml:space="preserve"> </w:t>
      </w:r>
      <w:r>
        <w:t>Они</w:t>
      </w:r>
      <w:r w:rsidR="00B358A9">
        <w:t xml:space="preserve"> </w:t>
      </w:r>
      <w:r>
        <w:t>утверждают,</w:t>
      </w:r>
      <w:r w:rsidR="00B358A9">
        <w:t xml:space="preserve"> </w:t>
      </w:r>
      <w:r w:rsidRPr="004D7C39">
        <w:t>что</w:t>
      </w:r>
      <w:r w:rsidR="00B358A9">
        <w:t xml:space="preserve"> </w:t>
      </w:r>
      <w:r w:rsidRPr="00156508">
        <w:rPr>
          <w:rStyle w:val="--"/>
        </w:rPr>
        <w:t>счастье</w:t>
      </w:r>
      <w:r w:rsidR="00B358A9">
        <w:rPr>
          <w:rStyle w:val="--0"/>
          <w:rFonts w:ascii="Times New Roman" w:hAnsi="Times New Roman"/>
          <w:szCs w:val="28"/>
        </w:rPr>
        <w:t xml:space="preserve"> </w:t>
      </w:r>
      <w:r w:rsidRPr="00156508">
        <w:rPr>
          <w:rStyle w:val="--0"/>
        </w:rPr>
        <w:t>–</w:t>
      </w:r>
      <w:r w:rsidR="00B358A9" w:rsidRPr="00156508">
        <w:rPr>
          <w:rStyle w:val="--0"/>
        </w:rPr>
        <w:t xml:space="preserve"> </w:t>
      </w:r>
      <w:r w:rsidRPr="00156508">
        <w:rPr>
          <w:rStyle w:val="--0"/>
        </w:rPr>
        <w:t>это</w:t>
      </w:r>
      <w:r w:rsidR="00B358A9" w:rsidRPr="00156508">
        <w:rPr>
          <w:rStyle w:val="--0"/>
        </w:rPr>
        <w:t xml:space="preserve"> </w:t>
      </w:r>
      <w:r w:rsidRPr="00156508">
        <w:rPr>
          <w:rStyle w:val="--0"/>
        </w:rPr>
        <w:t>химическая</w:t>
      </w:r>
      <w:r w:rsidR="00B358A9" w:rsidRPr="00156508">
        <w:rPr>
          <w:rStyle w:val="--0"/>
        </w:rPr>
        <w:t xml:space="preserve"> </w:t>
      </w:r>
      <w:r w:rsidRPr="00156508">
        <w:rPr>
          <w:rStyle w:val="--0"/>
        </w:rPr>
        <w:t>реакция</w:t>
      </w:r>
      <w:r w:rsidRPr="004D7C39">
        <w:t>,</w:t>
      </w:r>
      <w:r w:rsidR="00B358A9">
        <w:t xml:space="preserve"> </w:t>
      </w:r>
      <w:r w:rsidRPr="004D7C39">
        <w:t>проходящая</w:t>
      </w:r>
      <w:r w:rsidR="00B358A9">
        <w:t xml:space="preserve"> </w:t>
      </w:r>
      <w:r w:rsidRPr="004D7C39">
        <w:t>в</w:t>
      </w:r>
      <w:r w:rsidR="00B358A9">
        <w:t xml:space="preserve"> </w:t>
      </w:r>
      <w:r w:rsidRPr="004D7C39">
        <w:t>нашем</w:t>
      </w:r>
      <w:r w:rsidR="00B358A9">
        <w:t xml:space="preserve"> </w:t>
      </w:r>
      <w:r w:rsidRPr="004D7C39">
        <w:t>организме</w:t>
      </w:r>
      <w:r w:rsidR="00B358A9">
        <w:t xml:space="preserve"> </w:t>
      </w:r>
      <w:r w:rsidRPr="004D7C39">
        <w:t>при</w:t>
      </w:r>
      <w:r w:rsidR="00B358A9">
        <w:t xml:space="preserve"> </w:t>
      </w:r>
      <w:r w:rsidRPr="004D7C39">
        <w:t>непосредственном</w:t>
      </w:r>
      <w:r w:rsidR="00B358A9">
        <w:t xml:space="preserve"> </w:t>
      </w:r>
      <w:r w:rsidRPr="004D7C39">
        <w:t>участии</w:t>
      </w:r>
      <w:r w:rsidR="00B358A9">
        <w:t xml:space="preserve"> </w:t>
      </w:r>
      <w:r w:rsidRPr="004D7C39">
        <w:t>гормонов.</w:t>
      </w:r>
      <w:r w:rsidR="00B358A9">
        <w:t xml:space="preserve"> </w:t>
      </w:r>
      <w:r w:rsidRPr="004D7C39">
        <w:t>С</w:t>
      </w:r>
      <w:r w:rsidR="00B358A9">
        <w:t xml:space="preserve"> </w:t>
      </w:r>
      <w:r w:rsidRPr="004D7C39">
        <w:t>их</w:t>
      </w:r>
      <w:r w:rsidR="00B358A9">
        <w:t xml:space="preserve"> </w:t>
      </w:r>
      <w:r w:rsidRPr="004D7C39">
        <w:t>точки</w:t>
      </w:r>
      <w:r w:rsidR="00B358A9">
        <w:t xml:space="preserve"> </w:t>
      </w:r>
      <w:r w:rsidRPr="004D7C39">
        <w:t>зрения,</w:t>
      </w:r>
      <w:r w:rsidR="00B358A9">
        <w:t xml:space="preserve"> </w:t>
      </w:r>
      <w:r w:rsidRPr="004D7C39">
        <w:t>если</w:t>
      </w:r>
      <w:r w:rsidR="00B358A9">
        <w:t xml:space="preserve"> </w:t>
      </w:r>
      <w:r w:rsidRPr="004D7C39">
        <w:t>хочешь</w:t>
      </w:r>
      <w:r w:rsidR="00B358A9">
        <w:t xml:space="preserve"> </w:t>
      </w:r>
      <w:r w:rsidRPr="004D7C39">
        <w:t>ощутить</w:t>
      </w:r>
      <w:r w:rsidR="00B358A9">
        <w:t xml:space="preserve"> </w:t>
      </w:r>
      <w:r w:rsidRPr="004D7C39">
        <w:t>счастье</w:t>
      </w:r>
      <w:r w:rsidR="00B358A9">
        <w:t xml:space="preserve"> </w:t>
      </w:r>
      <w:r w:rsidRPr="004D7C39">
        <w:t>–</w:t>
      </w:r>
      <w:r w:rsidR="00B358A9">
        <w:t xml:space="preserve"> </w:t>
      </w:r>
      <w:r w:rsidRPr="004D7C39">
        <w:t>«нагони»</w:t>
      </w:r>
      <w:r w:rsidR="00B358A9">
        <w:t xml:space="preserve"> </w:t>
      </w:r>
      <w:r w:rsidRPr="004D7C39">
        <w:t>норадреналин,</w:t>
      </w:r>
      <w:r w:rsidR="00B358A9">
        <w:t xml:space="preserve"> </w:t>
      </w:r>
      <w:r w:rsidRPr="004D7C39">
        <w:t>радость</w:t>
      </w:r>
      <w:r w:rsidR="00B358A9">
        <w:t xml:space="preserve"> </w:t>
      </w:r>
      <w:r>
        <w:t>–</w:t>
      </w:r>
      <w:r w:rsidR="00B358A9">
        <w:t xml:space="preserve"> </w:t>
      </w:r>
      <w:proofErr w:type="spellStart"/>
      <w:r w:rsidRPr="004D7C39">
        <w:t>эндорфин</w:t>
      </w:r>
      <w:proofErr w:type="spellEnd"/>
      <w:r w:rsidRPr="004D7C39">
        <w:t>.</w:t>
      </w:r>
      <w:r w:rsidR="00B358A9">
        <w:t xml:space="preserve"> </w:t>
      </w:r>
      <w:r w:rsidRPr="004D7C39">
        <w:t>Если</w:t>
      </w:r>
      <w:r w:rsidR="00B358A9">
        <w:t xml:space="preserve"> </w:t>
      </w:r>
      <w:r w:rsidRPr="004D7C39">
        <w:t>надо</w:t>
      </w:r>
      <w:r w:rsidR="00B358A9">
        <w:t xml:space="preserve"> </w:t>
      </w:r>
      <w:r w:rsidRPr="004D7C39">
        <w:t>улучшить</w:t>
      </w:r>
      <w:r w:rsidR="00B358A9">
        <w:t xml:space="preserve"> </w:t>
      </w:r>
      <w:r w:rsidRPr="004D7C39">
        <w:t>настроение</w:t>
      </w:r>
      <w:r w:rsidR="00B358A9">
        <w:t xml:space="preserve"> </w:t>
      </w:r>
      <w:r w:rsidRPr="004D7C39">
        <w:t>–</w:t>
      </w:r>
      <w:r w:rsidR="00B358A9">
        <w:t xml:space="preserve"> </w:t>
      </w:r>
      <w:r w:rsidRPr="004D7C39">
        <w:t>серотонин,</w:t>
      </w:r>
      <w:r w:rsidR="00B358A9">
        <w:t xml:space="preserve"> </w:t>
      </w:r>
      <w:r w:rsidRPr="004D7C39">
        <w:t>не</w:t>
      </w:r>
      <w:r w:rsidR="00B358A9">
        <w:t xml:space="preserve"> </w:t>
      </w:r>
      <w:r w:rsidRPr="004D7C39">
        <w:t>хватает</w:t>
      </w:r>
      <w:r w:rsidR="00B358A9">
        <w:t xml:space="preserve"> </w:t>
      </w:r>
      <w:r w:rsidRPr="004D7C39">
        <w:t>энергии</w:t>
      </w:r>
      <w:r w:rsidR="00B358A9">
        <w:t xml:space="preserve"> </w:t>
      </w:r>
      <w:r w:rsidRPr="004D7C39">
        <w:t>–</w:t>
      </w:r>
      <w:r w:rsidR="00B358A9">
        <w:t xml:space="preserve"> </w:t>
      </w:r>
      <w:r w:rsidRPr="004D7C39">
        <w:t>тироксин,</w:t>
      </w:r>
      <w:r w:rsidR="00B358A9">
        <w:t xml:space="preserve"> </w:t>
      </w:r>
      <w:r w:rsidRPr="004D7C39">
        <w:t>хочется</w:t>
      </w:r>
      <w:r w:rsidR="00B358A9">
        <w:t xml:space="preserve"> </w:t>
      </w:r>
      <w:r w:rsidRPr="004D7C39">
        <w:t>испытать</w:t>
      </w:r>
      <w:r w:rsidR="00B358A9">
        <w:t xml:space="preserve"> </w:t>
      </w:r>
      <w:r w:rsidRPr="004D7C39">
        <w:t>удовольствие</w:t>
      </w:r>
      <w:r w:rsidR="00B358A9">
        <w:t xml:space="preserve"> </w:t>
      </w:r>
      <w:r w:rsidRPr="004D7C39">
        <w:t>–</w:t>
      </w:r>
      <w:r w:rsidR="00B358A9">
        <w:t xml:space="preserve"> </w:t>
      </w:r>
      <w:r w:rsidRPr="004D7C39">
        <w:t>окситоцин,</w:t>
      </w:r>
      <w:r w:rsidR="00B358A9">
        <w:t xml:space="preserve"> </w:t>
      </w:r>
      <w:r w:rsidRPr="004D7C39">
        <w:t>нужно</w:t>
      </w:r>
      <w:r w:rsidR="00B358A9">
        <w:t xml:space="preserve"> </w:t>
      </w:r>
      <w:r w:rsidRPr="004D7C39">
        <w:t>помечтать</w:t>
      </w:r>
      <w:r w:rsidR="00B358A9">
        <w:t xml:space="preserve"> </w:t>
      </w:r>
      <w:r w:rsidRPr="004D7C39">
        <w:t>–</w:t>
      </w:r>
      <w:r w:rsidR="00B358A9">
        <w:t xml:space="preserve"> </w:t>
      </w:r>
      <w:proofErr w:type="spellStart"/>
      <w:r w:rsidRPr="004D7C39">
        <w:t>допамин</w:t>
      </w:r>
      <w:proofErr w:type="spellEnd"/>
      <w:r w:rsidRPr="004D7C39">
        <w:t>,</w:t>
      </w:r>
      <w:r w:rsidR="00B358A9">
        <w:t xml:space="preserve"> </w:t>
      </w:r>
      <w:r w:rsidRPr="004D7C39">
        <w:t>надо</w:t>
      </w:r>
      <w:r w:rsidR="00B358A9">
        <w:t xml:space="preserve"> </w:t>
      </w:r>
      <w:r w:rsidRPr="004D7C39">
        <w:t>стать</w:t>
      </w:r>
      <w:r w:rsidR="00B358A9">
        <w:t xml:space="preserve"> </w:t>
      </w:r>
      <w:r w:rsidRPr="004D7C39">
        <w:t>привлекательным</w:t>
      </w:r>
      <w:r w:rsidR="00B358A9">
        <w:t xml:space="preserve"> </w:t>
      </w:r>
      <w:r w:rsidRPr="004D7C39">
        <w:t>–</w:t>
      </w:r>
      <w:r w:rsidR="00B358A9">
        <w:t xml:space="preserve"> </w:t>
      </w:r>
      <w:r w:rsidRPr="004D7C39">
        <w:t>вазопрессин,</w:t>
      </w:r>
      <w:r w:rsidR="00B358A9">
        <w:t xml:space="preserve"> </w:t>
      </w:r>
      <w:r w:rsidRPr="004D7C39">
        <w:t>требуется</w:t>
      </w:r>
      <w:r w:rsidR="00B358A9">
        <w:t xml:space="preserve"> </w:t>
      </w:r>
      <w:r w:rsidRPr="004D7C39">
        <w:t>подстегнуть</w:t>
      </w:r>
      <w:r w:rsidR="00B358A9">
        <w:t xml:space="preserve"> </w:t>
      </w:r>
      <w:r w:rsidRPr="004D7C39">
        <w:t>мышление</w:t>
      </w:r>
      <w:r w:rsidR="00B358A9">
        <w:t xml:space="preserve"> </w:t>
      </w:r>
      <w:r w:rsidRPr="004D7C39">
        <w:t>–</w:t>
      </w:r>
      <w:r w:rsidR="00B358A9">
        <w:t xml:space="preserve"> </w:t>
      </w:r>
      <w:r w:rsidRPr="004D7C39">
        <w:t>ацетилхолин</w:t>
      </w:r>
      <w:r w:rsidR="00B358A9">
        <w:t xml:space="preserve"> </w:t>
      </w:r>
      <w:r w:rsidRPr="004D7C39">
        <w:t>и</w:t>
      </w:r>
      <w:r w:rsidR="00B358A9">
        <w:t xml:space="preserve"> </w:t>
      </w:r>
      <w:r w:rsidRPr="004D7C39">
        <w:t>т.</w:t>
      </w:r>
      <w:r w:rsidR="00156508">
        <w:t> </w:t>
      </w:r>
      <w:r w:rsidRPr="004D7C39">
        <w:t>д.</w:t>
      </w:r>
      <w:r w:rsidR="00B358A9">
        <w:t xml:space="preserve"> </w:t>
      </w:r>
      <w:r w:rsidRPr="004D7C39">
        <w:t>Если</w:t>
      </w:r>
      <w:r w:rsidR="00B358A9">
        <w:t xml:space="preserve"> </w:t>
      </w:r>
      <w:r w:rsidRPr="004D7C39">
        <w:t>встать</w:t>
      </w:r>
      <w:r w:rsidR="00B358A9">
        <w:t xml:space="preserve"> </w:t>
      </w:r>
      <w:r w:rsidRPr="004D7C39">
        <w:t>на</w:t>
      </w:r>
      <w:r w:rsidR="00B358A9">
        <w:t xml:space="preserve"> </w:t>
      </w:r>
      <w:r w:rsidRPr="004D7C39">
        <w:t>такую</w:t>
      </w:r>
      <w:r w:rsidR="00B358A9">
        <w:t xml:space="preserve"> </w:t>
      </w:r>
      <w:r w:rsidRPr="004D7C39">
        <w:t>точку</w:t>
      </w:r>
      <w:r w:rsidR="00B358A9">
        <w:t xml:space="preserve"> </w:t>
      </w:r>
      <w:r w:rsidRPr="004D7C39">
        <w:t>зрения,</w:t>
      </w:r>
      <w:r w:rsidR="00B358A9">
        <w:t xml:space="preserve"> </w:t>
      </w:r>
      <w:r w:rsidRPr="004D7C39">
        <w:t>то</w:t>
      </w:r>
      <w:r w:rsidR="00B358A9">
        <w:t xml:space="preserve"> </w:t>
      </w:r>
      <w:r w:rsidRPr="004D7C39">
        <w:t>в</w:t>
      </w:r>
      <w:r w:rsidR="00B358A9">
        <w:t xml:space="preserve"> </w:t>
      </w:r>
      <w:r w:rsidRPr="004D7C39">
        <w:t>список</w:t>
      </w:r>
      <w:r w:rsidR="00B358A9">
        <w:t xml:space="preserve"> </w:t>
      </w:r>
      <w:r w:rsidRPr="004D7C39">
        <w:t>надо</w:t>
      </w:r>
      <w:r w:rsidR="00B358A9">
        <w:t xml:space="preserve"> </w:t>
      </w:r>
      <w:r w:rsidRPr="004D7C39">
        <w:t>включить</w:t>
      </w:r>
      <w:r w:rsidR="00B358A9">
        <w:t xml:space="preserve"> </w:t>
      </w:r>
      <w:r w:rsidRPr="004D7C39">
        <w:t>наркотики,</w:t>
      </w:r>
      <w:r w:rsidR="00B358A9">
        <w:t xml:space="preserve"> </w:t>
      </w:r>
      <w:r w:rsidRPr="004D7C39">
        <w:t>алкоголь,</w:t>
      </w:r>
      <w:r w:rsidR="00B358A9">
        <w:t xml:space="preserve"> </w:t>
      </w:r>
      <w:r w:rsidRPr="004D7C39">
        <w:t>секс,</w:t>
      </w:r>
      <w:r w:rsidR="00B358A9">
        <w:t xml:space="preserve"> </w:t>
      </w:r>
      <w:r w:rsidRPr="004D7C39">
        <w:t>что</w:t>
      </w:r>
      <w:r w:rsidR="00B358A9">
        <w:t xml:space="preserve"> </w:t>
      </w:r>
      <w:r w:rsidRPr="004D7C39">
        <w:t>и</w:t>
      </w:r>
      <w:r w:rsidR="00B358A9">
        <w:t xml:space="preserve"> </w:t>
      </w:r>
      <w:r w:rsidRPr="004D7C39">
        <w:t>делают</w:t>
      </w:r>
      <w:r w:rsidR="00B358A9">
        <w:t xml:space="preserve"> </w:t>
      </w:r>
      <w:r w:rsidRPr="004D7C39">
        <w:t>многие,</w:t>
      </w:r>
      <w:r w:rsidR="00B358A9">
        <w:t xml:space="preserve"> </w:t>
      </w:r>
      <w:r w:rsidRPr="004D7C39">
        <w:t>так</w:t>
      </w:r>
      <w:r w:rsidR="00B358A9">
        <w:t xml:space="preserve"> </w:t>
      </w:r>
      <w:r w:rsidRPr="00156508">
        <w:rPr>
          <w:rStyle w:val="--"/>
        </w:rPr>
        <w:t>не</w:t>
      </w:r>
      <w:r w:rsidR="00B358A9">
        <w:rPr>
          <w:rStyle w:val="--"/>
          <w:rFonts w:ascii="Times New Roman" w:hAnsi="Times New Roman"/>
          <w:szCs w:val="28"/>
        </w:rPr>
        <w:t xml:space="preserve"> </w:t>
      </w:r>
      <w:r w:rsidRPr="00156508">
        <w:rPr>
          <w:rStyle w:val="--0"/>
        </w:rPr>
        <w:t>увидевшие</w:t>
      </w:r>
      <w:r w:rsidR="00B358A9">
        <w:t xml:space="preserve"> </w:t>
      </w:r>
      <w:r w:rsidRPr="004D7C39">
        <w:t>человеческой</w:t>
      </w:r>
      <w:r w:rsidR="00B358A9">
        <w:t xml:space="preserve"> </w:t>
      </w:r>
      <w:r w:rsidRPr="004D7C39">
        <w:t>жизни</w:t>
      </w:r>
      <w:r w:rsidR="00B358A9">
        <w:t xml:space="preserve"> </w:t>
      </w:r>
      <w:r w:rsidRPr="004D7C39">
        <w:t>и</w:t>
      </w:r>
      <w:r w:rsidR="00B358A9">
        <w:t xml:space="preserve"> </w:t>
      </w:r>
      <w:r w:rsidRPr="004D7C39">
        <w:t>не</w:t>
      </w:r>
      <w:r w:rsidR="00B358A9">
        <w:t xml:space="preserve"> </w:t>
      </w:r>
      <w:r w:rsidRPr="004D7C39">
        <w:t>пережившие</w:t>
      </w:r>
      <w:r w:rsidR="00B358A9">
        <w:t xml:space="preserve"> </w:t>
      </w:r>
      <w:r w:rsidRPr="004D7C39">
        <w:t>человеческого</w:t>
      </w:r>
      <w:r w:rsidR="00B358A9">
        <w:t xml:space="preserve"> </w:t>
      </w:r>
      <w:r w:rsidRPr="004D7C39">
        <w:t>счастья.</w:t>
      </w:r>
      <w:r w:rsidR="00B358A9">
        <w:t xml:space="preserve"> </w:t>
      </w:r>
      <w:r w:rsidRPr="004D7C39">
        <w:rPr>
          <w:b/>
          <w:bCs/>
          <w:i/>
          <w:iCs/>
        </w:rPr>
        <w:t>Это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точка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зрения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главных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врагов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детей,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родителей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и</w:t>
      </w:r>
      <w:r w:rsidR="00B358A9">
        <w:rPr>
          <w:b/>
          <w:bCs/>
          <w:i/>
          <w:iCs/>
        </w:rPr>
        <w:t xml:space="preserve"> </w:t>
      </w:r>
      <w:r w:rsidRPr="004D7C39">
        <w:rPr>
          <w:b/>
          <w:bCs/>
          <w:i/>
          <w:iCs/>
        </w:rPr>
        <w:t>педагогов,</w:t>
      </w:r>
      <w:r w:rsidR="00B358A9">
        <w:t xml:space="preserve"> </w:t>
      </w:r>
      <w:r w:rsidRPr="004D7C39">
        <w:t>потому</w:t>
      </w:r>
      <w:r w:rsidR="00B358A9">
        <w:t xml:space="preserve"> </w:t>
      </w:r>
      <w:r w:rsidRPr="004D7C39">
        <w:t>что</w:t>
      </w:r>
      <w:r w:rsidR="00B358A9">
        <w:t xml:space="preserve"> </w:t>
      </w:r>
      <w:r w:rsidRPr="004D7C39">
        <w:t>за</w:t>
      </w:r>
      <w:r w:rsidR="00B358A9">
        <w:t xml:space="preserve"> </w:t>
      </w:r>
      <w:r w:rsidRPr="004D7C39">
        <w:t>такой</w:t>
      </w:r>
      <w:r w:rsidR="00B358A9">
        <w:t xml:space="preserve"> </w:t>
      </w:r>
      <w:r w:rsidRPr="004D7C39">
        <w:t>физиологической</w:t>
      </w:r>
      <w:r w:rsidR="00B358A9">
        <w:t xml:space="preserve"> </w:t>
      </w:r>
      <w:r w:rsidRPr="004D7C39">
        <w:t>интерпретацией</w:t>
      </w:r>
      <w:r w:rsidR="00B358A9">
        <w:t xml:space="preserve"> </w:t>
      </w:r>
      <w:r w:rsidRPr="004D7C39">
        <w:t>Человека</w:t>
      </w:r>
      <w:r w:rsidR="00B358A9">
        <w:t xml:space="preserve"> </w:t>
      </w:r>
      <w:r w:rsidRPr="004D7C39">
        <w:t>следует,</w:t>
      </w:r>
      <w:r w:rsidR="00B358A9">
        <w:t xml:space="preserve"> </w:t>
      </w:r>
      <w:r w:rsidRPr="004D7C39">
        <w:t>как</w:t>
      </w:r>
      <w:r w:rsidR="00B358A9">
        <w:t xml:space="preserve"> </w:t>
      </w:r>
      <w:r w:rsidRPr="004D7C39">
        <w:t>смерть</w:t>
      </w:r>
      <w:r w:rsidR="00B358A9">
        <w:t xml:space="preserve"> </w:t>
      </w:r>
      <w:r w:rsidRPr="004D7C39">
        <w:t>с</w:t>
      </w:r>
      <w:r w:rsidR="00B358A9">
        <w:t xml:space="preserve"> </w:t>
      </w:r>
      <w:r w:rsidRPr="004D7C39">
        <w:t>косой,</w:t>
      </w:r>
      <w:r w:rsidR="00B358A9">
        <w:t xml:space="preserve"> </w:t>
      </w:r>
      <w:r w:rsidRPr="004D7C39">
        <w:t>ненависть,</w:t>
      </w:r>
      <w:r w:rsidR="00B358A9">
        <w:t xml:space="preserve"> </w:t>
      </w:r>
      <w:r w:rsidRPr="004D7C39">
        <w:t>отчаяние,</w:t>
      </w:r>
      <w:r w:rsidR="00B358A9">
        <w:t xml:space="preserve"> </w:t>
      </w:r>
      <w:r w:rsidRPr="004D7C39">
        <w:t>одиночество,</w:t>
      </w:r>
      <w:r w:rsidR="00B358A9">
        <w:t xml:space="preserve"> </w:t>
      </w:r>
      <w:r w:rsidRPr="004D7C39">
        <w:t>преступления,</w:t>
      </w:r>
      <w:r w:rsidR="00B358A9">
        <w:t xml:space="preserve"> </w:t>
      </w:r>
      <w:r w:rsidRPr="004D7C39">
        <w:t>и</w:t>
      </w:r>
      <w:r w:rsidR="00B358A9">
        <w:t xml:space="preserve"> </w:t>
      </w:r>
      <w:r w:rsidRPr="004D7C39">
        <w:t>гибель</w:t>
      </w:r>
      <w:r w:rsidR="00B358A9">
        <w:t xml:space="preserve"> </w:t>
      </w:r>
      <w:r w:rsidRPr="004D7C39">
        <w:t>того,</w:t>
      </w:r>
      <w:r w:rsidR="00B358A9">
        <w:t xml:space="preserve"> </w:t>
      </w:r>
      <w:r w:rsidRPr="004D7C39">
        <w:t>в</w:t>
      </w:r>
      <w:r w:rsidR="00B358A9">
        <w:t xml:space="preserve"> </w:t>
      </w:r>
      <w:r w:rsidRPr="004D7C39">
        <w:t>которого</w:t>
      </w:r>
      <w:r w:rsidR="00B358A9">
        <w:t xml:space="preserve"> </w:t>
      </w:r>
      <w:r w:rsidRPr="004D7C39">
        <w:t>были</w:t>
      </w:r>
      <w:r w:rsidR="00B358A9">
        <w:t xml:space="preserve"> </w:t>
      </w:r>
      <w:r w:rsidRPr="004D7C39">
        <w:t>вложены</w:t>
      </w:r>
      <w:r w:rsidR="00B358A9">
        <w:t xml:space="preserve"> </w:t>
      </w:r>
      <w:r w:rsidRPr="004D7C39">
        <w:t>все</w:t>
      </w:r>
      <w:r w:rsidR="00B358A9">
        <w:t xml:space="preserve"> </w:t>
      </w:r>
      <w:r w:rsidRPr="004D7C39">
        <w:t>силы,</w:t>
      </w:r>
      <w:r w:rsidR="00B358A9">
        <w:t xml:space="preserve"> </w:t>
      </w:r>
      <w:r w:rsidRPr="004D7C39">
        <w:t>все</w:t>
      </w:r>
      <w:r w:rsidR="00B358A9">
        <w:t xml:space="preserve"> </w:t>
      </w:r>
      <w:r w:rsidRPr="004D7C39">
        <w:t>ресурсы,</w:t>
      </w:r>
      <w:r w:rsidR="00B358A9">
        <w:t xml:space="preserve"> </w:t>
      </w:r>
      <w:r w:rsidRPr="004D7C39">
        <w:t>все</w:t>
      </w:r>
      <w:r w:rsidR="00B358A9">
        <w:t xml:space="preserve"> </w:t>
      </w:r>
      <w:r w:rsidRPr="004D7C39">
        <w:t>возможности</w:t>
      </w:r>
      <w:r w:rsidR="00B358A9">
        <w:t xml:space="preserve"> </w:t>
      </w:r>
      <w:bookmarkStart w:id="11" w:name="OLE_LINK7"/>
      <w:bookmarkStart w:id="12" w:name="OLE_LINK8"/>
      <w:r w:rsidRPr="004D7C39">
        <w:t>родителей</w:t>
      </w:r>
      <w:r w:rsidR="00B358A9">
        <w:t xml:space="preserve"> </w:t>
      </w:r>
      <w:r w:rsidRPr="004D7C39">
        <w:t>и</w:t>
      </w:r>
      <w:r w:rsidR="00B358A9">
        <w:t xml:space="preserve"> </w:t>
      </w:r>
      <w:r w:rsidRPr="004D7C39">
        <w:t>педагогов.</w:t>
      </w:r>
      <w:bookmarkStart w:id="13" w:name="OLE_LINK9"/>
      <w:bookmarkStart w:id="14" w:name="OLE_LINK10"/>
      <w:bookmarkEnd w:id="11"/>
      <w:bookmarkEnd w:id="12"/>
    </w:p>
    <w:p w14:paraId="19DD1FA5" w14:textId="28A08800" w:rsidR="00A047C7" w:rsidRDefault="00A047C7" w:rsidP="00156508">
      <w:pPr>
        <w:rPr>
          <w:rFonts w:eastAsia="Calibri"/>
        </w:rPr>
      </w:pPr>
      <w:r w:rsidRPr="004D7C39">
        <w:rPr>
          <w:shd w:val="clear" w:color="auto" w:fill="FFFFFF"/>
        </w:rPr>
        <w:t>Разговор</w:t>
      </w:r>
      <w:r w:rsidR="00B358A9">
        <w:rPr>
          <w:shd w:val="clear" w:color="auto" w:fill="FFFFFF"/>
        </w:rPr>
        <w:t xml:space="preserve"> </w:t>
      </w:r>
      <w:r w:rsidRPr="004D7C39">
        <w:rPr>
          <w:shd w:val="clear" w:color="auto" w:fill="FFFFFF"/>
        </w:rPr>
        <w:t>о</w:t>
      </w:r>
      <w:r w:rsidR="00B358A9">
        <w:rPr>
          <w:shd w:val="clear" w:color="auto" w:fill="FFFFFF"/>
        </w:rPr>
        <w:t xml:space="preserve"> </w:t>
      </w:r>
      <w:r w:rsidRPr="004D7C39">
        <w:rPr>
          <w:shd w:val="clear" w:color="auto" w:fill="FFFFFF"/>
        </w:rPr>
        <w:t>Человеке</w:t>
      </w:r>
      <w:r w:rsidR="00B358A9">
        <w:rPr>
          <w:shd w:val="clear" w:color="auto" w:fill="FFFFFF"/>
        </w:rPr>
        <w:t xml:space="preserve"> </w:t>
      </w:r>
      <w:r w:rsidRPr="004D7C39">
        <w:rPr>
          <w:shd w:val="clear" w:color="auto" w:fill="FFFFFF"/>
        </w:rPr>
        <w:t>всегда</w:t>
      </w:r>
      <w:r w:rsidR="00B358A9">
        <w:rPr>
          <w:shd w:val="clear" w:color="auto" w:fill="FFFFFF"/>
        </w:rPr>
        <w:t xml:space="preserve"> </w:t>
      </w:r>
      <w:r w:rsidRPr="004D7C39">
        <w:rPr>
          <w:shd w:val="clear" w:color="auto" w:fill="FFFFFF"/>
        </w:rPr>
        <w:t>вед</w:t>
      </w:r>
      <w:r>
        <w:rPr>
          <w:shd w:val="clear" w:color="auto" w:fill="FFFFFF"/>
        </w:rPr>
        <w:t>ё</w:t>
      </w:r>
      <w:r w:rsidRPr="004D7C39">
        <w:rPr>
          <w:shd w:val="clear" w:color="auto" w:fill="FFFFFF"/>
        </w:rPr>
        <w:t>тся</w:t>
      </w:r>
      <w:r w:rsidR="00B358A9">
        <w:rPr>
          <w:shd w:val="clear" w:color="auto" w:fill="FFFFFF"/>
        </w:rPr>
        <w:t xml:space="preserve"> </w:t>
      </w:r>
      <w:r w:rsidRPr="004D7C39">
        <w:rPr>
          <w:shd w:val="clear" w:color="auto" w:fill="FFFFFF"/>
        </w:rPr>
        <w:t>«высоким</w:t>
      </w:r>
      <w:r w:rsidR="00B358A9">
        <w:rPr>
          <w:shd w:val="clear" w:color="auto" w:fill="FFFFFF"/>
        </w:rPr>
        <w:t xml:space="preserve"> </w:t>
      </w:r>
      <w:r w:rsidRPr="004D7C39">
        <w:rPr>
          <w:shd w:val="clear" w:color="auto" w:fill="FFFFFF"/>
        </w:rPr>
        <w:t>стилем»,</w:t>
      </w:r>
      <w:r w:rsidR="00B358A9">
        <w:rPr>
          <w:shd w:val="clear" w:color="auto" w:fill="FFFFFF"/>
        </w:rPr>
        <w:t xml:space="preserve"> </w:t>
      </w:r>
      <w:r w:rsidRPr="004D7C39">
        <w:rPr>
          <w:shd w:val="clear" w:color="auto" w:fill="FFFFFF"/>
        </w:rPr>
        <w:t>как</w:t>
      </w:r>
      <w:r w:rsidR="00B358A9">
        <w:rPr>
          <w:shd w:val="clear" w:color="auto" w:fill="FFFFFF"/>
        </w:rPr>
        <w:t xml:space="preserve"> </w:t>
      </w:r>
      <w:r w:rsidRPr="004D7C39">
        <w:rPr>
          <w:shd w:val="clear" w:color="auto" w:fill="FFFFFF"/>
        </w:rPr>
        <w:t>он</w:t>
      </w:r>
      <w:r w:rsidR="00B358A9">
        <w:rPr>
          <w:shd w:val="clear" w:color="auto" w:fill="FFFFFF"/>
        </w:rPr>
        <w:t xml:space="preserve"> </w:t>
      </w:r>
      <w:r w:rsidRPr="004D7C39">
        <w:rPr>
          <w:shd w:val="clear" w:color="auto" w:fill="FFFFFF"/>
        </w:rPr>
        <w:t>этого</w:t>
      </w:r>
      <w:r w:rsidR="00B358A9">
        <w:rPr>
          <w:shd w:val="clear" w:color="auto" w:fill="FFFFFF"/>
        </w:rPr>
        <w:t xml:space="preserve"> </w:t>
      </w:r>
      <w:r w:rsidRPr="004D7C39">
        <w:rPr>
          <w:shd w:val="clear" w:color="auto" w:fill="FFFFFF"/>
        </w:rPr>
        <w:t>заслуживает.</w:t>
      </w:r>
      <w:bookmarkEnd w:id="13"/>
      <w:bookmarkEnd w:id="14"/>
      <w:r w:rsidR="00B358A9">
        <w:rPr>
          <w:shd w:val="clear" w:color="auto" w:fill="FFFFFF"/>
        </w:rPr>
        <w:t xml:space="preserve"> </w:t>
      </w:r>
      <w:r w:rsidRPr="004D7C39">
        <w:rPr>
          <w:shd w:val="clear" w:color="auto" w:fill="FFFFFF"/>
        </w:rPr>
        <w:t>В</w:t>
      </w:r>
      <w:r w:rsidR="00B358A9">
        <w:rPr>
          <w:shd w:val="clear" w:color="auto" w:fill="FFFFFF"/>
        </w:rPr>
        <w:t xml:space="preserve"> </w:t>
      </w:r>
      <w:r w:rsidRPr="004D7C39">
        <w:rPr>
          <w:shd w:val="clear" w:color="auto" w:fill="FFFFFF"/>
        </w:rPr>
        <w:t>сво</w:t>
      </w:r>
      <w:r>
        <w:rPr>
          <w:shd w:val="clear" w:color="auto" w:fill="FFFFFF"/>
        </w:rPr>
        <w:t>ё</w:t>
      </w:r>
      <w:r w:rsidR="00B358A9">
        <w:rPr>
          <w:shd w:val="clear" w:color="auto" w:fill="FFFFFF"/>
        </w:rPr>
        <w:t xml:space="preserve"> </w:t>
      </w:r>
      <w:r w:rsidRPr="004D7C39">
        <w:rPr>
          <w:shd w:val="clear" w:color="auto" w:fill="FFFFFF"/>
        </w:rPr>
        <w:t>оправдание</w:t>
      </w:r>
      <w:r w:rsidR="00B358A9">
        <w:rPr>
          <w:shd w:val="clear" w:color="auto" w:fill="FFFFFF"/>
        </w:rPr>
        <w:t xml:space="preserve"> </w:t>
      </w:r>
      <w:r w:rsidRPr="004D7C39">
        <w:rPr>
          <w:shd w:val="clear" w:color="auto" w:fill="FFFFFF"/>
        </w:rPr>
        <w:t>напомню,</w:t>
      </w:r>
      <w:r w:rsidR="00B358A9">
        <w:rPr>
          <w:shd w:val="clear" w:color="auto" w:fill="FFFFFF"/>
        </w:rPr>
        <w:t xml:space="preserve"> </w:t>
      </w:r>
      <w:r w:rsidRPr="004D7C39">
        <w:rPr>
          <w:shd w:val="clear" w:color="auto" w:fill="FFFFFF"/>
        </w:rPr>
        <w:t>тем,</w:t>
      </w:r>
      <w:r w:rsidR="00B358A9">
        <w:rPr>
          <w:shd w:val="clear" w:color="auto" w:fill="FFFFFF"/>
        </w:rPr>
        <w:t xml:space="preserve"> </w:t>
      </w:r>
      <w:r w:rsidRPr="004D7C39">
        <w:rPr>
          <w:shd w:val="clear" w:color="auto" w:fill="FFFFFF"/>
        </w:rPr>
        <w:t>кто</w:t>
      </w:r>
      <w:r w:rsidR="00B358A9">
        <w:rPr>
          <w:shd w:val="clear" w:color="auto" w:fill="FFFFFF"/>
        </w:rPr>
        <w:t xml:space="preserve"> </w:t>
      </w:r>
      <w:r w:rsidRPr="004D7C39">
        <w:rPr>
          <w:shd w:val="clear" w:color="auto" w:fill="FFFFFF"/>
        </w:rPr>
        <w:t>ещ</w:t>
      </w:r>
      <w:r>
        <w:rPr>
          <w:shd w:val="clear" w:color="auto" w:fill="FFFFFF"/>
        </w:rPr>
        <w:t>ё</w:t>
      </w:r>
      <w:r w:rsidR="00B358A9">
        <w:rPr>
          <w:shd w:val="clear" w:color="auto" w:fill="FFFFFF"/>
        </w:rPr>
        <w:t xml:space="preserve"> </w:t>
      </w:r>
      <w:r w:rsidRPr="004D7C39">
        <w:rPr>
          <w:shd w:val="clear" w:color="auto" w:fill="FFFFFF"/>
        </w:rPr>
        <w:t>не</w:t>
      </w:r>
      <w:r w:rsidR="00B358A9">
        <w:rPr>
          <w:shd w:val="clear" w:color="auto" w:fill="FFFFFF"/>
        </w:rPr>
        <w:t xml:space="preserve"> </w:t>
      </w:r>
      <w:r w:rsidRPr="004D7C39">
        <w:rPr>
          <w:shd w:val="clear" w:color="auto" w:fill="FFFFFF"/>
        </w:rPr>
        <w:t>забыл,</w:t>
      </w:r>
      <w:r w:rsidR="00B358A9">
        <w:rPr>
          <w:shd w:val="clear" w:color="auto" w:fill="FFFFFF"/>
        </w:rPr>
        <w:t xml:space="preserve"> </w:t>
      </w:r>
      <w:r w:rsidRPr="004D7C39">
        <w:rPr>
          <w:shd w:val="clear" w:color="auto" w:fill="FFFFFF"/>
        </w:rPr>
        <w:t>что</w:t>
      </w:r>
      <w:r w:rsidR="00B358A9">
        <w:rPr>
          <w:shd w:val="clear" w:color="auto" w:fill="FFFFFF"/>
        </w:rPr>
        <w:t xml:space="preserve"> </w:t>
      </w:r>
      <w:r w:rsidRPr="004D7C39">
        <w:rPr>
          <w:shd w:val="clear" w:color="auto" w:fill="FFFFFF"/>
        </w:rPr>
        <w:t>в</w:t>
      </w:r>
      <w:r w:rsidR="00B358A9">
        <w:rPr>
          <w:shd w:val="clear" w:color="auto" w:fill="FFFFFF"/>
        </w:rPr>
        <w:t xml:space="preserve"> </w:t>
      </w:r>
      <w:r w:rsidRPr="004D7C39">
        <w:rPr>
          <w:shd w:val="clear" w:color="auto" w:fill="FFFFFF"/>
        </w:rPr>
        <w:t>1903</w:t>
      </w:r>
      <w:r w:rsidR="00B358A9">
        <w:rPr>
          <w:shd w:val="clear" w:color="auto" w:fill="FFFFFF"/>
        </w:rPr>
        <w:t xml:space="preserve"> </w:t>
      </w:r>
      <w:r w:rsidRPr="004D7C39">
        <w:rPr>
          <w:shd w:val="clear" w:color="auto" w:fill="FFFFFF"/>
        </w:rPr>
        <w:t>году</w:t>
      </w:r>
      <w:r w:rsidR="00B358A9">
        <w:rPr>
          <w:shd w:val="clear" w:color="auto" w:fill="FFFFFF"/>
        </w:rPr>
        <w:t xml:space="preserve"> </w:t>
      </w:r>
      <w:r w:rsidRPr="004D7C39">
        <w:rPr>
          <w:rFonts w:eastAsia="Calibri"/>
          <w:b/>
          <w:bCs/>
          <w:i/>
          <w:iCs/>
        </w:rPr>
        <w:t>Максим</w:t>
      </w:r>
      <w:r w:rsidR="00B358A9">
        <w:rPr>
          <w:rFonts w:eastAsia="Calibri"/>
          <w:b/>
          <w:bCs/>
          <w:i/>
          <w:iCs/>
        </w:rPr>
        <w:t xml:space="preserve"> </w:t>
      </w:r>
      <w:r w:rsidRPr="004D7C39">
        <w:rPr>
          <w:rFonts w:eastAsia="Calibri"/>
          <w:b/>
          <w:bCs/>
          <w:i/>
          <w:iCs/>
        </w:rPr>
        <w:t>Горький</w:t>
      </w:r>
      <w:r w:rsidR="00B358A9">
        <w:rPr>
          <w:rFonts w:eastAsia="Calibri"/>
        </w:rPr>
        <w:t xml:space="preserve"> </w:t>
      </w:r>
      <w:r w:rsidRPr="00156508">
        <w:rPr>
          <w:rStyle w:val="--0"/>
        </w:rPr>
        <w:t>написал</w:t>
      </w:r>
      <w:r w:rsidR="00B358A9" w:rsidRPr="00156508">
        <w:rPr>
          <w:rStyle w:val="--0"/>
        </w:rPr>
        <w:t xml:space="preserve"> </w:t>
      </w:r>
      <w:r w:rsidRPr="00156508">
        <w:rPr>
          <w:rStyle w:val="--0"/>
        </w:rPr>
        <w:t>эссе</w:t>
      </w:r>
      <w:r w:rsidR="00B358A9">
        <w:rPr>
          <w:rStyle w:val="--0"/>
          <w:rFonts w:ascii="Times New Roman" w:hAnsi="Times New Roman"/>
          <w:szCs w:val="28"/>
        </w:rPr>
        <w:t xml:space="preserve"> </w:t>
      </w:r>
      <w:r w:rsidRPr="00156508">
        <w:rPr>
          <w:rStyle w:val="--"/>
        </w:rPr>
        <w:t>«Человек»</w:t>
      </w:r>
      <w:r w:rsidRPr="00156508">
        <w:t>,</w:t>
      </w:r>
      <w:r w:rsidR="00B358A9" w:rsidRPr="00156508">
        <w:t xml:space="preserve"> </w:t>
      </w:r>
      <w:r w:rsidRPr="004D7C39">
        <w:rPr>
          <w:rFonts w:eastAsia="Calibri"/>
        </w:rPr>
        <w:t>который</w:t>
      </w:r>
      <w:r w:rsidR="00B358A9">
        <w:rPr>
          <w:rFonts w:eastAsia="Calibri"/>
        </w:rPr>
        <w:t xml:space="preserve"> </w:t>
      </w:r>
      <w:r w:rsidRPr="004D7C39">
        <w:rPr>
          <w:rFonts w:eastAsia="Calibri"/>
        </w:rPr>
        <w:t>начинается</w:t>
      </w:r>
      <w:r w:rsidR="00B358A9">
        <w:rPr>
          <w:rFonts w:eastAsia="Calibri"/>
        </w:rPr>
        <w:t xml:space="preserve"> </w:t>
      </w:r>
      <w:r w:rsidRPr="004D7C39">
        <w:rPr>
          <w:rFonts w:eastAsia="Calibri"/>
        </w:rPr>
        <w:t>так</w:t>
      </w:r>
      <w:r w:rsidR="00B358A9">
        <w:rPr>
          <w:rFonts w:eastAsia="Calibri"/>
        </w:rPr>
        <w:t xml:space="preserve"> </w:t>
      </w:r>
      <w:r w:rsidRPr="004D7C39">
        <w:rPr>
          <w:rFonts w:eastAsia="Calibri"/>
          <w:i/>
        </w:rPr>
        <w:t>«...В</w:t>
      </w:r>
      <w:r w:rsidR="00B358A9">
        <w:rPr>
          <w:rFonts w:eastAsia="Calibri"/>
          <w:i/>
        </w:rPr>
        <w:t xml:space="preserve"> </w:t>
      </w:r>
      <w:r w:rsidRPr="004D7C39">
        <w:rPr>
          <w:rFonts w:eastAsia="Calibri"/>
          <w:i/>
        </w:rPr>
        <w:t>часы</w:t>
      </w:r>
      <w:r w:rsidR="00B358A9">
        <w:rPr>
          <w:rFonts w:eastAsia="Calibri"/>
          <w:i/>
        </w:rPr>
        <w:t xml:space="preserve"> </w:t>
      </w:r>
      <w:r w:rsidRPr="004D7C39">
        <w:rPr>
          <w:rFonts w:eastAsia="Calibri"/>
          <w:i/>
        </w:rPr>
        <w:t>усталости</w:t>
      </w:r>
      <w:r w:rsidR="00B358A9">
        <w:rPr>
          <w:rFonts w:eastAsia="Calibri"/>
          <w:i/>
        </w:rPr>
        <w:t xml:space="preserve"> </w:t>
      </w:r>
      <w:r w:rsidRPr="004D7C39">
        <w:rPr>
          <w:rFonts w:eastAsia="Calibri"/>
          <w:i/>
        </w:rPr>
        <w:t>духа,</w:t>
      </w:r>
      <w:r w:rsidR="00B358A9">
        <w:rPr>
          <w:rFonts w:eastAsia="Calibri"/>
          <w:i/>
        </w:rPr>
        <w:t xml:space="preserve"> </w:t>
      </w:r>
      <w:r w:rsidRPr="004D7C39">
        <w:rPr>
          <w:rFonts w:eastAsia="Calibri"/>
          <w:i/>
        </w:rPr>
        <w:t>—</w:t>
      </w:r>
      <w:r w:rsidR="00B358A9">
        <w:rPr>
          <w:rFonts w:eastAsia="Calibri"/>
          <w:i/>
        </w:rPr>
        <w:t xml:space="preserve"> </w:t>
      </w:r>
      <w:r w:rsidRPr="004D7C39">
        <w:rPr>
          <w:rFonts w:eastAsia="Calibri"/>
          <w:i/>
        </w:rPr>
        <w:t>когда</w:t>
      </w:r>
      <w:r w:rsidR="00B358A9">
        <w:rPr>
          <w:rFonts w:eastAsia="Calibri"/>
          <w:i/>
        </w:rPr>
        <w:t xml:space="preserve"> </w:t>
      </w:r>
      <w:r w:rsidRPr="004D7C39">
        <w:rPr>
          <w:rFonts w:eastAsia="Calibri"/>
          <w:i/>
        </w:rPr>
        <w:t>память</w:t>
      </w:r>
      <w:r w:rsidR="00B358A9">
        <w:rPr>
          <w:rFonts w:eastAsia="Calibri"/>
          <w:i/>
        </w:rPr>
        <w:t xml:space="preserve"> </w:t>
      </w:r>
      <w:r w:rsidRPr="004D7C39">
        <w:rPr>
          <w:rFonts w:eastAsia="Calibri"/>
          <w:i/>
        </w:rPr>
        <w:t>оживляет</w:t>
      </w:r>
      <w:r w:rsidR="00B358A9">
        <w:rPr>
          <w:rFonts w:eastAsia="Calibri"/>
          <w:i/>
        </w:rPr>
        <w:t xml:space="preserve"> </w:t>
      </w:r>
      <w:r w:rsidRPr="004D7C39">
        <w:rPr>
          <w:rFonts w:eastAsia="Calibri"/>
          <w:i/>
        </w:rPr>
        <w:t>тени</w:t>
      </w:r>
      <w:r w:rsidR="00B358A9">
        <w:rPr>
          <w:rFonts w:eastAsia="Calibri"/>
          <w:i/>
        </w:rPr>
        <w:t xml:space="preserve"> </w:t>
      </w:r>
      <w:r w:rsidRPr="004D7C39">
        <w:rPr>
          <w:rFonts w:eastAsia="Calibri"/>
          <w:i/>
        </w:rPr>
        <w:t>прошлого</w:t>
      </w:r>
      <w:r w:rsidR="00B358A9">
        <w:rPr>
          <w:rFonts w:eastAsia="Calibri"/>
          <w:i/>
        </w:rPr>
        <w:t xml:space="preserve"> </w:t>
      </w:r>
      <w:r w:rsidRPr="004D7C39">
        <w:rPr>
          <w:rFonts w:eastAsia="Calibri"/>
          <w:i/>
        </w:rPr>
        <w:t>и</w:t>
      </w:r>
      <w:r w:rsidR="00B358A9">
        <w:rPr>
          <w:rFonts w:eastAsia="Calibri"/>
          <w:i/>
        </w:rPr>
        <w:t xml:space="preserve"> </w:t>
      </w:r>
      <w:r w:rsidRPr="004D7C39">
        <w:rPr>
          <w:rFonts w:eastAsia="Calibri"/>
          <w:i/>
        </w:rPr>
        <w:t>от</w:t>
      </w:r>
      <w:r w:rsidR="00B358A9">
        <w:rPr>
          <w:rFonts w:eastAsia="Calibri"/>
          <w:i/>
        </w:rPr>
        <w:t xml:space="preserve"> </w:t>
      </w:r>
      <w:r w:rsidRPr="004D7C39">
        <w:rPr>
          <w:rFonts w:eastAsia="Calibri"/>
          <w:i/>
        </w:rPr>
        <w:t>них</w:t>
      </w:r>
      <w:r w:rsidR="00B358A9">
        <w:rPr>
          <w:rFonts w:eastAsia="Calibri"/>
          <w:i/>
        </w:rPr>
        <w:t xml:space="preserve"> </w:t>
      </w:r>
      <w:r w:rsidRPr="004D7C39">
        <w:rPr>
          <w:rFonts w:eastAsia="Calibri"/>
          <w:i/>
        </w:rPr>
        <w:t>на</w:t>
      </w:r>
      <w:r w:rsidR="00B358A9">
        <w:rPr>
          <w:rFonts w:eastAsia="Calibri"/>
          <w:i/>
        </w:rPr>
        <w:t xml:space="preserve"> </w:t>
      </w:r>
      <w:r w:rsidRPr="004D7C39">
        <w:rPr>
          <w:rFonts w:eastAsia="Calibri"/>
          <w:i/>
        </w:rPr>
        <w:t>сердце</w:t>
      </w:r>
      <w:r w:rsidR="00B358A9">
        <w:rPr>
          <w:rFonts w:eastAsia="Calibri"/>
          <w:i/>
        </w:rPr>
        <w:t xml:space="preserve"> </w:t>
      </w:r>
      <w:r w:rsidRPr="004D7C39">
        <w:rPr>
          <w:rFonts w:eastAsia="Calibri"/>
          <w:i/>
        </w:rPr>
        <w:t>веет</w:t>
      </w:r>
      <w:r w:rsidR="00B358A9">
        <w:rPr>
          <w:rFonts w:eastAsia="Calibri"/>
          <w:i/>
        </w:rPr>
        <w:t xml:space="preserve"> </w:t>
      </w:r>
      <w:r w:rsidRPr="004D7C39">
        <w:rPr>
          <w:rFonts w:eastAsia="Calibri"/>
          <w:i/>
        </w:rPr>
        <w:t>холодом,</w:t>
      </w:r>
      <w:r w:rsidR="00B358A9">
        <w:rPr>
          <w:rFonts w:eastAsia="Calibri"/>
          <w:i/>
        </w:rPr>
        <w:t xml:space="preserve"> </w:t>
      </w:r>
      <w:r w:rsidRPr="004D7C39">
        <w:rPr>
          <w:rFonts w:eastAsia="Calibri"/>
          <w:i/>
        </w:rPr>
        <w:t>—</w:t>
      </w:r>
      <w:r w:rsidR="00B358A9">
        <w:rPr>
          <w:rFonts w:eastAsia="Calibri"/>
          <w:i/>
        </w:rPr>
        <w:t xml:space="preserve"> </w:t>
      </w:r>
      <w:r w:rsidRPr="004D7C39">
        <w:rPr>
          <w:rFonts w:eastAsia="Calibri"/>
          <w:i/>
        </w:rPr>
        <w:t>когда</w:t>
      </w:r>
      <w:r w:rsidR="00B358A9">
        <w:rPr>
          <w:rFonts w:eastAsia="Calibri"/>
          <w:i/>
        </w:rPr>
        <w:t xml:space="preserve"> </w:t>
      </w:r>
      <w:r w:rsidRPr="004D7C39">
        <w:rPr>
          <w:rFonts w:eastAsia="Calibri"/>
          <w:i/>
        </w:rPr>
        <w:t>мысль,</w:t>
      </w:r>
      <w:r w:rsidR="00B358A9">
        <w:rPr>
          <w:rFonts w:eastAsia="Calibri"/>
          <w:i/>
        </w:rPr>
        <w:t xml:space="preserve"> </w:t>
      </w:r>
      <w:r w:rsidRPr="004D7C39">
        <w:rPr>
          <w:rFonts w:eastAsia="Calibri"/>
          <w:i/>
        </w:rPr>
        <w:t>как</w:t>
      </w:r>
      <w:r w:rsidR="00B358A9">
        <w:rPr>
          <w:rFonts w:eastAsia="Calibri"/>
          <w:i/>
        </w:rPr>
        <w:t xml:space="preserve"> </w:t>
      </w:r>
      <w:r w:rsidRPr="004D7C39">
        <w:rPr>
          <w:rFonts w:eastAsia="Calibri"/>
          <w:i/>
        </w:rPr>
        <w:t>бесстрастное</w:t>
      </w:r>
      <w:r w:rsidR="00B358A9">
        <w:rPr>
          <w:rFonts w:eastAsia="Calibri"/>
          <w:i/>
        </w:rPr>
        <w:t xml:space="preserve"> </w:t>
      </w:r>
      <w:r w:rsidRPr="004D7C39">
        <w:rPr>
          <w:rFonts w:eastAsia="Calibri"/>
          <w:i/>
        </w:rPr>
        <w:t>солнце</w:t>
      </w:r>
      <w:r w:rsidR="00B358A9">
        <w:rPr>
          <w:rFonts w:eastAsia="Calibri"/>
          <w:i/>
        </w:rPr>
        <w:t xml:space="preserve"> </w:t>
      </w:r>
      <w:r w:rsidRPr="004D7C39">
        <w:rPr>
          <w:rFonts w:eastAsia="Calibri"/>
          <w:i/>
        </w:rPr>
        <w:t>осени,</w:t>
      </w:r>
      <w:r w:rsidR="00B358A9">
        <w:rPr>
          <w:rFonts w:eastAsia="Calibri"/>
          <w:i/>
        </w:rPr>
        <w:t xml:space="preserve"> </w:t>
      </w:r>
      <w:r w:rsidRPr="004D7C39">
        <w:rPr>
          <w:rFonts w:eastAsia="Calibri"/>
          <w:i/>
        </w:rPr>
        <w:t>освещает</w:t>
      </w:r>
      <w:r w:rsidR="00B358A9">
        <w:rPr>
          <w:rFonts w:eastAsia="Calibri"/>
          <w:i/>
        </w:rPr>
        <w:t xml:space="preserve"> </w:t>
      </w:r>
      <w:r w:rsidRPr="004D7C39">
        <w:rPr>
          <w:rFonts w:eastAsia="Calibri"/>
          <w:i/>
        </w:rPr>
        <w:t>грозный</w:t>
      </w:r>
      <w:r w:rsidR="00B358A9">
        <w:rPr>
          <w:rFonts w:eastAsia="Calibri"/>
          <w:i/>
        </w:rPr>
        <w:t xml:space="preserve"> </w:t>
      </w:r>
      <w:r w:rsidRPr="004D7C39">
        <w:rPr>
          <w:rFonts w:eastAsia="Calibri"/>
          <w:i/>
        </w:rPr>
        <w:t>хаос</w:t>
      </w:r>
      <w:r w:rsidR="00B358A9">
        <w:rPr>
          <w:rFonts w:eastAsia="Calibri"/>
          <w:i/>
        </w:rPr>
        <w:t xml:space="preserve"> </w:t>
      </w:r>
      <w:r w:rsidRPr="004D7C39">
        <w:rPr>
          <w:rFonts w:eastAsia="Calibri"/>
          <w:i/>
        </w:rPr>
        <w:t>настоящего</w:t>
      </w:r>
      <w:r w:rsidR="00B358A9">
        <w:rPr>
          <w:rFonts w:eastAsia="Calibri"/>
          <w:i/>
        </w:rPr>
        <w:t xml:space="preserve"> </w:t>
      </w:r>
      <w:r w:rsidRPr="004D7C39">
        <w:rPr>
          <w:rFonts w:eastAsia="Calibri"/>
          <w:i/>
        </w:rPr>
        <w:t>и</w:t>
      </w:r>
      <w:r w:rsidR="00B358A9">
        <w:rPr>
          <w:rFonts w:eastAsia="Calibri"/>
          <w:i/>
        </w:rPr>
        <w:t xml:space="preserve"> </w:t>
      </w:r>
      <w:r w:rsidRPr="004D7C39">
        <w:rPr>
          <w:rFonts w:eastAsia="Calibri"/>
          <w:i/>
        </w:rPr>
        <w:t>зловеще</w:t>
      </w:r>
      <w:r w:rsidR="00B358A9">
        <w:rPr>
          <w:rFonts w:eastAsia="Calibri"/>
          <w:i/>
        </w:rPr>
        <w:t xml:space="preserve"> </w:t>
      </w:r>
      <w:r w:rsidRPr="004D7C39">
        <w:rPr>
          <w:rFonts w:eastAsia="Calibri"/>
          <w:i/>
        </w:rPr>
        <w:t>кружится</w:t>
      </w:r>
      <w:r w:rsidR="00B358A9">
        <w:rPr>
          <w:rFonts w:eastAsia="Calibri"/>
          <w:i/>
        </w:rPr>
        <w:t xml:space="preserve"> </w:t>
      </w:r>
      <w:r w:rsidRPr="004D7C39">
        <w:rPr>
          <w:rFonts w:eastAsia="Calibri"/>
          <w:i/>
        </w:rPr>
        <w:t>над</w:t>
      </w:r>
      <w:r w:rsidR="00B358A9">
        <w:rPr>
          <w:rFonts w:eastAsia="Calibri"/>
          <w:i/>
        </w:rPr>
        <w:t xml:space="preserve"> </w:t>
      </w:r>
      <w:r w:rsidRPr="004D7C39">
        <w:rPr>
          <w:rFonts w:eastAsia="Calibri"/>
          <w:i/>
        </w:rPr>
        <w:t>хаосом</w:t>
      </w:r>
      <w:r w:rsidR="00B358A9">
        <w:rPr>
          <w:rFonts w:eastAsia="Calibri"/>
          <w:i/>
        </w:rPr>
        <w:t xml:space="preserve"> </w:t>
      </w:r>
      <w:r w:rsidRPr="004D7C39">
        <w:rPr>
          <w:rFonts w:eastAsia="Calibri"/>
          <w:i/>
        </w:rPr>
        <w:t>дня,</w:t>
      </w:r>
      <w:r w:rsidR="00B358A9">
        <w:rPr>
          <w:rFonts w:eastAsia="Calibri"/>
          <w:i/>
        </w:rPr>
        <w:t xml:space="preserve"> </w:t>
      </w:r>
      <w:r w:rsidRPr="004D7C39">
        <w:rPr>
          <w:rFonts w:eastAsia="Calibri"/>
          <w:i/>
        </w:rPr>
        <w:t>бессильная</w:t>
      </w:r>
      <w:r w:rsidR="00B358A9">
        <w:rPr>
          <w:rFonts w:eastAsia="Calibri"/>
          <w:i/>
        </w:rPr>
        <w:t xml:space="preserve"> </w:t>
      </w:r>
      <w:r w:rsidRPr="004D7C39">
        <w:rPr>
          <w:rFonts w:eastAsia="Calibri"/>
          <w:i/>
        </w:rPr>
        <w:t>подняться</w:t>
      </w:r>
      <w:r w:rsidR="00B358A9">
        <w:rPr>
          <w:rFonts w:eastAsia="Calibri"/>
          <w:i/>
        </w:rPr>
        <w:t xml:space="preserve"> </w:t>
      </w:r>
      <w:r w:rsidRPr="004D7C39">
        <w:rPr>
          <w:rFonts w:eastAsia="Calibri"/>
          <w:i/>
        </w:rPr>
        <w:t>выше,</w:t>
      </w:r>
      <w:r w:rsidR="00B358A9">
        <w:rPr>
          <w:rFonts w:eastAsia="Calibri"/>
          <w:i/>
        </w:rPr>
        <w:t xml:space="preserve"> </w:t>
      </w:r>
      <w:r w:rsidRPr="004D7C39">
        <w:rPr>
          <w:rFonts w:eastAsia="Calibri"/>
          <w:i/>
        </w:rPr>
        <w:t>лететь</w:t>
      </w:r>
      <w:r w:rsidR="00B358A9">
        <w:rPr>
          <w:rFonts w:eastAsia="Calibri"/>
          <w:i/>
        </w:rPr>
        <w:t xml:space="preserve"> </w:t>
      </w:r>
      <w:r w:rsidRPr="004D7C39">
        <w:rPr>
          <w:rFonts w:eastAsia="Calibri"/>
          <w:i/>
        </w:rPr>
        <w:t>вперед,</w:t>
      </w:r>
      <w:r w:rsidR="00B358A9">
        <w:rPr>
          <w:rFonts w:eastAsia="Calibri"/>
          <w:i/>
        </w:rPr>
        <w:t xml:space="preserve"> </w:t>
      </w:r>
      <w:r w:rsidRPr="004D7C39">
        <w:rPr>
          <w:rFonts w:eastAsia="Calibri"/>
          <w:i/>
        </w:rPr>
        <w:t>—</w:t>
      </w:r>
      <w:r w:rsidR="00B358A9">
        <w:rPr>
          <w:rFonts w:eastAsia="Calibri"/>
          <w:i/>
        </w:rPr>
        <w:t xml:space="preserve"> </w:t>
      </w:r>
      <w:r w:rsidRPr="004D7C39">
        <w:rPr>
          <w:rFonts w:eastAsia="Calibri"/>
          <w:i/>
        </w:rPr>
        <w:t>в</w:t>
      </w:r>
      <w:r w:rsidR="00B358A9">
        <w:rPr>
          <w:rFonts w:eastAsia="Calibri"/>
          <w:i/>
        </w:rPr>
        <w:t xml:space="preserve"> </w:t>
      </w:r>
      <w:r w:rsidRPr="004D7C39">
        <w:rPr>
          <w:rFonts w:eastAsia="Calibri"/>
          <w:i/>
        </w:rPr>
        <w:t>тяжелые</w:t>
      </w:r>
      <w:r w:rsidR="00B358A9">
        <w:rPr>
          <w:rFonts w:eastAsia="Calibri"/>
          <w:i/>
        </w:rPr>
        <w:t xml:space="preserve"> </w:t>
      </w:r>
      <w:r w:rsidRPr="004D7C39">
        <w:rPr>
          <w:rFonts w:eastAsia="Calibri"/>
          <w:i/>
        </w:rPr>
        <w:t>часы</w:t>
      </w:r>
      <w:r w:rsidR="00B358A9">
        <w:rPr>
          <w:rFonts w:eastAsia="Calibri"/>
          <w:i/>
        </w:rPr>
        <w:t xml:space="preserve"> </w:t>
      </w:r>
      <w:r w:rsidRPr="004D7C39">
        <w:rPr>
          <w:rFonts w:eastAsia="Calibri"/>
          <w:i/>
        </w:rPr>
        <w:t>усталости</w:t>
      </w:r>
      <w:r w:rsidR="00B358A9">
        <w:rPr>
          <w:rFonts w:eastAsia="Calibri"/>
          <w:i/>
        </w:rPr>
        <w:t xml:space="preserve"> </w:t>
      </w:r>
      <w:r w:rsidRPr="004D7C39">
        <w:rPr>
          <w:rFonts w:eastAsia="Calibri"/>
          <w:i/>
        </w:rPr>
        <w:t>духа</w:t>
      </w:r>
      <w:r w:rsidR="00B358A9">
        <w:rPr>
          <w:rFonts w:eastAsia="Calibri"/>
          <w:i/>
        </w:rPr>
        <w:t xml:space="preserve"> </w:t>
      </w:r>
      <w:r w:rsidRPr="004D7C39">
        <w:rPr>
          <w:rFonts w:eastAsia="Calibri"/>
          <w:i/>
        </w:rPr>
        <w:t>я</w:t>
      </w:r>
      <w:r w:rsidR="00B358A9">
        <w:rPr>
          <w:rFonts w:eastAsia="Calibri"/>
          <w:i/>
        </w:rPr>
        <w:t xml:space="preserve"> </w:t>
      </w:r>
      <w:r w:rsidRPr="004D7C39">
        <w:rPr>
          <w:rFonts w:eastAsia="Calibri"/>
          <w:i/>
        </w:rPr>
        <w:t>вызываю</w:t>
      </w:r>
      <w:r w:rsidR="00B358A9">
        <w:rPr>
          <w:rFonts w:eastAsia="Calibri"/>
          <w:i/>
        </w:rPr>
        <w:t xml:space="preserve"> </w:t>
      </w:r>
      <w:r w:rsidRPr="004D7C39">
        <w:rPr>
          <w:rFonts w:eastAsia="Calibri"/>
          <w:i/>
        </w:rPr>
        <w:t>пред</w:t>
      </w:r>
      <w:r w:rsidR="00B358A9">
        <w:rPr>
          <w:rFonts w:eastAsia="Calibri"/>
          <w:i/>
        </w:rPr>
        <w:t xml:space="preserve"> </w:t>
      </w:r>
      <w:r w:rsidRPr="004D7C39">
        <w:rPr>
          <w:rFonts w:eastAsia="Calibri"/>
          <w:i/>
        </w:rPr>
        <w:t>собой</w:t>
      </w:r>
      <w:r w:rsidR="00B358A9">
        <w:rPr>
          <w:rFonts w:eastAsia="Calibri"/>
          <w:i/>
        </w:rPr>
        <w:t xml:space="preserve"> </w:t>
      </w:r>
      <w:r w:rsidRPr="004D7C39">
        <w:rPr>
          <w:rFonts w:eastAsia="Calibri"/>
          <w:i/>
        </w:rPr>
        <w:t>величественный</w:t>
      </w:r>
      <w:r w:rsidR="00B358A9">
        <w:rPr>
          <w:rFonts w:eastAsia="Calibri"/>
          <w:i/>
        </w:rPr>
        <w:t xml:space="preserve"> </w:t>
      </w:r>
      <w:r w:rsidRPr="004D7C39">
        <w:rPr>
          <w:rFonts w:eastAsia="Calibri"/>
          <w:i/>
        </w:rPr>
        <w:t>образ</w:t>
      </w:r>
      <w:r w:rsidR="00B358A9">
        <w:rPr>
          <w:rFonts w:eastAsia="Calibri"/>
          <w:i/>
        </w:rPr>
        <w:t xml:space="preserve"> </w:t>
      </w:r>
      <w:r w:rsidRPr="004D7C39">
        <w:rPr>
          <w:rFonts w:eastAsia="Calibri"/>
          <w:i/>
        </w:rPr>
        <w:t>Человека.</w:t>
      </w:r>
      <w:r w:rsidR="00B358A9">
        <w:rPr>
          <w:rFonts w:eastAsia="Calibri"/>
          <w:i/>
        </w:rPr>
        <w:t xml:space="preserve"> </w:t>
      </w:r>
      <w:r w:rsidRPr="004D7C39">
        <w:rPr>
          <w:rFonts w:eastAsia="Calibri"/>
          <w:i/>
        </w:rPr>
        <w:t>Человек!</w:t>
      </w:r>
      <w:r w:rsidR="00B358A9">
        <w:rPr>
          <w:rFonts w:eastAsia="Calibri"/>
          <w:i/>
        </w:rPr>
        <w:t xml:space="preserve"> </w:t>
      </w:r>
      <w:r w:rsidRPr="004D7C39">
        <w:rPr>
          <w:rFonts w:eastAsia="Calibri"/>
          <w:i/>
        </w:rPr>
        <w:t>Точно</w:t>
      </w:r>
      <w:r w:rsidR="00B358A9">
        <w:rPr>
          <w:rFonts w:eastAsia="Calibri"/>
          <w:i/>
        </w:rPr>
        <w:t xml:space="preserve"> </w:t>
      </w:r>
      <w:r w:rsidRPr="004D7C39">
        <w:rPr>
          <w:rFonts w:eastAsia="Calibri"/>
          <w:i/>
        </w:rPr>
        <w:t>солнце</w:t>
      </w:r>
      <w:r w:rsidR="00B358A9">
        <w:rPr>
          <w:rFonts w:eastAsia="Calibri"/>
          <w:i/>
        </w:rPr>
        <w:t xml:space="preserve"> </w:t>
      </w:r>
      <w:r w:rsidRPr="004D7C39">
        <w:rPr>
          <w:rFonts w:eastAsia="Calibri"/>
          <w:i/>
        </w:rPr>
        <w:t>рождается</w:t>
      </w:r>
      <w:r w:rsidR="00B358A9">
        <w:rPr>
          <w:rFonts w:eastAsia="Calibri"/>
          <w:i/>
        </w:rPr>
        <w:t xml:space="preserve"> </w:t>
      </w:r>
      <w:r w:rsidRPr="004D7C39">
        <w:rPr>
          <w:rFonts w:eastAsia="Calibri"/>
          <w:i/>
        </w:rPr>
        <w:t>в</w:t>
      </w:r>
      <w:r w:rsidR="00B358A9">
        <w:rPr>
          <w:rFonts w:eastAsia="Calibri"/>
          <w:i/>
        </w:rPr>
        <w:t xml:space="preserve"> </w:t>
      </w:r>
      <w:r w:rsidRPr="004D7C39">
        <w:rPr>
          <w:rFonts w:eastAsia="Calibri"/>
          <w:i/>
        </w:rPr>
        <w:t>груди</w:t>
      </w:r>
      <w:r w:rsidR="00B358A9">
        <w:rPr>
          <w:rFonts w:eastAsia="Calibri"/>
          <w:i/>
        </w:rPr>
        <w:t xml:space="preserve"> </w:t>
      </w:r>
      <w:r w:rsidRPr="004D7C39">
        <w:rPr>
          <w:rFonts w:eastAsia="Calibri"/>
          <w:i/>
        </w:rPr>
        <w:t>моей,</w:t>
      </w:r>
      <w:r w:rsidR="00B358A9">
        <w:rPr>
          <w:rFonts w:eastAsia="Calibri"/>
          <w:i/>
        </w:rPr>
        <w:t xml:space="preserve"> </w:t>
      </w:r>
      <w:r w:rsidRPr="004D7C39">
        <w:rPr>
          <w:rFonts w:eastAsia="Calibri"/>
          <w:i/>
        </w:rPr>
        <w:t>и</w:t>
      </w:r>
      <w:r w:rsidR="00B358A9">
        <w:rPr>
          <w:rFonts w:eastAsia="Calibri"/>
          <w:i/>
        </w:rPr>
        <w:t xml:space="preserve"> </w:t>
      </w:r>
      <w:r w:rsidRPr="004D7C39">
        <w:rPr>
          <w:rFonts w:eastAsia="Calibri"/>
          <w:i/>
        </w:rPr>
        <w:t>в</w:t>
      </w:r>
      <w:r w:rsidR="00B358A9">
        <w:rPr>
          <w:rFonts w:eastAsia="Calibri"/>
          <w:i/>
        </w:rPr>
        <w:t xml:space="preserve"> </w:t>
      </w:r>
      <w:r w:rsidRPr="004D7C39">
        <w:rPr>
          <w:rFonts w:eastAsia="Calibri"/>
          <w:i/>
        </w:rPr>
        <w:t>ярком</w:t>
      </w:r>
      <w:r w:rsidR="00B358A9">
        <w:rPr>
          <w:rFonts w:eastAsia="Calibri"/>
          <w:i/>
        </w:rPr>
        <w:t xml:space="preserve"> </w:t>
      </w:r>
      <w:r w:rsidRPr="004D7C39">
        <w:rPr>
          <w:rFonts w:eastAsia="Calibri"/>
          <w:i/>
        </w:rPr>
        <w:t>свете</w:t>
      </w:r>
      <w:r w:rsidR="00B358A9">
        <w:rPr>
          <w:rFonts w:eastAsia="Calibri"/>
          <w:i/>
        </w:rPr>
        <w:t xml:space="preserve"> </w:t>
      </w:r>
      <w:r w:rsidRPr="004D7C39">
        <w:rPr>
          <w:rFonts w:eastAsia="Calibri"/>
          <w:i/>
        </w:rPr>
        <w:t>его</w:t>
      </w:r>
      <w:r w:rsidR="00B358A9">
        <w:rPr>
          <w:rFonts w:eastAsia="Calibri"/>
          <w:i/>
        </w:rPr>
        <w:t xml:space="preserve"> </w:t>
      </w:r>
      <w:r w:rsidRPr="004D7C39">
        <w:rPr>
          <w:rFonts w:eastAsia="Calibri"/>
          <w:i/>
        </w:rPr>
        <w:t>медленно</w:t>
      </w:r>
      <w:r w:rsidR="00B358A9">
        <w:rPr>
          <w:rFonts w:eastAsia="Calibri"/>
          <w:i/>
        </w:rPr>
        <w:t xml:space="preserve"> </w:t>
      </w:r>
      <w:r w:rsidRPr="004D7C39">
        <w:rPr>
          <w:rFonts w:eastAsia="Calibri"/>
          <w:i/>
        </w:rPr>
        <w:t>шествует</w:t>
      </w:r>
      <w:r w:rsidR="00B358A9">
        <w:rPr>
          <w:rFonts w:eastAsia="Calibri"/>
          <w:i/>
        </w:rPr>
        <w:t xml:space="preserve"> </w:t>
      </w:r>
      <w:r w:rsidRPr="004D7C39">
        <w:rPr>
          <w:rFonts w:eastAsia="Calibri"/>
          <w:i/>
        </w:rPr>
        <w:t>—</w:t>
      </w:r>
      <w:r w:rsidR="00B358A9">
        <w:rPr>
          <w:rFonts w:eastAsia="Calibri"/>
          <w:i/>
        </w:rPr>
        <w:t xml:space="preserve"> </w:t>
      </w:r>
      <w:r w:rsidRPr="004D7C39">
        <w:rPr>
          <w:rFonts w:eastAsia="Calibri"/>
          <w:i/>
        </w:rPr>
        <w:lastRenderedPageBreak/>
        <w:t>впер</w:t>
      </w:r>
      <w:r>
        <w:rPr>
          <w:rFonts w:eastAsia="Calibri"/>
          <w:i/>
        </w:rPr>
        <w:t>ё</w:t>
      </w:r>
      <w:r w:rsidRPr="004D7C39">
        <w:rPr>
          <w:rFonts w:eastAsia="Calibri"/>
          <w:i/>
        </w:rPr>
        <w:t>д!</w:t>
      </w:r>
      <w:r w:rsidR="00B358A9">
        <w:rPr>
          <w:rFonts w:eastAsia="Calibri"/>
          <w:i/>
        </w:rPr>
        <w:t xml:space="preserve"> </w:t>
      </w:r>
      <w:r w:rsidRPr="004D7C39">
        <w:rPr>
          <w:rFonts w:eastAsia="Calibri"/>
          <w:i/>
        </w:rPr>
        <w:t>и</w:t>
      </w:r>
      <w:r w:rsidR="00B358A9">
        <w:rPr>
          <w:rFonts w:eastAsia="Calibri"/>
          <w:i/>
        </w:rPr>
        <w:t xml:space="preserve"> </w:t>
      </w:r>
      <w:r w:rsidRPr="004D7C39">
        <w:rPr>
          <w:rFonts w:eastAsia="Calibri"/>
          <w:i/>
        </w:rPr>
        <w:t>—</w:t>
      </w:r>
      <w:r w:rsidR="00B358A9">
        <w:rPr>
          <w:rFonts w:eastAsia="Calibri"/>
          <w:i/>
        </w:rPr>
        <w:t xml:space="preserve"> </w:t>
      </w:r>
      <w:r w:rsidRPr="004D7C39">
        <w:rPr>
          <w:rFonts w:eastAsia="Calibri"/>
          <w:i/>
        </w:rPr>
        <w:t>выше!</w:t>
      </w:r>
      <w:r w:rsidR="00B358A9">
        <w:rPr>
          <w:rFonts w:eastAsia="Calibri"/>
          <w:i/>
        </w:rPr>
        <w:t xml:space="preserve"> </w:t>
      </w:r>
      <w:r w:rsidRPr="004D7C39">
        <w:rPr>
          <w:rFonts w:eastAsia="Calibri"/>
          <w:i/>
        </w:rPr>
        <w:t>трагически</w:t>
      </w:r>
      <w:r w:rsidR="00B358A9">
        <w:rPr>
          <w:rFonts w:eastAsia="Calibri"/>
          <w:i/>
        </w:rPr>
        <w:t xml:space="preserve"> </w:t>
      </w:r>
      <w:r w:rsidRPr="004D7C39">
        <w:rPr>
          <w:rFonts w:eastAsia="Calibri"/>
          <w:i/>
        </w:rPr>
        <w:t>прекрасный</w:t>
      </w:r>
      <w:r w:rsidR="00B358A9">
        <w:rPr>
          <w:rFonts w:eastAsia="Calibri"/>
          <w:i/>
        </w:rPr>
        <w:t xml:space="preserve"> </w:t>
      </w:r>
      <w:r w:rsidRPr="004D7C39">
        <w:rPr>
          <w:rFonts w:eastAsia="Calibri"/>
          <w:i/>
        </w:rPr>
        <w:t>Человек!..»</w:t>
      </w:r>
      <w:r w:rsidR="00B358A9">
        <w:rPr>
          <w:rFonts w:eastAsia="Calibri"/>
        </w:rPr>
        <w:t xml:space="preserve"> </w:t>
      </w:r>
      <w:r w:rsidRPr="004D7C39">
        <w:rPr>
          <w:rFonts w:eastAsia="Calibri"/>
        </w:rPr>
        <w:t>и</w:t>
      </w:r>
      <w:r w:rsidR="00B358A9">
        <w:rPr>
          <w:rFonts w:eastAsia="Calibri"/>
        </w:rPr>
        <w:t xml:space="preserve"> </w:t>
      </w:r>
      <w:r w:rsidRPr="004D7C39">
        <w:rPr>
          <w:rFonts w:eastAsia="Calibri"/>
        </w:rPr>
        <w:t>далее</w:t>
      </w:r>
      <w:r w:rsidR="00B358A9">
        <w:rPr>
          <w:rFonts w:eastAsia="Calibri"/>
        </w:rPr>
        <w:t xml:space="preserve"> </w:t>
      </w:r>
      <w:r w:rsidRPr="004D7C39">
        <w:rPr>
          <w:rFonts w:eastAsia="Calibri"/>
        </w:rPr>
        <w:t>десять</w:t>
      </w:r>
      <w:r w:rsidR="00B358A9">
        <w:rPr>
          <w:rFonts w:eastAsia="Calibri"/>
        </w:rPr>
        <w:t xml:space="preserve"> </w:t>
      </w:r>
      <w:r w:rsidRPr="004D7C39">
        <w:rPr>
          <w:rFonts w:eastAsia="Calibri"/>
        </w:rPr>
        <w:t>страниц,</w:t>
      </w:r>
      <w:r w:rsidR="00B358A9">
        <w:rPr>
          <w:rFonts w:eastAsia="Calibri"/>
        </w:rPr>
        <w:t xml:space="preserve"> </w:t>
      </w:r>
      <w:r w:rsidRPr="004D7C39">
        <w:rPr>
          <w:rFonts w:eastAsia="Calibri"/>
        </w:rPr>
        <w:t>до</w:t>
      </w:r>
      <w:r w:rsidR="00B358A9">
        <w:rPr>
          <w:rFonts w:eastAsia="Calibri"/>
        </w:rPr>
        <w:t xml:space="preserve"> </w:t>
      </w:r>
      <w:r w:rsidRPr="004D7C39">
        <w:rPr>
          <w:rFonts w:eastAsia="Calibri"/>
        </w:rPr>
        <w:t>ст</w:t>
      </w:r>
      <w:r>
        <w:rPr>
          <w:rFonts w:eastAsia="Calibri"/>
        </w:rPr>
        <w:t>иля</w:t>
      </w:r>
      <w:r w:rsidR="00B358A9">
        <w:rPr>
          <w:rFonts w:eastAsia="Calibri"/>
        </w:rPr>
        <w:t xml:space="preserve"> </w:t>
      </w:r>
      <w:r>
        <w:rPr>
          <w:rFonts w:eastAsia="Calibri"/>
        </w:rPr>
        <w:t>которых</w:t>
      </w:r>
      <w:r w:rsidR="00B358A9">
        <w:rPr>
          <w:rFonts w:eastAsia="Calibri"/>
        </w:rPr>
        <w:t xml:space="preserve"> </w:t>
      </w:r>
      <w:r>
        <w:rPr>
          <w:rFonts w:eastAsia="Calibri"/>
        </w:rPr>
        <w:t>этой</w:t>
      </w:r>
      <w:r w:rsidR="00B358A9">
        <w:rPr>
          <w:rFonts w:eastAsia="Calibri"/>
        </w:rPr>
        <w:t xml:space="preserve"> </w:t>
      </w:r>
      <w:r>
        <w:rPr>
          <w:rFonts w:eastAsia="Calibri"/>
        </w:rPr>
        <w:t>статье</w:t>
      </w:r>
      <w:r w:rsidR="00B358A9">
        <w:rPr>
          <w:rFonts w:eastAsia="Calibri"/>
        </w:rPr>
        <w:t xml:space="preserve"> </w:t>
      </w:r>
      <w:r>
        <w:rPr>
          <w:rFonts w:eastAsia="Calibri"/>
        </w:rPr>
        <w:t>далеко.</w:t>
      </w:r>
    </w:p>
    <w:p w14:paraId="5313AE18" w14:textId="132B3186" w:rsidR="00A047C7" w:rsidRDefault="00A047C7" w:rsidP="00156508">
      <w:r w:rsidRPr="004D7C39">
        <w:rPr>
          <w:rFonts w:eastAsia="Calibri"/>
        </w:rPr>
        <w:t>А</w:t>
      </w:r>
      <w:r w:rsidR="00B358A9">
        <w:rPr>
          <w:rFonts w:eastAsia="Calibri"/>
        </w:rPr>
        <w:t xml:space="preserve"> </w:t>
      </w:r>
      <w:r w:rsidRPr="004D7C39">
        <w:rPr>
          <w:rFonts w:eastAsia="Calibri"/>
        </w:rPr>
        <w:t>заканчивает</w:t>
      </w:r>
      <w:r w:rsidR="00B358A9">
        <w:rPr>
          <w:rFonts w:eastAsia="Calibri"/>
        </w:rPr>
        <w:t xml:space="preserve"> </w:t>
      </w:r>
      <w:r w:rsidRPr="004D7C39">
        <w:rPr>
          <w:rFonts w:eastAsia="Calibri"/>
        </w:rPr>
        <w:t>сво</w:t>
      </w:r>
      <w:r>
        <w:rPr>
          <w:rFonts w:eastAsia="Calibri"/>
        </w:rPr>
        <w:t>ё</w:t>
      </w:r>
      <w:r w:rsidR="00B358A9">
        <w:rPr>
          <w:rFonts w:eastAsia="Calibri"/>
        </w:rPr>
        <w:t xml:space="preserve"> </w:t>
      </w:r>
      <w:r w:rsidRPr="004D7C39">
        <w:rPr>
          <w:rFonts w:eastAsia="Calibri"/>
        </w:rPr>
        <w:t>эссе</w:t>
      </w:r>
      <w:r w:rsidR="00B358A9">
        <w:rPr>
          <w:rFonts w:eastAsia="Calibri"/>
        </w:rPr>
        <w:t xml:space="preserve"> </w:t>
      </w:r>
      <w:r w:rsidRPr="004D7C39">
        <w:rPr>
          <w:rFonts w:eastAsia="Calibri"/>
        </w:rPr>
        <w:t>о</w:t>
      </w:r>
      <w:r w:rsidR="00B358A9">
        <w:rPr>
          <w:rFonts w:eastAsia="Calibri"/>
        </w:rPr>
        <w:t xml:space="preserve"> </w:t>
      </w:r>
      <w:r w:rsidRPr="004D7C39">
        <w:rPr>
          <w:rFonts w:eastAsia="Calibri"/>
        </w:rPr>
        <w:t>Человеке</w:t>
      </w:r>
      <w:r w:rsidR="00B358A9">
        <w:rPr>
          <w:rFonts w:eastAsia="Calibri"/>
        </w:rPr>
        <w:t xml:space="preserve"> </w:t>
      </w:r>
      <w:r w:rsidRPr="004D7C39">
        <w:rPr>
          <w:rFonts w:eastAsia="Calibri"/>
        </w:rPr>
        <w:t>М.</w:t>
      </w:r>
      <w:r w:rsidR="00156508">
        <w:rPr>
          <w:rFonts w:eastAsia="Calibri"/>
        </w:rPr>
        <w:t> </w:t>
      </w:r>
      <w:r w:rsidRPr="004D7C39">
        <w:rPr>
          <w:rFonts w:eastAsia="Calibri"/>
        </w:rPr>
        <w:t>Горький</w:t>
      </w:r>
      <w:r w:rsidR="00B358A9">
        <w:rPr>
          <w:rFonts w:eastAsia="Calibri"/>
        </w:rPr>
        <w:t xml:space="preserve"> </w:t>
      </w:r>
      <w:r w:rsidRPr="004D7C39">
        <w:rPr>
          <w:rFonts w:eastAsia="Calibri"/>
        </w:rPr>
        <w:t>так:</w:t>
      </w:r>
      <w:r w:rsidR="00B358A9">
        <w:rPr>
          <w:rFonts w:eastAsia="Calibri"/>
        </w:rPr>
        <w:t xml:space="preserve"> </w:t>
      </w:r>
      <w:r w:rsidRPr="004D7C39">
        <w:rPr>
          <w:rFonts w:eastAsia="Calibri"/>
        </w:rPr>
        <w:t>«Вот</w:t>
      </w:r>
      <w:r w:rsidR="00B358A9">
        <w:rPr>
          <w:rFonts w:eastAsia="Calibri"/>
        </w:rPr>
        <w:t xml:space="preserve"> </w:t>
      </w:r>
      <w:r w:rsidRPr="004D7C39">
        <w:rPr>
          <w:rFonts w:eastAsia="Calibri"/>
        </w:rPr>
        <w:t>снова,</w:t>
      </w:r>
      <w:r w:rsidR="00B358A9">
        <w:rPr>
          <w:rFonts w:eastAsia="Calibri"/>
        </w:rPr>
        <w:t xml:space="preserve"> </w:t>
      </w:r>
      <w:r w:rsidRPr="004D7C39">
        <w:rPr>
          <w:rFonts w:eastAsia="Calibri"/>
        </w:rPr>
        <w:t>величавый</w:t>
      </w:r>
      <w:r w:rsidR="00B358A9">
        <w:rPr>
          <w:rFonts w:eastAsia="Calibri"/>
        </w:rPr>
        <w:t xml:space="preserve"> </w:t>
      </w:r>
      <w:r w:rsidRPr="004D7C39">
        <w:rPr>
          <w:rFonts w:eastAsia="Calibri"/>
        </w:rPr>
        <w:t>и</w:t>
      </w:r>
      <w:r w:rsidR="00B358A9">
        <w:rPr>
          <w:rFonts w:eastAsia="Calibri"/>
        </w:rPr>
        <w:t xml:space="preserve"> </w:t>
      </w:r>
      <w:r w:rsidRPr="004D7C39">
        <w:rPr>
          <w:rFonts w:eastAsia="Calibri"/>
        </w:rPr>
        <w:t>свободный,</w:t>
      </w:r>
      <w:r w:rsidR="00B358A9">
        <w:rPr>
          <w:rFonts w:eastAsia="Calibri"/>
        </w:rPr>
        <w:t xml:space="preserve"> </w:t>
      </w:r>
      <w:r w:rsidRPr="004D7C39">
        <w:rPr>
          <w:rFonts w:eastAsia="Calibri"/>
        </w:rPr>
        <w:t>подняв</w:t>
      </w:r>
      <w:r w:rsidR="00B358A9">
        <w:rPr>
          <w:rFonts w:eastAsia="Calibri"/>
        </w:rPr>
        <w:t xml:space="preserve"> </w:t>
      </w:r>
      <w:r w:rsidRPr="004D7C39">
        <w:rPr>
          <w:rFonts w:eastAsia="Calibri"/>
        </w:rPr>
        <w:t>высоко</w:t>
      </w:r>
      <w:r w:rsidR="00B358A9">
        <w:rPr>
          <w:rFonts w:eastAsia="Calibri"/>
        </w:rPr>
        <w:t xml:space="preserve"> </w:t>
      </w:r>
      <w:r w:rsidRPr="004D7C39">
        <w:rPr>
          <w:rFonts w:eastAsia="Calibri"/>
        </w:rPr>
        <w:t>гордую</w:t>
      </w:r>
      <w:r w:rsidR="00B358A9">
        <w:rPr>
          <w:rFonts w:eastAsia="Calibri"/>
        </w:rPr>
        <w:t xml:space="preserve"> </w:t>
      </w:r>
      <w:r w:rsidRPr="004D7C39">
        <w:rPr>
          <w:rFonts w:eastAsia="Calibri"/>
        </w:rPr>
        <w:t>главу,</w:t>
      </w:r>
      <w:r w:rsidR="00B358A9">
        <w:rPr>
          <w:rFonts w:eastAsia="Calibri"/>
        </w:rPr>
        <w:t xml:space="preserve"> </w:t>
      </w:r>
      <w:r w:rsidRPr="004D7C39">
        <w:rPr>
          <w:rFonts w:eastAsia="Calibri"/>
        </w:rPr>
        <w:t>он</w:t>
      </w:r>
      <w:r w:rsidR="00B358A9">
        <w:rPr>
          <w:rFonts w:eastAsia="Calibri"/>
        </w:rPr>
        <w:t xml:space="preserve"> </w:t>
      </w:r>
      <w:r w:rsidRPr="004D7C39">
        <w:rPr>
          <w:rFonts w:eastAsia="Calibri"/>
        </w:rPr>
        <w:t>медленно,</w:t>
      </w:r>
      <w:r w:rsidR="00B358A9">
        <w:rPr>
          <w:rFonts w:eastAsia="Calibri"/>
        </w:rPr>
        <w:t xml:space="preserve"> </w:t>
      </w:r>
      <w:r w:rsidRPr="004D7C39">
        <w:rPr>
          <w:rFonts w:eastAsia="Calibri"/>
        </w:rPr>
        <w:t>но</w:t>
      </w:r>
      <w:r w:rsidR="00B358A9">
        <w:rPr>
          <w:rFonts w:eastAsia="Calibri"/>
        </w:rPr>
        <w:t xml:space="preserve"> </w:t>
      </w:r>
      <w:r w:rsidRPr="004D7C39">
        <w:rPr>
          <w:rFonts w:eastAsia="Calibri"/>
        </w:rPr>
        <w:t>твердыми</w:t>
      </w:r>
      <w:r w:rsidR="00B358A9">
        <w:rPr>
          <w:rFonts w:eastAsia="Calibri"/>
        </w:rPr>
        <w:t xml:space="preserve"> </w:t>
      </w:r>
      <w:r w:rsidRPr="004D7C39">
        <w:rPr>
          <w:rFonts w:eastAsia="Calibri"/>
        </w:rPr>
        <w:t>шагами</w:t>
      </w:r>
      <w:r w:rsidR="00B358A9">
        <w:rPr>
          <w:rFonts w:eastAsia="Calibri"/>
        </w:rPr>
        <w:t xml:space="preserve"> </w:t>
      </w:r>
      <w:r w:rsidRPr="004D7C39">
        <w:rPr>
          <w:rFonts w:eastAsia="Calibri"/>
        </w:rPr>
        <w:t>ид</w:t>
      </w:r>
      <w:r>
        <w:rPr>
          <w:rFonts w:eastAsia="Calibri"/>
        </w:rPr>
        <w:t>ё</w:t>
      </w:r>
      <w:r w:rsidRPr="004D7C39">
        <w:rPr>
          <w:rFonts w:eastAsia="Calibri"/>
        </w:rPr>
        <w:t>т</w:t>
      </w:r>
      <w:r w:rsidR="00B358A9">
        <w:rPr>
          <w:rFonts w:eastAsia="Calibri"/>
        </w:rPr>
        <w:t xml:space="preserve"> </w:t>
      </w:r>
      <w:r w:rsidRPr="004D7C39">
        <w:rPr>
          <w:rFonts w:eastAsia="Calibri"/>
        </w:rPr>
        <w:t>по</w:t>
      </w:r>
      <w:r w:rsidR="00B358A9">
        <w:rPr>
          <w:rFonts w:eastAsia="Calibri"/>
        </w:rPr>
        <w:t xml:space="preserve"> </w:t>
      </w:r>
      <w:r w:rsidRPr="004D7C39">
        <w:rPr>
          <w:rFonts w:eastAsia="Calibri"/>
        </w:rPr>
        <w:t>праху</w:t>
      </w:r>
      <w:r w:rsidR="00B358A9">
        <w:rPr>
          <w:rFonts w:eastAsia="Calibri"/>
        </w:rPr>
        <w:t xml:space="preserve"> </w:t>
      </w:r>
      <w:r w:rsidRPr="004D7C39">
        <w:rPr>
          <w:rFonts w:eastAsia="Calibri"/>
        </w:rPr>
        <w:t>старых</w:t>
      </w:r>
      <w:r w:rsidR="00B358A9">
        <w:rPr>
          <w:rFonts w:eastAsia="Calibri"/>
        </w:rPr>
        <w:t xml:space="preserve"> </w:t>
      </w:r>
      <w:r w:rsidRPr="004D7C39">
        <w:rPr>
          <w:rFonts w:eastAsia="Calibri"/>
        </w:rPr>
        <w:t>предрассудков,</w:t>
      </w:r>
      <w:r w:rsidR="00B358A9">
        <w:rPr>
          <w:rFonts w:eastAsia="Calibri"/>
        </w:rPr>
        <w:t xml:space="preserve"> </w:t>
      </w:r>
      <w:r w:rsidRPr="004D7C39">
        <w:rPr>
          <w:rFonts w:eastAsia="Calibri"/>
        </w:rPr>
        <w:t>один</w:t>
      </w:r>
      <w:r w:rsidR="00B358A9">
        <w:rPr>
          <w:rFonts w:eastAsia="Calibri"/>
        </w:rPr>
        <w:t xml:space="preserve"> </w:t>
      </w:r>
      <w:r w:rsidRPr="004D7C39">
        <w:rPr>
          <w:rFonts w:eastAsia="Calibri"/>
        </w:rPr>
        <w:t>в</w:t>
      </w:r>
      <w:r w:rsidR="00B358A9">
        <w:rPr>
          <w:rFonts w:eastAsia="Calibri"/>
        </w:rPr>
        <w:t xml:space="preserve"> </w:t>
      </w:r>
      <w:r w:rsidRPr="004D7C39">
        <w:rPr>
          <w:rFonts w:eastAsia="Calibri"/>
        </w:rPr>
        <w:t>седом</w:t>
      </w:r>
      <w:r w:rsidR="00B358A9">
        <w:rPr>
          <w:rFonts w:eastAsia="Calibri"/>
        </w:rPr>
        <w:t xml:space="preserve"> </w:t>
      </w:r>
      <w:r w:rsidRPr="004D7C39">
        <w:rPr>
          <w:rFonts w:eastAsia="Calibri"/>
        </w:rPr>
        <w:t>тумане</w:t>
      </w:r>
      <w:r w:rsidR="00B358A9">
        <w:rPr>
          <w:rFonts w:eastAsia="Calibri"/>
        </w:rPr>
        <w:t xml:space="preserve"> </w:t>
      </w:r>
      <w:r w:rsidRPr="004D7C39">
        <w:rPr>
          <w:rFonts w:eastAsia="Calibri"/>
        </w:rPr>
        <w:t>заблуждений,</w:t>
      </w:r>
      <w:r w:rsidR="00B358A9">
        <w:rPr>
          <w:rFonts w:eastAsia="Calibri"/>
        </w:rPr>
        <w:t xml:space="preserve"> </w:t>
      </w:r>
      <w:r w:rsidRPr="004D7C39">
        <w:rPr>
          <w:rFonts w:eastAsia="Calibri"/>
        </w:rPr>
        <w:t>за</w:t>
      </w:r>
      <w:r w:rsidR="00B358A9">
        <w:rPr>
          <w:rFonts w:eastAsia="Calibri"/>
        </w:rPr>
        <w:t xml:space="preserve"> </w:t>
      </w:r>
      <w:r w:rsidRPr="004D7C39">
        <w:rPr>
          <w:rFonts w:eastAsia="Calibri"/>
        </w:rPr>
        <w:t>ним</w:t>
      </w:r>
      <w:r w:rsidR="00B358A9">
        <w:rPr>
          <w:rFonts w:eastAsia="Calibri"/>
        </w:rPr>
        <w:t xml:space="preserve"> </w:t>
      </w:r>
      <w:r w:rsidRPr="004D7C39">
        <w:rPr>
          <w:rFonts w:eastAsia="Calibri"/>
        </w:rPr>
        <w:t>—</w:t>
      </w:r>
      <w:r w:rsidR="00B358A9">
        <w:rPr>
          <w:rFonts w:eastAsia="Calibri"/>
        </w:rPr>
        <w:t xml:space="preserve"> </w:t>
      </w:r>
      <w:r w:rsidRPr="004D7C39">
        <w:rPr>
          <w:rFonts w:eastAsia="Calibri"/>
        </w:rPr>
        <w:t>пыль</w:t>
      </w:r>
      <w:r w:rsidR="00B358A9">
        <w:rPr>
          <w:rFonts w:eastAsia="Calibri"/>
        </w:rPr>
        <w:t xml:space="preserve"> </w:t>
      </w:r>
      <w:r w:rsidRPr="004D7C39">
        <w:rPr>
          <w:rFonts w:eastAsia="Calibri"/>
        </w:rPr>
        <w:t>прошлого</w:t>
      </w:r>
      <w:r w:rsidR="00B358A9">
        <w:rPr>
          <w:rFonts w:eastAsia="Calibri"/>
        </w:rPr>
        <w:t xml:space="preserve"> </w:t>
      </w:r>
      <w:r w:rsidRPr="004D7C39">
        <w:rPr>
          <w:rFonts w:eastAsia="Calibri"/>
        </w:rPr>
        <w:t>тяж</w:t>
      </w:r>
      <w:r>
        <w:rPr>
          <w:rFonts w:eastAsia="Calibri"/>
        </w:rPr>
        <w:t>ё</w:t>
      </w:r>
      <w:r w:rsidRPr="004D7C39">
        <w:rPr>
          <w:rFonts w:eastAsia="Calibri"/>
        </w:rPr>
        <w:t>лой</w:t>
      </w:r>
      <w:r w:rsidR="00B358A9">
        <w:rPr>
          <w:rFonts w:eastAsia="Calibri"/>
        </w:rPr>
        <w:t xml:space="preserve"> </w:t>
      </w:r>
      <w:r w:rsidRPr="004D7C39">
        <w:rPr>
          <w:rFonts w:eastAsia="Calibri"/>
        </w:rPr>
        <w:t>тучей,</w:t>
      </w:r>
      <w:r w:rsidR="00B358A9">
        <w:rPr>
          <w:rFonts w:eastAsia="Calibri"/>
        </w:rPr>
        <w:t xml:space="preserve"> </w:t>
      </w:r>
      <w:r w:rsidRPr="004D7C39">
        <w:rPr>
          <w:rFonts w:eastAsia="Calibri"/>
        </w:rPr>
        <w:t>а</w:t>
      </w:r>
      <w:r w:rsidR="00B358A9">
        <w:rPr>
          <w:rFonts w:eastAsia="Calibri"/>
        </w:rPr>
        <w:t xml:space="preserve"> </w:t>
      </w:r>
      <w:r w:rsidRPr="004D7C39">
        <w:rPr>
          <w:rFonts w:eastAsia="Calibri"/>
        </w:rPr>
        <w:t>впереди</w:t>
      </w:r>
      <w:r w:rsidR="00B358A9">
        <w:rPr>
          <w:rFonts w:eastAsia="Calibri"/>
        </w:rPr>
        <w:t xml:space="preserve"> </w:t>
      </w:r>
      <w:r w:rsidRPr="004D7C39">
        <w:rPr>
          <w:rFonts w:eastAsia="Calibri"/>
        </w:rPr>
        <w:t>—</w:t>
      </w:r>
      <w:r w:rsidR="00B358A9">
        <w:rPr>
          <w:rFonts w:eastAsia="Calibri"/>
        </w:rPr>
        <w:t xml:space="preserve"> </w:t>
      </w:r>
      <w:r w:rsidRPr="004D7C39">
        <w:rPr>
          <w:rFonts w:eastAsia="Calibri"/>
        </w:rPr>
        <w:t>стоит</w:t>
      </w:r>
      <w:r w:rsidR="00B358A9">
        <w:rPr>
          <w:rFonts w:eastAsia="Calibri"/>
        </w:rPr>
        <w:t xml:space="preserve"> </w:t>
      </w:r>
      <w:r w:rsidRPr="004D7C39">
        <w:rPr>
          <w:rFonts w:eastAsia="Calibri"/>
        </w:rPr>
        <w:t>толпа</w:t>
      </w:r>
      <w:r w:rsidR="00B358A9">
        <w:rPr>
          <w:rFonts w:eastAsia="Calibri"/>
        </w:rPr>
        <w:t xml:space="preserve"> </w:t>
      </w:r>
      <w:r w:rsidRPr="004D7C39">
        <w:rPr>
          <w:rFonts w:eastAsia="Calibri"/>
        </w:rPr>
        <w:t>загадок,</w:t>
      </w:r>
      <w:r w:rsidR="00B358A9">
        <w:rPr>
          <w:rFonts w:eastAsia="Calibri"/>
        </w:rPr>
        <w:t xml:space="preserve"> </w:t>
      </w:r>
      <w:r w:rsidRPr="004D7C39">
        <w:rPr>
          <w:rFonts w:eastAsia="Calibri"/>
        </w:rPr>
        <w:t>бесстрастно</w:t>
      </w:r>
      <w:r w:rsidR="00B358A9">
        <w:rPr>
          <w:rFonts w:eastAsia="Calibri"/>
        </w:rPr>
        <w:t xml:space="preserve"> </w:t>
      </w:r>
      <w:r w:rsidRPr="004D7C39">
        <w:rPr>
          <w:rFonts w:eastAsia="Calibri"/>
        </w:rPr>
        <w:t>ожидающих</w:t>
      </w:r>
      <w:r w:rsidR="00B358A9">
        <w:rPr>
          <w:rFonts w:eastAsia="Calibri"/>
        </w:rPr>
        <w:t xml:space="preserve"> </w:t>
      </w:r>
      <w:r w:rsidRPr="004D7C39">
        <w:rPr>
          <w:rFonts w:eastAsia="Calibri"/>
        </w:rPr>
        <w:t>его</w:t>
      </w:r>
      <w:r w:rsidRPr="004D7C39">
        <w:rPr>
          <w:rFonts w:eastAsia="Calibri"/>
          <w:b/>
          <w:bCs/>
          <w:iCs/>
        </w:rPr>
        <w:t>»</w:t>
      </w:r>
      <w:r w:rsidRPr="00F25DB6">
        <w:rPr>
          <w:rFonts w:eastAsia="Calibri"/>
          <w:bCs/>
          <w:iCs/>
        </w:rPr>
        <w:t>.</w:t>
      </w:r>
      <w:r w:rsidR="00B358A9">
        <w:rPr>
          <w:rFonts w:eastAsia="Calibri"/>
          <w:b/>
          <w:bCs/>
          <w:iCs/>
        </w:rPr>
        <w:t xml:space="preserve"> </w:t>
      </w:r>
      <w:r w:rsidRPr="004D7C39">
        <w:rPr>
          <w:rFonts w:eastAsia="Calibri"/>
        </w:rPr>
        <w:t>Это</w:t>
      </w:r>
      <w:r w:rsidR="00B358A9">
        <w:rPr>
          <w:rFonts w:eastAsia="Calibri"/>
        </w:rPr>
        <w:t xml:space="preserve"> </w:t>
      </w:r>
      <w:r w:rsidRPr="004D7C39">
        <w:rPr>
          <w:rFonts w:eastAsia="Calibri"/>
        </w:rPr>
        <w:t>он</w:t>
      </w:r>
      <w:r w:rsidR="00B358A9">
        <w:rPr>
          <w:rFonts w:eastAsia="Calibri"/>
        </w:rPr>
        <w:t xml:space="preserve"> </w:t>
      </w:r>
      <w:r w:rsidRPr="004D7C39">
        <w:rPr>
          <w:rFonts w:eastAsia="Calibri"/>
        </w:rPr>
        <w:t>написал</w:t>
      </w:r>
      <w:r w:rsidR="00B358A9">
        <w:rPr>
          <w:rFonts w:eastAsia="Calibri"/>
        </w:rPr>
        <w:t xml:space="preserve"> </w:t>
      </w:r>
      <w:r w:rsidRPr="004D7C39">
        <w:rPr>
          <w:rFonts w:eastAsia="Calibri"/>
        </w:rPr>
        <w:t>о</w:t>
      </w:r>
      <w:r w:rsidR="00B358A9">
        <w:rPr>
          <w:rFonts w:eastAsia="Calibri"/>
        </w:rPr>
        <w:t xml:space="preserve"> </w:t>
      </w:r>
      <w:r w:rsidRPr="004D7C39">
        <w:rPr>
          <w:rFonts w:eastAsia="Calibri"/>
        </w:rPr>
        <w:t>наших</w:t>
      </w:r>
      <w:r w:rsidR="00B358A9">
        <w:rPr>
          <w:rFonts w:eastAsia="Calibri"/>
        </w:rPr>
        <w:t xml:space="preserve"> </w:t>
      </w:r>
      <w:r w:rsidRPr="004D7C39">
        <w:rPr>
          <w:rFonts w:eastAsia="Calibri"/>
        </w:rPr>
        <w:t>малышах,</w:t>
      </w:r>
      <w:r w:rsidR="00B358A9">
        <w:rPr>
          <w:rFonts w:eastAsia="Calibri"/>
        </w:rPr>
        <w:t xml:space="preserve"> </w:t>
      </w:r>
      <w:r w:rsidRPr="004D7C39">
        <w:rPr>
          <w:rFonts w:eastAsia="Calibri"/>
        </w:rPr>
        <w:t>которые</w:t>
      </w:r>
      <w:r w:rsidR="00B358A9">
        <w:rPr>
          <w:rFonts w:eastAsia="Calibri"/>
        </w:rPr>
        <w:t xml:space="preserve"> </w:t>
      </w:r>
      <w:r w:rsidRPr="004D7C39">
        <w:rPr>
          <w:rFonts w:eastAsia="Calibri"/>
        </w:rPr>
        <w:t>сегодня</w:t>
      </w:r>
      <w:r w:rsidR="00B358A9">
        <w:rPr>
          <w:rFonts w:eastAsia="Calibri"/>
        </w:rPr>
        <w:t xml:space="preserve"> </w:t>
      </w:r>
      <w:r w:rsidRPr="004D7C39">
        <w:rPr>
          <w:rFonts w:eastAsia="Calibri"/>
        </w:rPr>
        <w:t>ожидают</w:t>
      </w:r>
      <w:r w:rsidR="00B358A9">
        <w:rPr>
          <w:rFonts w:eastAsia="Calibri"/>
        </w:rPr>
        <w:t xml:space="preserve"> </w:t>
      </w:r>
      <w:r w:rsidRPr="004D7C39">
        <w:rPr>
          <w:rFonts w:eastAsia="Calibri"/>
        </w:rPr>
        <w:t>встречи</w:t>
      </w:r>
      <w:r w:rsidR="00B358A9">
        <w:rPr>
          <w:rFonts w:eastAsia="Calibri"/>
        </w:rPr>
        <w:t xml:space="preserve"> </w:t>
      </w:r>
      <w:r w:rsidRPr="004D7C39">
        <w:rPr>
          <w:rFonts w:eastAsia="Calibri"/>
        </w:rPr>
        <w:t>со</w:t>
      </w:r>
      <w:r w:rsidR="00B358A9">
        <w:rPr>
          <w:rFonts w:eastAsia="Calibri"/>
        </w:rPr>
        <w:t xml:space="preserve"> </w:t>
      </w:r>
      <w:r w:rsidRPr="004D7C39">
        <w:rPr>
          <w:rFonts w:eastAsia="Calibri"/>
        </w:rPr>
        <w:t>школой</w:t>
      </w:r>
      <w:r w:rsidR="00B358A9">
        <w:rPr>
          <w:rFonts w:eastAsia="Calibri"/>
        </w:rPr>
        <w:t xml:space="preserve"> </w:t>
      </w:r>
      <w:r w:rsidRPr="004D7C39">
        <w:rPr>
          <w:rFonts w:eastAsia="Calibri"/>
        </w:rPr>
        <w:t>в</w:t>
      </w:r>
      <w:r w:rsidR="00B358A9">
        <w:rPr>
          <w:rFonts w:eastAsia="Calibri"/>
        </w:rPr>
        <w:t xml:space="preserve"> </w:t>
      </w:r>
      <w:r w:rsidRPr="004D7C39">
        <w:rPr>
          <w:rFonts w:eastAsia="Calibri"/>
        </w:rPr>
        <w:t>первом</w:t>
      </w:r>
      <w:r w:rsidR="00B358A9">
        <w:rPr>
          <w:rFonts w:eastAsia="Calibri"/>
        </w:rPr>
        <w:t xml:space="preserve"> </w:t>
      </w:r>
      <w:r w:rsidRPr="004D7C39">
        <w:rPr>
          <w:rFonts w:eastAsia="Calibri"/>
        </w:rPr>
        <w:t>классе,</w:t>
      </w:r>
      <w:r w:rsidR="00B358A9">
        <w:rPr>
          <w:rFonts w:eastAsia="Calibri"/>
        </w:rPr>
        <w:t xml:space="preserve"> </w:t>
      </w:r>
      <w:r w:rsidRPr="004D7C39">
        <w:rPr>
          <w:rFonts w:eastAsia="Calibri"/>
        </w:rPr>
        <w:t>и</w:t>
      </w:r>
      <w:r w:rsidR="00B358A9">
        <w:rPr>
          <w:rFonts w:eastAsia="Calibri"/>
        </w:rPr>
        <w:t xml:space="preserve"> </w:t>
      </w:r>
      <w:r w:rsidRPr="004D7C39">
        <w:rPr>
          <w:rFonts w:eastAsia="Calibri"/>
        </w:rPr>
        <w:t>о</w:t>
      </w:r>
      <w:r w:rsidR="00B358A9">
        <w:rPr>
          <w:rFonts w:eastAsia="Calibri"/>
        </w:rPr>
        <w:t xml:space="preserve"> </w:t>
      </w:r>
      <w:r w:rsidRPr="004D7C39">
        <w:rPr>
          <w:rFonts w:eastAsia="Calibri"/>
        </w:rPr>
        <w:t>молодых</w:t>
      </w:r>
      <w:r w:rsidR="00B358A9">
        <w:rPr>
          <w:rFonts w:eastAsia="Calibri"/>
        </w:rPr>
        <w:t xml:space="preserve"> </w:t>
      </w:r>
      <w:r w:rsidRPr="004D7C39">
        <w:rPr>
          <w:rFonts w:eastAsia="Calibri"/>
        </w:rPr>
        <w:t>людях,</w:t>
      </w:r>
      <w:r w:rsidR="00B358A9">
        <w:rPr>
          <w:rFonts w:eastAsia="Calibri"/>
        </w:rPr>
        <w:t xml:space="preserve"> </w:t>
      </w:r>
      <w:r w:rsidRPr="004D7C39">
        <w:rPr>
          <w:rFonts w:eastAsia="Calibri"/>
        </w:rPr>
        <w:t>которым</w:t>
      </w:r>
      <w:r w:rsidR="00B358A9">
        <w:rPr>
          <w:rFonts w:eastAsia="Calibri"/>
        </w:rPr>
        <w:t xml:space="preserve"> </w:t>
      </w:r>
      <w:r w:rsidRPr="004D7C39">
        <w:rPr>
          <w:rFonts w:eastAsia="Calibri"/>
        </w:rPr>
        <w:t>предстоит</w:t>
      </w:r>
      <w:r w:rsidR="00B358A9">
        <w:rPr>
          <w:rFonts w:eastAsia="Calibri"/>
        </w:rPr>
        <w:t xml:space="preserve"> </w:t>
      </w:r>
      <w:r w:rsidRPr="004D7C39">
        <w:rPr>
          <w:rFonts w:eastAsia="Calibri"/>
        </w:rPr>
        <w:t>сдать</w:t>
      </w:r>
      <w:r w:rsidR="00B358A9">
        <w:rPr>
          <w:rFonts w:eastAsia="Calibri"/>
        </w:rPr>
        <w:t xml:space="preserve"> </w:t>
      </w:r>
      <w:r w:rsidRPr="004D7C39">
        <w:rPr>
          <w:rFonts w:eastAsia="Calibri"/>
        </w:rPr>
        <w:t>ЕГЭ</w:t>
      </w:r>
      <w:r w:rsidR="00B358A9">
        <w:rPr>
          <w:rFonts w:eastAsia="Calibri"/>
        </w:rPr>
        <w:t xml:space="preserve"> </w:t>
      </w:r>
      <w:r w:rsidRPr="004D7C39">
        <w:rPr>
          <w:rFonts w:eastAsia="Calibri"/>
        </w:rPr>
        <w:t>и</w:t>
      </w:r>
      <w:r w:rsidR="00B358A9">
        <w:rPr>
          <w:rFonts w:eastAsia="Calibri"/>
        </w:rPr>
        <w:t xml:space="preserve"> </w:t>
      </w:r>
      <w:r w:rsidRPr="004D7C39">
        <w:rPr>
          <w:rFonts w:eastAsia="Calibri"/>
        </w:rPr>
        <w:t>шагнуть</w:t>
      </w:r>
      <w:r w:rsidR="00B358A9">
        <w:rPr>
          <w:rFonts w:eastAsia="Calibri"/>
        </w:rPr>
        <w:t xml:space="preserve"> </w:t>
      </w:r>
      <w:r w:rsidRPr="004D7C39">
        <w:rPr>
          <w:rFonts w:eastAsia="Calibri"/>
        </w:rPr>
        <w:t>в</w:t>
      </w:r>
      <w:r w:rsidR="00B358A9">
        <w:rPr>
          <w:rFonts w:eastAsia="Calibri"/>
        </w:rPr>
        <w:t xml:space="preserve"> </w:t>
      </w:r>
      <w:r w:rsidRPr="004D7C39">
        <w:rPr>
          <w:rFonts w:eastAsia="Calibri"/>
        </w:rPr>
        <w:t>реальный</w:t>
      </w:r>
      <w:r w:rsidR="00B358A9">
        <w:rPr>
          <w:rFonts w:eastAsia="Calibri"/>
        </w:rPr>
        <w:t xml:space="preserve"> </w:t>
      </w:r>
      <w:r w:rsidRPr="004D7C39">
        <w:rPr>
          <w:rFonts w:eastAsia="Calibri"/>
        </w:rPr>
        <w:t>мир.</w:t>
      </w:r>
      <w:r w:rsidR="00B358A9">
        <w:rPr>
          <w:rFonts w:eastAsia="Calibri"/>
        </w:rPr>
        <w:t xml:space="preserve"> </w:t>
      </w:r>
      <w:r w:rsidRPr="004D7C39">
        <w:rPr>
          <w:rFonts w:eastAsia="Calibri"/>
          <w:b/>
          <w:bCs/>
          <w:iCs/>
        </w:rPr>
        <w:t>Какими</w:t>
      </w:r>
      <w:r w:rsidR="00B358A9">
        <w:rPr>
          <w:rFonts w:eastAsia="Calibri"/>
          <w:b/>
          <w:bCs/>
          <w:iCs/>
        </w:rPr>
        <w:t xml:space="preserve"> </w:t>
      </w:r>
      <w:r w:rsidRPr="004D7C39">
        <w:rPr>
          <w:rFonts w:eastAsia="Calibri"/>
          <w:b/>
          <w:bCs/>
          <w:iCs/>
        </w:rPr>
        <w:t>они</w:t>
      </w:r>
      <w:r w:rsidR="00B358A9">
        <w:rPr>
          <w:rFonts w:eastAsia="Calibri"/>
          <w:b/>
          <w:bCs/>
          <w:iCs/>
        </w:rPr>
        <w:t xml:space="preserve"> </w:t>
      </w:r>
      <w:r w:rsidRPr="004D7C39">
        <w:rPr>
          <w:rFonts w:eastAsia="Calibri"/>
          <w:b/>
          <w:bCs/>
          <w:iCs/>
        </w:rPr>
        <w:t>будут?</w:t>
      </w:r>
      <w:r w:rsidR="00B358A9">
        <w:rPr>
          <w:rFonts w:eastAsia="Calibri"/>
          <w:b/>
          <w:bCs/>
          <w:iCs/>
        </w:rPr>
        <w:t xml:space="preserve"> </w:t>
      </w:r>
      <w:r w:rsidRPr="004D7C39">
        <w:rPr>
          <w:rFonts w:eastAsia="Calibri"/>
          <w:b/>
          <w:bCs/>
          <w:iCs/>
        </w:rPr>
        <w:t>Что</w:t>
      </w:r>
      <w:r w:rsidR="00B358A9">
        <w:rPr>
          <w:rFonts w:eastAsia="Calibri"/>
          <w:b/>
          <w:bCs/>
          <w:iCs/>
        </w:rPr>
        <w:t xml:space="preserve"> </w:t>
      </w:r>
      <w:r w:rsidRPr="004D7C39">
        <w:rPr>
          <w:rFonts w:eastAsia="Calibri"/>
          <w:b/>
          <w:bCs/>
          <w:iCs/>
        </w:rPr>
        <w:t>их</w:t>
      </w:r>
      <w:r w:rsidR="00B358A9">
        <w:rPr>
          <w:rFonts w:eastAsia="Calibri"/>
          <w:b/>
          <w:bCs/>
          <w:iCs/>
        </w:rPr>
        <w:t xml:space="preserve"> </w:t>
      </w:r>
      <w:r w:rsidRPr="004D7C39">
        <w:rPr>
          <w:rFonts w:eastAsia="Calibri"/>
          <w:b/>
          <w:bCs/>
          <w:iCs/>
        </w:rPr>
        <w:t>жд</w:t>
      </w:r>
      <w:r>
        <w:rPr>
          <w:rFonts w:eastAsia="Calibri"/>
          <w:b/>
          <w:bCs/>
          <w:iCs/>
        </w:rPr>
        <w:t>ё</w:t>
      </w:r>
      <w:r w:rsidRPr="004D7C39">
        <w:rPr>
          <w:rFonts w:eastAsia="Calibri"/>
          <w:b/>
          <w:bCs/>
          <w:iCs/>
        </w:rPr>
        <w:t>т?</w:t>
      </w:r>
      <w:r w:rsidR="00B358A9">
        <w:rPr>
          <w:rFonts w:eastAsia="Calibri"/>
          <w:b/>
          <w:bCs/>
          <w:iCs/>
        </w:rPr>
        <w:t xml:space="preserve"> </w:t>
      </w:r>
      <w:r w:rsidRPr="004D7C39">
        <w:rPr>
          <w:rFonts w:eastAsia="Calibri"/>
          <w:b/>
          <w:bCs/>
          <w:iCs/>
        </w:rPr>
        <w:t>К</w:t>
      </w:r>
      <w:r w:rsidR="00B358A9">
        <w:rPr>
          <w:rFonts w:eastAsia="Calibri"/>
          <w:b/>
          <w:bCs/>
          <w:iCs/>
        </w:rPr>
        <w:t xml:space="preserve"> </w:t>
      </w:r>
      <w:r w:rsidRPr="004D7C39">
        <w:rPr>
          <w:rFonts w:eastAsia="Calibri"/>
          <w:b/>
          <w:bCs/>
          <w:iCs/>
        </w:rPr>
        <w:t>чему</w:t>
      </w:r>
      <w:r w:rsidR="00B358A9">
        <w:rPr>
          <w:rFonts w:eastAsia="Calibri"/>
          <w:b/>
          <w:bCs/>
          <w:iCs/>
        </w:rPr>
        <w:t xml:space="preserve"> </w:t>
      </w:r>
      <w:r w:rsidRPr="004D7C39">
        <w:rPr>
          <w:rFonts w:eastAsia="Calibri"/>
          <w:b/>
          <w:bCs/>
          <w:iCs/>
        </w:rPr>
        <w:t>мы</w:t>
      </w:r>
      <w:r w:rsidR="00B358A9">
        <w:rPr>
          <w:rFonts w:eastAsia="Calibri"/>
          <w:b/>
          <w:bCs/>
          <w:iCs/>
        </w:rPr>
        <w:t xml:space="preserve"> </w:t>
      </w:r>
      <w:r w:rsidRPr="004D7C39">
        <w:rPr>
          <w:rFonts w:eastAsia="Calibri"/>
          <w:b/>
          <w:bCs/>
          <w:iCs/>
        </w:rPr>
        <w:t>их</w:t>
      </w:r>
      <w:r w:rsidR="00B358A9">
        <w:rPr>
          <w:rFonts w:eastAsia="Calibri"/>
          <w:b/>
          <w:bCs/>
          <w:iCs/>
        </w:rPr>
        <w:t xml:space="preserve"> </w:t>
      </w:r>
      <w:r w:rsidRPr="004D7C39">
        <w:rPr>
          <w:rFonts w:eastAsia="Calibri"/>
          <w:b/>
          <w:bCs/>
          <w:iCs/>
        </w:rPr>
        <w:t>подготовили?</w:t>
      </w:r>
    </w:p>
    <w:p w14:paraId="350AAE8E" w14:textId="7DF40DC7" w:rsidR="00A047C7" w:rsidRDefault="00A047C7" w:rsidP="00156508">
      <w:pPr>
        <w:rPr>
          <w:rFonts w:eastAsia="Calibri"/>
        </w:rPr>
      </w:pPr>
      <w:r w:rsidRPr="004D7C39">
        <w:rPr>
          <w:rFonts w:eastAsia="Calibri"/>
        </w:rPr>
        <w:t>(О</w:t>
      </w:r>
      <w:r w:rsidR="00B358A9">
        <w:rPr>
          <w:rFonts w:eastAsia="Calibri"/>
        </w:rPr>
        <w:t xml:space="preserve"> </w:t>
      </w:r>
      <w:r w:rsidRPr="004D7C39">
        <w:rPr>
          <w:rFonts w:eastAsia="Calibri"/>
        </w:rPr>
        <w:t>том,</w:t>
      </w:r>
      <w:r w:rsidR="00B358A9">
        <w:rPr>
          <w:rFonts w:eastAsia="Calibri"/>
        </w:rPr>
        <w:t xml:space="preserve"> </w:t>
      </w:r>
      <w:r w:rsidRPr="004D7C39">
        <w:rPr>
          <w:rFonts w:eastAsia="Calibri"/>
        </w:rPr>
        <w:t>чему</w:t>
      </w:r>
      <w:r w:rsidR="00B358A9">
        <w:rPr>
          <w:rFonts w:eastAsia="Calibri"/>
        </w:rPr>
        <w:t xml:space="preserve"> </w:t>
      </w:r>
      <w:r w:rsidRPr="004D7C39">
        <w:rPr>
          <w:rFonts w:eastAsia="Calibri"/>
        </w:rPr>
        <w:t>в</w:t>
      </w:r>
      <w:r w:rsidR="00B358A9">
        <w:rPr>
          <w:rFonts w:eastAsia="Calibri"/>
        </w:rPr>
        <w:t xml:space="preserve"> </w:t>
      </w:r>
      <w:r w:rsidRPr="004D7C39">
        <w:rPr>
          <w:rFonts w:eastAsia="Calibri"/>
        </w:rPr>
        <w:t>школе</w:t>
      </w:r>
      <w:r w:rsidR="00B358A9">
        <w:rPr>
          <w:rFonts w:eastAsia="Calibri"/>
        </w:rPr>
        <w:t xml:space="preserve"> </w:t>
      </w:r>
      <w:r w:rsidRPr="004D7C39">
        <w:rPr>
          <w:rFonts w:eastAsia="Calibri"/>
        </w:rPr>
        <w:t>учат,</w:t>
      </w:r>
      <w:r w:rsidR="00B358A9">
        <w:rPr>
          <w:rFonts w:eastAsia="Calibri"/>
        </w:rPr>
        <w:t xml:space="preserve"> </w:t>
      </w:r>
      <w:r w:rsidRPr="004D7C39">
        <w:rPr>
          <w:rFonts w:eastAsia="Calibri"/>
        </w:rPr>
        <w:t>какая</w:t>
      </w:r>
      <w:r w:rsidR="00B358A9">
        <w:rPr>
          <w:rFonts w:eastAsia="Calibri"/>
        </w:rPr>
        <w:t xml:space="preserve"> </w:t>
      </w:r>
      <w:r w:rsidRPr="004D7C39">
        <w:rPr>
          <w:rFonts w:eastAsia="Calibri"/>
        </w:rPr>
        <w:t>жизнь</w:t>
      </w:r>
      <w:r w:rsidR="00B358A9">
        <w:rPr>
          <w:rFonts w:eastAsia="Calibri"/>
        </w:rPr>
        <w:t xml:space="preserve"> </w:t>
      </w:r>
      <w:r>
        <w:rPr>
          <w:rFonts w:eastAsia="Calibri"/>
        </w:rPr>
        <w:t>их</w:t>
      </w:r>
      <w:r w:rsidR="00B358A9">
        <w:rPr>
          <w:rFonts w:eastAsia="Calibri"/>
        </w:rPr>
        <w:t xml:space="preserve"> </w:t>
      </w:r>
      <w:r>
        <w:rPr>
          <w:rFonts w:eastAsia="Calibri"/>
        </w:rPr>
        <w:t>ожидает</w:t>
      </w:r>
      <w:r w:rsidR="00B358A9">
        <w:rPr>
          <w:rFonts w:eastAsia="Calibri"/>
        </w:rPr>
        <w:t xml:space="preserve"> </w:t>
      </w:r>
      <w:r>
        <w:rPr>
          <w:rFonts w:eastAsia="Calibri"/>
        </w:rPr>
        <w:t>–</w:t>
      </w:r>
      <w:r w:rsidR="00B358A9">
        <w:rPr>
          <w:rFonts w:eastAsia="Calibri"/>
        </w:rPr>
        <w:t xml:space="preserve"> </w:t>
      </w:r>
      <w:r>
        <w:rPr>
          <w:rFonts w:eastAsia="Calibri"/>
        </w:rPr>
        <w:t>в</w:t>
      </w:r>
      <w:r w:rsidR="00B358A9">
        <w:rPr>
          <w:rFonts w:eastAsia="Calibri"/>
        </w:rPr>
        <w:t xml:space="preserve"> </w:t>
      </w:r>
      <w:r>
        <w:rPr>
          <w:rFonts w:eastAsia="Calibri"/>
        </w:rPr>
        <w:t>следующей</w:t>
      </w:r>
      <w:r w:rsidR="00B358A9">
        <w:rPr>
          <w:rFonts w:eastAsia="Calibri"/>
        </w:rPr>
        <w:t xml:space="preserve"> </w:t>
      </w:r>
      <w:r>
        <w:rPr>
          <w:rFonts w:eastAsia="Calibri"/>
        </w:rPr>
        <w:t>статье</w:t>
      </w:r>
      <w:r w:rsidRPr="004D7C39">
        <w:rPr>
          <w:rFonts w:eastAsia="Calibri"/>
        </w:rPr>
        <w:t>)</w:t>
      </w:r>
      <w:r>
        <w:rPr>
          <w:rFonts w:eastAsia="Calibri"/>
        </w:rPr>
        <w:t>.</w:t>
      </w:r>
    </w:p>
    <w:p w14:paraId="75D73D46" w14:textId="77777777" w:rsidR="00A047C7" w:rsidRPr="00565867" w:rsidRDefault="00A047C7" w:rsidP="00A047C7">
      <w:pPr>
        <w:ind w:firstLine="0"/>
        <w:rPr>
          <w:rFonts w:ascii="Times New Roman" w:eastAsia="Calibri" w:hAnsi="Times New Roman"/>
          <w:bCs/>
          <w:szCs w:val="28"/>
          <w:lang w:val="en-US"/>
        </w:rPr>
      </w:pPr>
    </w:p>
    <w:p w14:paraId="5D568F67" w14:textId="19C97C32" w:rsidR="00A047C7" w:rsidRPr="00156508" w:rsidRDefault="00A047C7" w:rsidP="00156508">
      <w:pPr>
        <w:rPr>
          <w:rFonts w:eastAsia="Calibri"/>
          <w:b/>
          <w:bCs/>
          <w:i/>
          <w:iCs/>
        </w:rPr>
      </w:pPr>
      <w:r w:rsidRPr="00156508">
        <w:rPr>
          <w:rFonts w:eastAsia="Calibri"/>
          <w:b/>
          <w:bCs/>
          <w:i/>
          <w:iCs/>
        </w:rPr>
        <w:t>12.04.2021</w:t>
      </w:r>
      <w:r w:rsidR="00B358A9" w:rsidRPr="00156508">
        <w:rPr>
          <w:rFonts w:eastAsia="Calibri"/>
          <w:b/>
          <w:bCs/>
          <w:i/>
          <w:iCs/>
        </w:rPr>
        <w:t xml:space="preserve"> </w:t>
      </w:r>
      <w:r w:rsidRPr="00156508">
        <w:rPr>
          <w:rFonts w:eastAsia="Calibri"/>
          <w:b/>
          <w:bCs/>
          <w:i/>
          <w:iCs/>
        </w:rPr>
        <w:t>г.</w:t>
      </w:r>
    </w:p>
    <w:p w14:paraId="72706A30" w14:textId="74B62BCA" w:rsidR="008402D5" w:rsidRPr="00156508" w:rsidRDefault="00A047C7" w:rsidP="00156508">
      <w:pPr>
        <w:rPr>
          <w:rFonts w:eastAsia="Times New Roman"/>
          <w:b/>
          <w:bCs/>
          <w:i/>
          <w:iCs/>
          <w:color w:val="000000"/>
          <w:szCs w:val="28"/>
        </w:rPr>
      </w:pPr>
      <w:r w:rsidRPr="00156508">
        <w:rPr>
          <w:rFonts w:eastAsia="Calibri"/>
          <w:b/>
          <w:bCs/>
          <w:i/>
          <w:iCs/>
        </w:rPr>
        <w:t>Ф.</w:t>
      </w:r>
      <w:r w:rsidR="00B358A9" w:rsidRPr="00156508">
        <w:rPr>
          <w:rFonts w:eastAsia="Calibri"/>
          <w:b/>
          <w:bCs/>
          <w:i/>
          <w:iCs/>
        </w:rPr>
        <w:t xml:space="preserve"> </w:t>
      </w:r>
      <w:proofErr w:type="spellStart"/>
      <w:r w:rsidRPr="00156508">
        <w:rPr>
          <w:rFonts w:eastAsia="Calibri"/>
          <w:b/>
          <w:bCs/>
          <w:i/>
          <w:iCs/>
        </w:rPr>
        <w:t>Шкруднев</w:t>
      </w:r>
      <w:proofErr w:type="spellEnd"/>
    </w:p>
    <w:p w14:paraId="48670523" w14:textId="305AE11E" w:rsidR="002267D8" w:rsidRPr="002267D8" w:rsidRDefault="002267D8" w:rsidP="002267D8">
      <w:pPr>
        <w:rPr>
          <w:rFonts w:eastAsia="Times New Roman"/>
          <w:b/>
          <w:bCs/>
          <w:i/>
          <w:iCs/>
        </w:rPr>
      </w:pPr>
    </w:p>
    <w:sectPr w:rsidR="002267D8" w:rsidRPr="002267D8" w:rsidSect="008E2E61">
      <w:headerReference w:type="even" r:id="rId16"/>
      <w:headerReference w:type="default" r:id="rId17"/>
      <w:footerReference w:type="even" r:id="rId18"/>
      <w:footerReference w:type="default" r:id="rId19"/>
      <w:pgSz w:w="11900" w:h="16840"/>
      <w:pgMar w:top="1235" w:right="720" w:bottom="1054" w:left="720" w:header="0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F25065" w14:textId="77777777" w:rsidR="00861D06" w:rsidRDefault="00861D06" w:rsidP="007E5B4D">
      <w:r>
        <w:separator/>
      </w:r>
    </w:p>
  </w:endnote>
  <w:endnote w:type="continuationSeparator" w:id="0">
    <w:p w14:paraId="52C5A8F1" w14:textId="77777777" w:rsidR="00861D06" w:rsidRDefault="00861D06" w:rsidP="007E5B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0"/>
    <w:family w:val="decorative"/>
    <w:pitch w:val="variable"/>
    <w:sig w:usb0="00000003" w:usb1="00000000" w:usb2="00000000" w:usb3="00000000" w:csb0="80000001" w:csb1="00000000"/>
  </w:font>
  <w:font w:name="Georgia">
    <w:altName w:val="﷽﷽﷽﷽﷽﷽﷽﷽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 Narrow">
    <w:altName w:val="﷽﷽﷽﷽﷽﷽﷽﷽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 CY">
    <w:altName w:val="Cambria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">
    <w:altName w:val="Palatino"/>
    <w:panose1 w:val="00000000000000000000"/>
    <w:charset w:val="00"/>
    <w:family w:val="auto"/>
    <w:pitch w:val="variable"/>
    <w:sig w:usb0="A00002FF" w:usb1="7800205A" w:usb2="14600000" w:usb3="00000000" w:csb0="0000019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 New Roman (Основной текст">
    <w:altName w:val="Times New Roman"/>
    <w:panose1 w:val="020B0604020202020204"/>
    <w:charset w:val="00"/>
    <w:family w:val="roman"/>
    <w:pitch w:val="variable"/>
    <w:sig w:usb0="E0002AFF" w:usb1="C0007841" w:usb2="00000009" w:usb3="00000000" w:csb0="000001FF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D71315" w14:textId="25B05805" w:rsidR="003C4BEE" w:rsidRDefault="003C4BEE" w:rsidP="004A7BD5">
    <w:pPr>
      <w:pStyle w:val="af5"/>
      <w:framePr w:wrap="none" w:vAnchor="text" w:hAnchor="page" w:x="5857" w:y="380"/>
      <w:rPr>
        <w:rStyle w:val="af7"/>
      </w:rPr>
    </w:pPr>
    <w:r>
      <w:rPr>
        <w:rStyle w:val="af7"/>
      </w:rPr>
      <w:fldChar w:fldCharType="begin"/>
    </w:r>
    <w:r>
      <w:rPr>
        <w:rStyle w:val="af7"/>
      </w:rPr>
      <w:instrText xml:space="preserve">PAGE  </w:instrText>
    </w:r>
    <w:r>
      <w:rPr>
        <w:rStyle w:val="af7"/>
      </w:rPr>
      <w:fldChar w:fldCharType="separate"/>
    </w:r>
    <w:r>
      <w:rPr>
        <w:rStyle w:val="af7"/>
        <w:noProof/>
      </w:rPr>
      <w:t>2</w:t>
    </w:r>
    <w:r>
      <w:rPr>
        <w:rStyle w:val="af7"/>
      </w:rPr>
      <w:fldChar w:fldCharType="end"/>
    </w:r>
  </w:p>
  <w:p w14:paraId="63040A5B" w14:textId="06A38842" w:rsidR="003C4BEE" w:rsidRDefault="003C4BEE">
    <w:pPr>
      <w:pStyle w:val="af5"/>
    </w:pPr>
    <w:r>
      <w:rPr>
        <w:rFonts w:cs="Arial"/>
        <w:noProof/>
        <w:color w:val="131211"/>
      </w:rPr>
      <w:drawing>
        <wp:anchor distT="0" distB="0" distL="114300" distR="114300" simplePos="0" relativeHeight="251671552" behindDoc="1" locked="0" layoutInCell="1" allowOverlap="1" wp14:anchorId="3348786C" wp14:editId="31562647">
          <wp:simplePos x="0" y="0"/>
          <wp:positionH relativeFrom="column">
            <wp:posOffset>-461727</wp:posOffset>
          </wp:positionH>
          <wp:positionV relativeFrom="paragraph">
            <wp:posOffset>10569</wp:posOffset>
          </wp:positionV>
          <wp:extent cx="8197013" cy="49794"/>
          <wp:effectExtent l="0" t="0" r="0" b="127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фон картинкам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87260" cy="570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="Arial"/>
        <w:noProof/>
        <w:color w:val="131211"/>
      </w:rPr>
      <w:drawing>
        <wp:anchor distT="0" distB="0" distL="114300" distR="114300" simplePos="0" relativeHeight="251669504" behindDoc="1" locked="0" layoutInCell="1" allowOverlap="1" wp14:anchorId="4D561AC3" wp14:editId="3C9BCAD6">
          <wp:simplePos x="0" y="0"/>
          <wp:positionH relativeFrom="column">
            <wp:posOffset>-452673</wp:posOffset>
          </wp:positionH>
          <wp:positionV relativeFrom="paragraph">
            <wp:posOffset>114684</wp:posOffset>
          </wp:positionV>
          <wp:extent cx="7546063" cy="502920"/>
          <wp:effectExtent l="0" t="0" r="0" b="508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фон картинкам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903" cy="5030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58FA77" w14:textId="77777777" w:rsidR="003C4BEE" w:rsidRDefault="003C4BEE" w:rsidP="009362E3">
    <w:pPr>
      <w:pStyle w:val="af5"/>
      <w:framePr w:wrap="none" w:vAnchor="text" w:hAnchor="page" w:x="5857" w:y="325"/>
      <w:rPr>
        <w:rStyle w:val="af7"/>
      </w:rPr>
    </w:pPr>
    <w:r>
      <w:rPr>
        <w:rStyle w:val="af7"/>
      </w:rPr>
      <w:fldChar w:fldCharType="begin"/>
    </w:r>
    <w:r>
      <w:rPr>
        <w:rStyle w:val="af7"/>
      </w:rPr>
      <w:instrText xml:space="preserve">PAGE  </w:instrText>
    </w:r>
    <w:r>
      <w:rPr>
        <w:rStyle w:val="af7"/>
      </w:rPr>
      <w:fldChar w:fldCharType="separate"/>
    </w:r>
    <w:r>
      <w:rPr>
        <w:rStyle w:val="af7"/>
        <w:noProof/>
      </w:rPr>
      <w:t>1</w:t>
    </w:r>
    <w:r>
      <w:rPr>
        <w:rStyle w:val="af7"/>
      </w:rPr>
      <w:fldChar w:fldCharType="end"/>
    </w:r>
  </w:p>
  <w:p w14:paraId="6E8D60D9" w14:textId="035E64C1" w:rsidR="003C4BEE" w:rsidRDefault="003C4BEE">
    <w:pPr>
      <w:pStyle w:val="af5"/>
    </w:pPr>
    <w:r w:rsidRPr="00C54503">
      <w:rPr>
        <w:noProof/>
      </w:rPr>
      <w:drawing>
        <wp:anchor distT="0" distB="0" distL="114300" distR="114300" simplePos="0" relativeHeight="251676672" behindDoc="1" locked="0" layoutInCell="1" allowOverlap="1" wp14:anchorId="64DEED03" wp14:editId="135402F9">
          <wp:simplePos x="0" y="0"/>
          <wp:positionH relativeFrom="column">
            <wp:posOffset>-453390</wp:posOffset>
          </wp:positionH>
          <wp:positionV relativeFrom="paragraph">
            <wp:posOffset>125095</wp:posOffset>
          </wp:positionV>
          <wp:extent cx="7545705" cy="502920"/>
          <wp:effectExtent l="0" t="0" r="0" b="508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фон картинкам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705" cy="502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54503">
      <w:rPr>
        <w:noProof/>
      </w:rPr>
      <w:drawing>
        <wp:anchor distT="0" distB="0" distL="114300" distR="114300" simplePos="0" relativeHeight="251677696" behindDoc="1" locked="0" layoutInCell="1" allowOverlap="1" wp14:anchorId="05C3B0D0" wp14:editId="4F8A9A73">
          <wp:simplePos x="0" y="0"/>
          <wp:positionH relativeFrom="column">
            <wp:posOffset>-462579</wp:posOffset>
          </wp:positionH>
          <wp:positionV relativeFrom="paragraph">
            <wp:posOffset>21515</wp:posOffset>
          </wp:positionV>
          <wp:extent cx="8197013" cy="49794"/>
          <wp:effectExtent l="0" t="0" r="0" b="1270"/>
          <wp:wrapNone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фон картинкам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7013" cy="497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560C31" w14:textId="77777777" w:rsidR="00861D06" w:rsidRDefault="00861D06" w:rsidP="007E5B4D">
      <w:r>
        <w:separator/>
      </w:r>
    </w:p>
  </w:footnote>
  <w:footnote w:type="continuationSeparator" w:id="0">
    <w:p w14:paraId="4C522814" w14:textId="77777777" w:rsidR="00861D06" w:rsidRDefault="00861D06" w:rsidP="007E5B4D">
      <w:r>
        <w:continuationSeparator/>
      </w:r>
    </w:p>
  </w:footnote>
  <w:footnote w:id="1">
    <w:p w14:paraId="0EC9116D" w14:textId="6C9E90A8" w:rsidR="00A047C7" w:rsidRPr="00AB3709" w:rsidRDefault="00A047C7" w:rsidP="00A047C7">
      <w:pPr>
        <w:spacing w:line="240" w:lineRule="auto"/>
        <w:ind w:firstLine="0"/>
        <w:rPr>
          <w:rFonts w:ascii="Times New Roman" w:eastAsia="Times New Roman" w:hAnsi="Times New Roman"/>
          <w:sz w:val="24"/>
        </w:rPr>
      </w:pPr>
      <w:r w:rsidRPr="00AB3709">
        <w:rPr>
          <w:rStyle w:val="afa"/>
          <w:rFonts w:ascii="Times New Roman" w:hAnsi="Times New Roman"/>
          <w:b w:val="0"/>
          <w:bCs/>
          <w:sz w:val="24"/>
        </w:rPr>
        <w:footnoteRef/>
      </w:r>
      <w:r w:rsidR="00B358A9">
        <w:rPr>
          <w:rFonts w:ascii="Times New Roman" w:hAnsi="Times New Roman"/>
          <w:b/>
          <w:bCs/>
          <w:sz w:val="24"/>
        </w:rPr>
        <w:t xml:space="preserve"> </w:t>
      </w:r>
      <w:r w:rsidRPr="00D0325E">
        <w:rPr>
          <w:rStyle w:val="af9"/>
          <w:b/>
          <w:bCs/>
        </w:rPr>
        <w:t>Константин</w:t>
      </w:r>
      <w:r w:rsidR="00B358A9" w:rsidRPr="00D0325E">
        <w:rPr>
          <w:rStyle w:val="af9"/>
          <w:b/>
          <w:bCs/>
        </w:rPr>
        <w:t xml:space="preserve"> </w:t>
      </w:r>
      <w:r w:rsidRPr="00D0325E">
        <w:rPr>
          <w:rStyle w:val="af9"/>
          <w:b/>
          <w:bCs/>
        </w:rPr>
        <w:t>Дмитриевич</w:t>
      </w:r>
      <w:r w:rsidR="00B358A9" w:rsidRPr="00D0325E">
        <w:rPr>
          <w:rStyle w:val="af9"/>
          <w:b/>
          <w:bCs/>
        </w:rPr>
        <w:t xml:space="preserve"> </w:t>
      </w:r>
      <w:r w:rsidRPr="00D0325E">
        <w:rPr>
          <w:rStyle w:val="af9"/>
          <w:b/>
          <w:bCs/>
        </w:rPr>
        <w:t>Ушинский</w:t>
      </w:r>
      <w:r w:rsidR="00B358A9" w:rsidRPr="00D0325E">
        <w:rPr>
          <w:rStyle w:val="af9"/>
        </w:rPr>
        <w:t xml:space="preserve"> </w:t>
      </w:r>
      <w:r w:rsidRPr="00D0325E">
        <w:rPr>
          <w:rStyle w:val="af9"/>
        </w:rPr>
        <w:t>–</w:t>
      </w:r>
      <w:r w:rsidR="00B358A9" w:rsidRPr="00D0325E">
        <w:rPr>
          <w:rStyle w:val="af9"/>
        </w:rPr>
        <w:t xml:space="preserve"> </w:t>
      </w:r>
      <w:r w:rsidRPr="00D0325E">
        <w:rPr>
          <w:rStyle w:val="af9"/>
        </w:rPr>
        <w:t>выдающийся</w:t>
      </w:r>
      <w:r w:rsidR="00B358A9" w:rsidRPr="00D0325E">
        <w:rPr>
          <w:rStyle w:val="af9"/>
        </w:rPr>
        <w:t xml:space="preserve"> </w:t>
      </w:r>
      <w:r w:rsidRPr="00D0325E">
        <w:rPr>
          <w:rStyle w:val="af9"/>
        </w:rPr>
        <w:t>русский</w:t>
      </w:r>
      <w:r w:rsidR="00B358A9" w:rsidRPr="00D0325E">
        <w:rPr>
          <w:rStyle w:val="af9"/>
        </w:rPr>
        <w:t xml:space="preserve"> </w:t>
      </w:r>
      <w:r w:rsidRPr="00D0325E">
        <w:rPr>
          <w:rStyle w:val="af9"/>
        </w:rPr>
        <w:t>педагог,</w:t>
      </w:r>
      <w:r w:rsidR="00B358A9" w:rsidRPr="00D0325E">
        <w:rPr>
          <w:rStyle w:val="af9"/>
        </w:rPr>
        <w:t xml:space="preserve"> </w:t>
      </w:r>
      <w:r w:rsidRPr="00D0325E">
        <w:rPr>
          <w:rStyle w:val="af9"/>
        </w:rPr>
        <w:t>родоначальник</w:t>
      </w:r>
      <w:r w:rsidR="00B358A9" w:rsidRPr="00D0325E">
        <w:rPr>
          <w:rStyle w:val="af9"/>
        </w:rPr>
        <w:t xml:space="preserve"> </w:t>
      </w:r>
      <w:r w:rsidRPr="00D0325E">
        <w:rPr>
          <w:rStyle w:val="af9"/>
        </w:rPr>
        <w:t>русской</w:t>
      </w:r>
      <w:r w:rsidR="00B358A9" w:rsidRPr="00D0325E">
        <w:rPr>
          <w:rStyle w:val="af9"/>
        </w:rPr>
        <w:t xml:space="preserve"> </w:t>
      </w:r>
      <w:r w:rsidRPr="00D0325E">
        <w:rPr>
          <w:rStyle w:val="af9"/>
        </w:rPr>
        <w:t>научной</w:t>
      </w:r>
      <w:r w:rsidR="00B358A9" w:rsidRPr="00D0325E">
        <w:rPr>
          <w:rStyle w:val="af9"/>
        </w:rPr>
        <w:t xml:space="preserve"> </w:t>
      </w:r>
      <w:r w:rsidRPr="00D0325E">
        <w:rPr>
          <w:rStyle w:val="af9"/>
        </w:rPr>
        <w:t>педагогики.</w:t>
      </w:r>
    </w:p>
    <w:p w14:paraId="52AE2DD5" w14:textId="77777777" w:rsidR="00A047C7" w:rsidRPr="00024218" w:rsidRDefault="00A047C7" w:rsidP="00A047C7">
      <w:pPr>
        <w:pStyle w:val="af8"/>
        <w:ind w:firstLine="0"/>
        <w:rPr>
          <w:b/>
          <w:bCs/>
          <w:sz w:val="32"/>
          <w:szCs w:val="32"/>
        </w:rPr>
      </w:pPr>
    </w:p>
  </w:footnote>
  <w:footnote w:id="2">
    <w:p w14:paraId="7F2116CC" w14:textId="391CC3D4" w:rsidR="00A047C7" w:rsidRPr="002947C5" w:rsidRDefault="00A047C7" w:rsidP="00A047C7">
      <w:pPr>
        <w:spacing w:line="240" w:lineRule="auto"/>
        <w:ind w:firstLine="0"/>
        <w:rPr>
          <w:rFonts w:ascii="Times New Roman" w:eastAsia="Times New Roman" w:hAnsi="Times New Roman"/>
          <w:sz w:val="24"/>
        </w:rPr>
      </w:pPr>
      <w:r w:rsidRPr="002947C5">
        <w:rPr>
          <w:rStyle w:val="afa"/>
          <w:rFonts w:ascii="Times New Roman" w:hAnsi="Times New Roman"/>
          <w:b w:val="0"/>
          <w:bCs/>
          <w:sz w:val="24"/>
        </w:rPr>
        <w:footnoteRef/>
      </w:r>
      <w:r w:rsidR="00B358A9">
        <w:rPr>
          <w:rFonts w:ascii="Times New Roman" w:hAnsi="Times New Roman"/>
          <w:b/>
          <w:bCs/>
          <w:sz w:val="24"/>
        </w:rPr>
        <w:t xml:space="preserve"> </w:t>
      </w:r>
      <w:r w:rsidRPr="00CC4570">
        <w:rPr>
          <w:rStyle w:val="af9"/>
          <w:b/>
          <w:bCs/>
        </w:rPr>
        <w:t>Ананьев</w:t>
      </w:r>
      <w:r w:rsidR="00B358A9" w:rsidRPr="00CC4570">
        <w:rPr>
          <w:rStyle w:val="af9"/>
          <w:b/>
          <w:bCs/>
        </w:rPr>
        <w:t xml:space="preserve"> </w:t>
      </w:r>
      <w:r w:rsidRPr="00CC4570">
        <w:rPr>
          <w:rStyle w:val="af9"/>
          <w:b/>
          <w:bCs/>
        </w:rPr>
        <w:t>Б.</w:t>
      </w:r>
      <w:r w:rsidR="00B358A9" w:rsidRPr="00CC4570">
        <w:rPr>
          <w:rStyle w:val="af9"/>
          <w:b/>
          <w:bCs/>
        </w:rPr>
        <w:t xml:space="preserve"> </w:t>
      </w:r>
      <w:r w:rsidRPr="00CC4570">
        <w:rPr>
          <w:rStyle w:val="af9"/>
          <w:b/>
          <w:bCs/>
        </w:rPr>
        <w:t>Г.</w:t>
      </w:r>
      <w:r w:rsidR="00B358A9" w:rsidRPr="00CC4570">
        <w:rPr>
          <w:rStyle w:val="af9"/>
        </w:rPr>
        <w:t xml:space="preserve"> </w:t>
      </w:r>
      <w:r w:rsidRPr="00CC4570">
        <w:rPr>
          <w:rStyle w:val="af9"/>
        </w:rPr>
        <w:t>(1907-1972)</w:t>
      </w:r>
      <w:r w:rsidR="00B358A9" w:rsidRPr="00CC4570">
        <w:rPr>
          <w:rStyle w:val="af9"/>
        </w:rPr>
        <w:t xml:space="preserve"> </w:t>
      </w:r>
      <w:r w:rsidRPr="00CC4570">
        <w:rPr>
          <w:rStyle w:val="af9"/>
        </w:rPr>
        <w:t>–</w:t>
      </w:r>
      <w:r w:rsidR="00B358A9" w:rsidRPr="00CC4570">
        <w:rPr>
          <w:rStyle w:val="af9"/>
        </w:rPr>
        <w:t xml:space="preserve"> </w:t>
      </w:r>
      <w:proofErr w:type="spellStart"/>
      <w:r w:rsidRPr="00CC4570">
        <w:rPr>
          <w:rStyle w:val="af9"/>
        </w:rPr>
        <w:t>Д</w:t>
      </w:r>
      <w:r w:rsidR="00CC4570">
        <w:rPr>
          <w:rStyle w:val="af9"/>
        </w:rPr>
        <w:t>д</w:t>
      </w:r>
      <w:r w:rsidRPr="00CC4570">
        <w:rPr>
          <w:rStyle w:val="af9"/>
        </w:rPr>
        <w:t>октор</w:t>
      </w:r>
      <w:proofErr w:type="spellEnd"/>
      <w:r w:rsidR="00B358A9" w:rsidRPr="00CC4570">
        <w:rPr>
          <w:rStyle w:val="af9"/>
        </w:rPr>
        <w:t xml:space="preserve"> </w:t>
      </w:r>
      <w:r w:rsidRPr="00CC4570">
        <w:rPr>
          <w:rStyle w:val="af9"/>
        </w:rPr>
        <w:t>педагогических</w:t>
      </w:r>
      <w:r w:rsidR="00B358A9" w:rsidRPr="00CC4570">
        <w:rPr>
          <w:rStyle w:val="af9"/>
        </w:rPr>
        <w:t xml:space="preserve"> </w:t>
      </w:r>
      <w:r w:rsidRPr="00CC4570">
        <w:rPr>
          <w:rStyle w:val="af9"/>
        </w:rPr>
        <w:t>наук,</w:t>
      </w:r>
      <w:r w:rsidR="00B358A9" w:rsidRPr="00CC4570">
        <w:rPr>
          <w:rStyle w:val="af9"/>
        </w:rPr>
        <w:t xml:space="preserve"> </w:t>
      </w:r>
      <w:r w:rsidRPr="00CC4570">
        <w:rPr>
          <w:rStyle w:val="af9"/>
        </w:rPr>
        <w:t>профессор.</w:t>
      </w:r>
      <w:r w:rsidR="00B358A9" w:rsidRPr="00CC4570">
        <w:rPr>
          <w:rStyle w:val="af9"/>
        </w:rPr>
        <w:t xml:space="preserve"> </w:t>
      </w:r>
      <w:r w:rsidRPr="00CC4570">
        <w:rPr>
          <w:rStyle w:val="af9"/>
        </w:rPr>
        <w:t>Действительный</w:t>
      </w:r>
      <w:r w:rsidR="00B358A9" w:rsidRPr="00CC4570">
        <w:rPr>
          <w:rStyle w:val="af9"/>
        </w:rPr>
        <w:t xml:space="preserve"> </w:t>
      </w:r>
      <w:r w:rsidRPr="00CC4570">
        <w:rPr>
          <w:rStyle w:val="af9"/>
        </w:rPr>
        <w:t>член</w:t>
      </w:r>
      <w:r w:rsidR="00B358A9" w:rsidRPr="00CC4570">
        <w:rPr>
          <w:rStyle w:val="af9"/>
        </w:rPr>
        <w:t xml:space="preserve"> </w:t>
      </w:r>
      <w:r w:rsidRPr="00CC4570">
        <w:rPr>
          <w:rStyle w:val="af9"/>
        </w:rPr>
        <w:t>(академик)</w:t>
      </w:r>
      <w:r w:rsidR="00B358A9" w:rsidRPr="00CC4570">
        <w:rPr>
          <w:rStyle w:val="af9"/>
        </w:rPr>
        <w:t xml:space="preserve"> </w:t>
      </w:r>
      <w:r w:rsidRPr="00CC4570">
        <w:rPr>
          <w:rStyle w:val="af9"/>
        </w:rPr>
        <w:t>Академии</w:t>
      </w:r>
      <w:r w:rsidR="00B358A9" w:rsidRPr="00CC4570">
        <w:rPr>
          <w:rStyle w:val="af9"/>
        </w:rPr>
        <w:t xml:space="preserve"> </w:t>
      </w:r>
      <w:r w:rsidRPr="00CC4570">
        <w:rPr>
          <w:rStyle w:val="af9"/>
        </w:rPr>
        <w:t>педагогических</w:t>
      </w:r>
      <w:r w:rsidR="00B358A9" w:rsidRPr="00CC4570">
        <w:rPr>
          <w:rStyle w:val="af9"/>
        </w:rPr>
        <w:t xml:space="preserve"> </w:t>
      </w:r>
      <w:r w:rsidRPr="00CC4570">
        <w:rPr>
          <w:rStyle w:val="af9"/>
        </w:rPr>
        <w:t>наук</w:t>
      </w:r>
      <w:r w:rsidR="00B358A9" w:rsidRPr="00CC4570">
        <w:rPr>
          <w:rStyle w:val="af9"/>
        </w:rPr>
        <w:t xml:space="preserve"> </w:t>
      </w:r>
      <w:r w:rsidRPr="00CC4570">
        <w:rPr>
          <w:rStyle w:val="af9"/>
        </w:rPr>
        <w:t>СССР.</w:t>
      </w:r>
    </w:p>
  </w:footnote>
  <w:footnote w:id="3">
    <w:p w14:paraId="337488D2" w14:textId="4A1AF348" w:rsidR="00A047C7" w:rsidRPr="002947C5" w:rsidRDefault="00A047C7" w:rsidP="00A047C7">
      <w:pPr>
        <w:spacing w:line="240" w:lineRule="auto"/>
        <w:ind w:firstLine="0"/>
        <w:rPr>
          <w:rFonts w:ascii="Times New Roman" w:eastAsia="Times New Roman" w:hAnsi="Times New Roman"/>
          <w:sz w:val="24"/>
        </w:rPr>
      </w:pPr>
      <w:r w:rsidRPr="002947C5">
        <w:rPr>
          <w:rStyle w:val="afa"/>
          <w:rFonts w:ascii="Times New Roman" w:hAnsi="Times New Roman"/>
          <w:b w:val="0"/>
          <w:bCs/>
          <w:sz w:val="24"/>
        </w:rPr>
        <w:footnoteRef/>
      </w:r>
      <w:r w:rsidR="00B358A9">
        <w:rPr>
          <w:rFonts w:ascii="Times New Roman" w:hAnsi="Times New Roman"/>
          <w:b/>
          <w:bCs/>
          <w:sz w:val="24"/>
        </w:rPr>
        <w:t xml:space="preserve"> </w:t>
      </w:r>
      <w:proofErr w:type="spellStart"/>
      <w:r w:rsidRPr="00AF57EC">
        <w:rPr>
          <w:rStyle w:val="af9"/>
          <w:b/>
          <w:bCs/>
        </w:rPr>
        <w:t>Гербард</w:t>
      </w:r>
      <w:proofErr w:type="spellEnd"/>
      <w:r w:rsidR="00B358A9" w:rsidRPr="00AF57EC">
        <w:rPr>
          <w:rStyle w:val="af9"/>
          <w:b/>
          <w:bCs/>
        </w:rPr>
        <w:t xml:space="preserve"> </w:t>
      </w:r>
      <w:r w:rsidRPr="00AF57EC">
        <w:rPr>
          <w:rStyle w:val="af9"/>
          <w:b/>
          <w:bCs/>
        </w:rPr>
        <w:t>И.</w:t>
      </w:r>
      <w:r w:rsidR="00B358A9" w:rsidRPr="00AF57EC">
        <w:rPr>
          <w:rStyle w:val="af9"/>
          <w:b/>
          <w:bCs/>
        </w:rPr>
        <w:t xml:space="preserve"> </w:t>
      </w:r>
      <w:r w:rsidRPr="00AF57EC">
        <w:rPr>
          <w:rStyle w:val="af9"/>
          <w:b/>
          <w:bCs/>
        </w:rPr>
        <w:t>Ф.</w:t>
      </w:r>
      <w:r w:rsidR="00B358A9" w:rsidRPr="00AF57EC">
        <w:rPr>
          <w:rStyle w:val="af9"/>
        </w:rPr>
        <w:t xml:space="preserve"> </w:t>
      </w:r>
      <w:r w:rsidRPr="00AF57EC">
        <w:rPr>
          <w:rStyle w:val="af9"/>
        </w:rPr>
        <w:t>(1776</w:t>
      </w:r>
      <w:r w:rsidR="00AF57EC">
        <w:rPr>
          <w:rStyle w:val="af9"/>
        </w:rPr>
        <w:t>–</w:t>
      </w:r>
      <w:r w:rsidRPr="00AF57EC">
        <w:rPr>
          <w:rStyle w:val="af9"/>
        </w:rPr>
        <w:t>1841)</w:t>
      </w:r>
      <w:r w:rsidR="00B358A9" w:rsidRPr="00AF57EC">
        <w:rPr>
          <w:rStyle w:val="af9"/>
        </w:rPr>
        <w:t xml:space="preserve"> </w:t>
      </w:r>
      <w:r w:rsidRPr="00AF57EC">
        <w:rPr>
          <w:rStyle w:val="af9"/>
        </w:rPr>
        <w:t>–</w:t>
      </w:r>
      <w:r w:rsidR="00B358A9" w:rsidRPr="00AF57EC">
        <w:rPr>
          <w:rStyle w:val="af9"/>
        </w:rPr>
        <w:t xml:space="preserve"> </w:t>
      </w:r>
      <w:r w:rsidRPr="00AF57EC">
        <w:rPr>
          <w:rStyle w:val="af9"/>
        </w:rPr>
        <w:t>Основоположник</w:t>
      </w:r>
      <w:r w:rsidR="00B358A9" w:rsidRPr="00AF57EC">
        <w:rPr>
          <w:rStyle w:val="af9"/>
        </w:rPr>
        <w:t xml:space="preserve"> </w:t>
      </w:r>
      <w:r w:rsidRPr="00AF57EC">
        <w:rPr>
          <w:rStyle w:val="af9"/>
        </w:rPr>
        <w:t>эмпирической</w:t>
      </w:r>
      <w:r w:rsidR="00B358A9" w:rsidRPr="00AF57EC">
        <w:rPr>
          <w:rStyle w:val="af9"/>
        </w:rPr>
        <w:t xml:space="preserve"> </w:t>
      </w:r>
      <w:r w:rsidRPr="00AF57EC">
        <w:rPr>
          <w:rStyle w:val="af9"/>
        </w:rPr>
        <w:t>психологии</w:t>
      </w:r>
      <w:r w:rsidR="00B358A9" w:rsidRPr="00AF57EC">
        <w:rPr>
          <w:rStyle w:val="af9"/>
        </w:rPr>
        <w:t xml:space="preserve"> </w:t>
      </w:r>
      <w:r w:rsidRPr="00AF57EC">
        <w:rPr>
          <w:rStyle w:val="af9"/>
        </w:rPr>
        <w:t>в</w:t>
      </w:r>
      <w:r w:rsidR="00B358A9" w:rsidRPr="00AF57EC">
        <w:rPr>
          <w:rStyle w:val="af9"/>
        </w:rPr>
        <w:t xml:space="preserve"> </w:t>
      </w:r>
      <w:r w:rsidRPr="00AF57EC">
        <w:rPr>
          <w:rStyle w:val="af9"/>
        </w:rPr>
        <w:t>Германии.</w:t>
      </w:r>
      <w:r w:rsidR="00B358A9" w:rsidRPr="00AF57EC">
        <w:rPr>
          <w:rStyle w:val="af9"/>
        </w:rPr>
        <w:t xml:space="preserve"> </w:t>
      </w:r>
      <w:r w:rsidRPr="00AF57EC">
        <w:rPr>
          <w:rStyle w:val="af9"/>
        </w:rPr>
        <w:t>Педагогику</w:t>
      </w:r>
      <w:r w:rsidR="00B358A9" w:rsidRPr="00AF57EC">
        <w:rPr>
          <w:rStyle w:val="af9"/>
        </w:rPr>
        <w:t xml:space="preserve"> </w:t>
      </w:r>
      <w:r w:rsidRPr="00AF57EC">
        <w:rPr>
          <w:rStyle w:val="af9"/>
        </w:rPr>
        <w:t>понимал,</w:t>
      </w:r>
      <w:r w:rsidR="00B358A9" w:rsidRPr="00AF57EC">
        <w:rPr>
          <w:rStyle w:val="af9"/>
        </w:rPr>
        <w:t xml:space="preserve"> </w:t>
      </w:r>
      <w:r w:rsidRPr="00AF57EC">
        <w:rPr>
          <w:rStyle w:val="af9"/>
        </w:rPr>
        <w:t>как</w:t>
      </w:r>
      <w:r w:rsidR="00B358A9" w:rsidRPr="00AF57EC">
        <w:rPr>
          <w:rStyle w:val="af9"/>
        </w:rPr>
        <w:t xml:space="preserve"> </w:t>
      </w:r>
      <w:r w:rsidRPr="00AF57EC">
        <w:rPr>
          <w:rStyle w:val="af9"/>
        </w:rPr>
        <w:t>науку</w:t>
      </w:r>
      <w:r w:rsidR="00B358A9" w:rsidRPr="00AF57EC">
        <w:rPr>
          <w:rStyle w:val="af9"/>
        </w:rPr>
        <w:t xml:space="preserve"> </w:t>
      </w:r>
      <w:r w:rsidRPr="00AF57EC">
        <w:rPr>
          <w:rStyle w:val="af9"/>
        </w:rPr>
        <w:t>об</w:t>
      </w:r>
      <w:r w:rsidR="00B358A9" w:rsidRPr="00AF57EC">
        <w:rPr>
          <w:rStyle w:val="af9"/>
        </w:rPr>
        <w:t xml:space="preserve"> </w:t>
      </w:r>
      <w:r w:rsidRPr="00AF57EC">
        <w:rPr>
          <w:rStyle w:val="af9"/>
        </w:rPr>
        <w:t>искусстве</w:t>
      </w:r>
      <w:r w:rsidR="00B358A9" w:rsidRPr="00AF57EC">
        <w:rPr>
          <w:rStyle w:val="af9"/>
        </w:rPr>
        <w:t xml:space="preserve"> </w:t>
      </w:r>
      <w:r w:rsidRPr="00AF57EC">
        <w:rPr>
          <w:rStyle w:val="af9"/>
        </w:rPr>
        <w:t>воспитания,</w:t>
      </w:r>
      <w:r w:rsidR="00B358A9" w:rsidRPr="00AF57EC">
        <w:rPr>
          <w:rStyle w:val="af9"/>
        </w:rPr>
        <w:t xml:space="preserve"> </w:t>
      </w:r>
      <w:r w:rsidRPr="00AF57EC">
        <w:rPr>
          <w:rStyle w:val="af9"/>
        </w:rPr>
        <w:t>умеющего</w:t>
      </w:r>
      <w:r w:rsidR="00B358A9" w:rsidRPr="00AF57EC">
        <w:rPr>
          <w:rStyle w:val="af9"/>
        </w:rPr>
        <w:t xml:space="preserve"> </w:t>
      </w:r>
      <w:r w:rsidRPr="00AF57EC">
        <w:rPr>
          <w:rStyle w:val="af9"/>
        </w:rPr>
        <w:t>укреплять</w:t>
      </w:r>
      <w:r w:rsidR="00B358A9" w:rsidRPr="00AF57EC">
        <w:rPr>
          <w:rStyle w:val="af9"/>
        </w:rPr>
        <w:t xml:space="preserve"> </w:t>
      </w:r>
      <w:r w:rsidRPr="00AF57EC">
        <w:rPr>
          <w:rStyle w:val="af9"/>
        </w:rPr>
        <w:t>и</w:t>
      </w:r>
      <w:r w:rsidR="00B358A9" w:rsidRPr="00AF57EC">
        <w:rPr>
          <w:rStyle w:val="af9"/>
        </w:rPr>
        <w:t xml:space="preserve"> </w:t>
      </w:r>
      <w:r w:rsidRPr="00AF57EC">
        <w:rPr>
          <w:rStyle w:val="af9"/>
        </w:rPr>
        <w:t>отстаивать</w:t>
      </w:r>
      <w:r w:rsidR="00B358A9" w:rsidRPr="00AF57EC">
        <w:rPr>
          <w:rStyle w:val="af9"/>
        </w:rPr>
        <w:t xml:space="preserve"> </w:t>
      </w:r>
      <w:r w:rsidRPr="00AF57EC">
        <w:rPr>
          <w:rStyle w:val="af9"/>
        </w:rPr>
        <w:t>существующий</w:t>
      </w:r>
      <w:r w:rsidR="00B358A9" w:rsidRPr="00AF57EC">
        <w:rPr>
          <w:rStyle w:val="af9"/>
        </w:rPr>
        <w:t xml:space="preserve"> </w:t>
      </w:r>
      <w:r w:rsidRPr="00AF57EC">
        <w:rPr>
          <w:rStyle w:val="af9"/>
        </w:rPr>
        <w:t>строй.</w:t>
      </w:r>
    </w:p>
    <w:p w14:paraId="18B1ABBF" w14:textId="77777777" w:rsidR="00A047C7" w:rsidRPr="00BF7339" w:rsidRDefault="00A047C7" w:rsidP="00A047C7">
      <w:pPr>
        <w:spacing w:line="240" w:lineRule="auto"/>
        <w:ind w:firstLine="0"/>
        <w:jc w:val="left"/>
        <w:rPr>
          <w:rFonts w:eastAsia="Times New Roman"/>
          <w:sz w:val="20"/>
          <w:szCs w:val="20"/>
        </w:rPr>
      </w:pPr>
    </w:p>
    <w:p w14:paraId="73166E7D" w14:textId="77777777" w:rsidR="00A047C7" w:rsidRDefault="00A047C7" w:rsidP="00A047C7">
      <w:pPr>
        <w:pStyle w:val="af8"/>
      </w:pPr>
    </w:p>
  </w:footnote>
  <w:footnote w:id="4">
    <w:p w14:paraId="3E99A2C7" w14:textId="357C1AD3" w:rsidR="00A047C7" w:rsidRPr="00AD445E" w:rsidRDefault="00A047C7" w:rsidP="00A047C7">
      <w:pPr>
        <w:spacing w:line="240" w:lineRule="auto"/>
        <w:ind w:firstLine="0"/>
        <w:rPr>
          <w:rFonts w:ascii="Times New Roman" w:eastAsia="Times New Roman" w:hAnsi="Times New Roman"/>
          <w:sz w:val="24"/>
        </w:rPr>
      </w:pPr>
      <w:r w:rsidRPr="00AD445E">
        <w:rPr>
          <w:rStyle w:val="afa"/>
          <w:rFonts w:ascii="Times New Roman" w:hAnsi="Times New Roman"/>
          <w:b w:val="0"/>
          <w:bCs/>
          <w:sz w:val="24"/>
        </w:rPr>
        <w:footnoteRef/>
      </w:r>
      <w:r w:rsidR="00B358A9">
        <w:rPr>
          <w:rFonts w:ascii="Times New Roman" w:hAnsi="Times New Roman"/>
          <w:b/>
          <w:bCs/>
          <w:sz w:val="24"/>
        </w:rPr>
        <w:t xml:space="preserve"> </w:t>
      </w:r>
      <w:r w:rsidRPr="005626B5">
        <w:rPr>
          <w:rStyle w:val="af9"/>
          <w:b/>
          <w:bCs/>
        </w:rPr>
        <w:t>Ян</w:t>
      </w:r>
      <w:r w:rsidR="00B358A9" w:rsidRPr="005626B5">
        <w:rPr>
          <w:rStyle w:val="af9"/>
          <w:b/>
          <w:bCs/>
        </w:rPr>
        <w:t xml:space="preserve"> </w:t>
      </w:r>
      <w:proofErr w:type="spellStart"/>
      <w:r w:rsidRPr="005626B5">
        <w:rPr>
          <w:rStyle w:val="af9"/>
          <w:b/>
          <w:bCs/>
        </w:rPr>
        <w:t>Амос</w:t>
      </w:r>
      <w:proofErr w:type="spellEnd"/>
      <w:r w:rsidR="00B358A9" w:rsidRPr="005626B5">
        <w:rPr>
          <w:rStyle w:val="af9"/>
          <w:b/>
          <w:bCs/>
        </w:rPr>
        <w:t xml:space="preserve"> </w:t>
      </w:r>
      <w:r w:rsidRPr="005626B5">
        <w:rPr>
          <w:rStyle w:val="af9"/>
          <w:b/>
          <w:bCs/>
        </w:rPr>
        <w:t>Коменский</w:t>
      </w:r>
      <w:r w:rsidR="00B358A9" w:rsidRPr="005626B5">
        <w:rPr>
          <w:rStyle w:val="af9"/>
        </w:rPr>
        <w:t xml:space="preserve"> </w:t>
      </w:r>
      <w:r w:rsidRPr="005626B5">
        <w:rPr>
          <w:rStyle w:val="af9"/>
        </w:rPr>
        <w:t>–</w:t>
      </w:r>
      <w:r w:rsidR="00B358A9" w:rsidRPr="005626B5">
        <w:rPr>
          <w:rStyle w:val="af9"/>
        </w:rPr>
        <w:t xml:space="preserve"> </w:t>
      </w:r>
      <w:r w:rsidRPr="005626B5">
        <w:rPr>
          <w:rStyle w:val="af9"/>
        </w:rPr>
        <w:t>чешский</w:t>
      </w:r>
      <w:r w:rsidR="00B358A9" w:rsidRPr="005626B5">
        <w:rPr>
          <w:rStyle w:val="af9"/>
        </w:rPr>
        <w:t xml:space="preserve"> </w:t>
      </w:r>
      <w:r w:rsidRPr="005626B5">
        <w:rPr>
          <w:rStyle w:val="af9"/>
        </w:rPr>
        <w:t>педагог-гуманист,</w:t>
      </w:r>
      <w:r w:rsidR="00B358A9" w:rsidRPr="005626B5">
        <w:rPr>
          <w:rStyle w:val="af9"/>
        </w:rPr>
        <w:t xml:space="preserve"> </w:t>
      </w:r>
      <w:r w:rsidRPr="005626B5">
        <w:rPr>
          <w:rStyle w:val="af9"/>
        </w:rPr>
        <w:t>писатель,</w:t>
      </w:r>
      <w:r w:rsidR="00B358A9" w:rsidRPr="005626B5">
        <w:rPr>
          <w:rStyle w:val="af9"/>
        </w:rPr>
        <w:t xml:space="preserve"> </w:t>
      </w:r>
      <w:r w:rsidRPr="005626B5">
        <w:rPr>
          <w:rStyle w:val="af9"/>
        </w:rPr>
        <w:t>религиозный</w:t>
      </w:r>
      <w:r w:rsidR="00B358A9" w:rsidRPr="005626B5">
        <w:rPr>
          <w:rStyle w:val="af9"/>
        </w:rPr>
        <w:t xml:space="preserve"> </w:t>
      </w:r>
      <w:r w:rsidRPr="005626B5">
        <w:rPr>
          <w:rStyle w:val="af9"/>
        </w:rPr>
        <w:t>и</w:t>
      </w:r>
      <w:r w:rsidR="00B358A9" w:rsidRPr="005626B5">
        <w:rPr>
          <w:rStyle w:val="af9"/>
        </w:rPr>
        <w:t xml:space="preserve"> </w:t>
      </w:r>
      <w:r w:rsidRPr="005626B5">
        <w:rPr>
          <w:rStyle w:val="af9"/>
        </w:rPr>
        <w:t>общественный</w:t>
      </w:r>
      <w:r w:rsidR="00B358A9" w:rsidRPr="005626B5">
        <w:rPr>
          <w:rStyle w:val="af9"/>
        </w:rPr>
        <w:t xml:space="preserve"> </w:t>
      </w:r>
      <w:r w:rsidRPr="005626B5">
        <w:rPr>
          <w:rStyle w:val="af9"/>
        </w:rPr>
        <w:t>деятель,</w:t>
      </w:r>
      <w:r w:rsidR="00B358A9" w:rsidRPr="005626B5">
        <w:rPr>
          <w:rStyle w:val="af9"/>
        </w:rPr>
        <w:t xml:space="preserve"> </w:t>
      </w:r>
      <w:r w:rsidRPr="005626B5">
        <w:rPr>
          <w:rStyle w:val="af9"/>
        </w:rPr>
        <w:t>епископ</w:t>
      </w:r>
      <w:r w:rsidR="00B358A9" w:rsidRPr="005626B5">
        <w:rPr>
          <w:rStyle w:val="af9"/>
        </w:rPr>
        <w:t xml:space="preserve"> </w:t>
      </w:r>
      <w:proofErr w:type="spellStart"/>
      <w:r w:rsidRPr="005626B5">
        <w:rPr>
          <w:rStyle w:val="af9"/>
        </w:rPr>
        <w:t>Чешскобратской</w:t>
      </w:r>
      <w:proofErr w:type="spellEnd"/>
      <w:r w:rsidR="00B358A9" w:rsidRPr="005626B5">
        <w:rPr>
          <w:rStyle w:val="af9"/>
        </w:rPr>
        <w:t xml:space="preserve"> </w:t>
      </w:r>
      <w:r w:rsidRPr="005626B5">
        <w:rPr>
          <w:rStyle w:val="af9"/>
        </w:rPr>
        <w:t>церкви,</w:t>
      </w:r>
      <w:r w:rsidR="00B358A9" w:rsidRPr="005626B5">
        <w:rPr>
          <w:rStyle w:val="af9"/>
        </w:rPr>
        <w:t xml:space="preserve"> </w:t>
      </w:r>
      <w:r w:rsidRPr="005626B5">
        <w:rPr>
          <w:rStyle w:val="af9"/>
        </w:rPr>
        <w:t>основоположник</w:t>
      </w:r>
      <w:r w:rsidR="00B358A9" w:rsidRPr="005626B5">
        <w:rPr>
          <w:rStyle w:val="af9"/>
        </w:rPr>
        <w:t xml:space="preserve"> </w:t>
      </w:r>
      <w:r w:rsidRPr="005626B5">
        <w:rPr>
          <w:rStyle w:val="af9"/>
        </w:rPr>
        <w:t>педагогики</w:t>
      </w:r>
      <w:r w:rsidR="00B358A9" w:rsidRPr="005626B5">
        <w:rPr>
          <w:rStyle w:val="af9"/>
        </w:rPr>
        <w:t xml:space="preserve"> </w:t>
      </w:r>
      <w:r w:rsidRPr="005626B5">
        <w:rPr>
          <w:rStyle w:val="af9"/>
        </w:rPr>
        <w:t>как</w:t>
      </w:r>
      <w:r w:rsidR="00B358A9" w:rsidRPr="005626B5">
        <w:rPr>
          <w:rStyle w:val="af9"/>
        </w:rPr>
        <w:t xml:space="preserve"> </w:t>
      </w:r>
      <w:r w:rsidRPr="005626B5">
        <w:rPr>
          <w:rStyle w:val="af9"/>
        </w:rPr>
        <w:t>самостоятельной</w:t>
      </w:r>
      <w:r w:rsidR="00B358A9" w:rsidRPr="005626B5">
        <w:rPr>
          <w:rStyle w:val="af9"/>
        </w:rPr>
        <w:t xml:space="preserve"> </w:t>
      </w:r>
      <w:r w:rsidRPr="005626B5">
        <w:rPr>
          <w:rStyle w:val="af9"/>
        </w:rPr>
        <w:t>дисциплины,</w:t>
      </w:r>
      <w:r w:rsidR="00B358A9" w:rsidRPr="005626B5">
        <w:rPr>
          <w:rStyle w:val="af9"/>
        </w:rPr>
        <w:t xml:space="preserve"> </w:t>
      </w:r>
      <w:r w:rsidRPr="005626B5">
        <w:rPr>
          <w:rStyle w:val="af9"/>
        </w:rPr>
        <w:t>систематизатор</w:t>
      </w:r>
      <w:r w:rsidR="00B358A9" w:rsidRPr="005626B5">
        <w:rPr>
          <w:rStyle w:val="af9"/>
        </w:rPr>
        <w:t xml:space="preserve"> </w:t>
      </w:r>
      <w:r w:rsidRPr="005626B5">
        <w:rPr>
          <w:rStyle w:val="af9"/>
        </w:rPr>
        <w:t>и</w:t>
      </w:r>
      <w:r w:rsidR="00B358A9" w:rsidRPr="005626B5">
        <w:rPr>
          <w:rStyle w:val="af9"/>
        </w:rPr>
        <w:t xml:space="preserve"> </w:t>
      </w:r>
      <w:r w:rsidRPr="005626B5">
        <w:rPr>
          <w:rStyle w:val="af9"/>
        </w:rPr>
        <w:t>популяризатор</w:t>
      </w:r>
      <w:r w:rsidR="00B358A9" w:rsidRPr="005626B5">
        <w:rPr>
          <w:rStyle w:val="af9"/>
        </w:rPr>
        <w:t xml:space="preserve"> </w:t>
      </w:r>
      <w:r w:rsidRPr="005626B5">
        <w:rPr>
          <w:rStyle w:val="af9"/>
        </w:rPr>
        <w:t>классно-урочной</w:t>
      </w:r>
      <w:r w:rsidR="00B358A9" w:rsidRPr="005626B5">
        <w:rPr>
          <w:rStyle w:val="af9"/>
        </w:rPr>
        <w:t xml:space="preserve"> </w:t>
      </w:r>
      <w:r w:rsidRPr="005626B5">
        <w:rPr>
          <w:rStyle w:val="af9"/>
        </w:rPr>
        <w:t>системы.</w:t>
      </w:r>
    </w:p>
    <w:p w14:paraId="27067F64" w14:textId="77777777" w:rsidR="00A047C7" w:rsidRPr="00E447EB" w:rsidRDefault="00A047C7" w:rsidP="00A047C7">
      <w:pPr>
        <w:pStyle w:val="af8"/>
        <w:rPr>
          <w:b/>
          <w:bCs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758D5B" w14:textId="430435AD" w:rsidR="003C4BEE" w:rsidRPr="000F2C87" w:rsidRDefault="003C4BEE" w:rsidP="008E2E61">
    <w:pPr>
      <w:pStyle w:val="affffffe"/>
    </w:pPr>
    <w:r w:rsidRPr="00C54503">
      <w:rPr>
        <w:rStyle w:val="afffffff"/>
        <w:noProof/>
        <w:u w:val="none"/>
        <w:lang w:val="ru-RU"/>
      </w:rPr>
      <w:drawing>
        <wp:anchor distT="0" distB="0" distL="114300" distR="114300" simplePos="0" relativeHeight="251680768" behindDoc="1" locked="0" layoutInCell="1" allowOverlap="1" wp14:anchorId="4BF84C52" wp14:editId="7F547257">
          <wp:simplePos x="0" y="0"/>
          <wp:positionH relativeFrom="column">
            <wp:posOffset>-452120</wp:posOffset>
          </wp:positionH>
          <wp:positionV relativeFrom="paragraph">
            <wp:posOffset>695325</wp:posOffset>
          </wp:positionV>
          <wp:extent cx="8196580" cy="49530"/>
          <wp:effectExtent l="0" t="0" r="0" b="1270"/>
          <wp:wrapNone/>
          <wp:docPr id="47" name="Рисунок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фон картинкам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6580" cy="49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54503">
      <w:rPr>
        <w:rStyle w:val="afffffff"/>
        <w:noProof/>
        <w:u w:val="none"/>
        <w:lang w:val="ru-RU"/>
      </w:rPr>
      <w:drawing>
        <wp:anchor distT="0" distB="0" distL="114300" distR="114300" simplePos="0" relativeHeight="251679744" behindDoc="1" locked="0" layoutInCell="1" allowOverlap="1" wp14:anchorId="51592BFC" wp14:editId="4DF47108">
          <wp:simplePos x="0" y="0"/>
          <wp:positionH relativeFrom="column">
            <wp:posOffset>-467958</wp:posOffset>
          </wp:positionH>
          <wp:positionV relativeFrom="paragraph">
            <wp:posOffset>5379</wp:posOffset>
          </wp:positionV>
          <wp:extent cx="7572375" cy="628894"/>
          <wp:effectExtent l="0" t="0" r="0" b="6350"/>
          <wp:wrapNone/>
          <wp:docPr id="46" name="Рисунок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фон картинкам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6288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96BE1">
      <w:rPr>
        <w:rStyle w:val="afffffff"/>
        <w:u w:val="none"/>
        <w:lang w:val="ru-RU"/>
      </w:rPr>
      <w:t>Ф.</w:t>
    </w:r>
    <w:r w:rsidR="00B358A9">
      <w:rPr>
        <w:rStyle w:val="afffffff"/>
        <w:u w:val="none"/>
        <w:lang w:val="ru-RU"/>
      </w:rPr>
      <w:t xml:space="preserve"> </w:t>
    </w:r>
    <w:r w:rsidRPr="00596BE1">
      <w:rPr>
        <w:rStyle w:val="afffffff"/>
        <w:u w:val="none"/>
        <w:lang w:val="ru-RU"/>
      </w:rPr>
      <w:t>Д.</w:t>
    </w:r>
    <w:r w:rsidR="00B358A9">
      <w:rPr>
        <w:rStyle w:val="afffffff"/>
        <w:u w:val="none"/>
        <w:lang w:val="ru-RU"/>
      </w:rPr>
      <w:t xml:space="preserve"> </w:t>
    </w:r>
    <w:proofErr w:type="spellStart"/>
    <w:r w:rsidRPr="00596BE1">
      <w:rPr>
        <w:rStyle w:val="afffffff"/>
        <w:u w:val="none"/>
        <w:lang w:val="ru-RU"/>
      </w:rPr>
      <w:t>Шкруднев</w:t>
    </w:r>
    <w:proofErr w:type="spellEnd"/>
    <w:r w:rsidR="00B358A9">
      <w:rPr>
        <w:rStyle w:val="afffffff"/>
        <w:u w:val="none"/>
        <w:lang w:val="ru-RU"/>
      </w:rPr>
      <w:t xml:space="preserve"> </w:t>
    </w:r>
    <w:r w:rsidRPr="001257C0">
      <w:rPr>
        <w:b/>
        <w:bCs w:val="0"/>
        <w:u w:val="none"/>
        <w:lang w:val="en-US"/>
      </w:rPr>
      <w:sym w:font="Symbol" w:char="F0BE"/>
    </w:r>
    <w:r w:rsidR="00B358A9">
      <w:rPr>
        <w:u w:val="none"/>
      </w:rPr>
      <w:t xml:space="preserve"> </w:t>
    </w:r>
    <w:r w:rsidR="008A573D" w:rsidRPr="008A573D">
      <w:t>Ш</w:t>
    </w:r>
    <w:r w:rsidR="008A573D">
      <w:t>кола</w:t>
    </w:r>
    <w:r w:rsidR="00B358A9">
      <w:t xml:space="preserve"> </w:t>
    </w:r>
    <w:r w:rsidR="008A573D">
      <w:t>в</w:t>
    </w:r>
    <w:r w:rsidR="00B358A9">
      <w:t xml:space="preserve"> </w:t>
    </w:r>
    <w:r w:rsidR="008A573D">
      <w:t>познании</w:t>
    </w:r>
    <w:r w:rsidR="00B358A9">
      <w:t xml:space="preserve"> </w:t>
    </w:r>
    <w:r w:rsidR="008A573D">
      <w:t>или</w:t>
    </w:r>
    <w:r w:rsidR="00B358A9">
      <w:t xml:space="preserve"> </w:t>
    </w:r>
    <w:r w:rsidR="008A573D">
      <w:t>познание</w:t>
    </w:r>
    <w:r w:rsidR="00B358A9">
      <w:t xml:space="preserve"> </w:t>
    </w:r>
    <w:r w:rsidR="008A573D">
      <w:t>в</w:t>
    </w:r>
    <w:r w:rsidR="00B358A9">
      <w:t xml:space="preserve"> </w:t>
    </w:r>
    <w:r w:rsidR="008A573D">
      <w:t>школе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D084C1" w14:textId="5FCD25E4" w:rsidR="003C4BEE" w:rsidRDefault="003C4BEE" w:rsidP="008E2E61">
    <w:pPr>
      <w:pStyle w:val="affffffd"/>
    </w:pPr>
    <w:r w:rsidRPr="00C54503">
      <w:rPr>
        <w:noProof/>
      </w:rPr>
      <w:drawing>
        <wp:anchor distT="0" distB="0" distL="114300" distR="114300" simplePos="0" relativeHeight="251673600" behindDoc="1" locked="0" layoutInCell="1" allowOverlap="1" wp14:anchorId="3DC4033D" wp14:editId="30454237">
          <wp:simplePos x="0" y="0"/>
          <wp:positionH relativeFrom="column">
            <wp:posOffset>-473336</wp:posOffset>
          </wp:positionH>
          <wp:positionV relativeFrom="paragraph">
            <wp:posOffset>-5378</wp:posOffset>
          </wp:positionV>
          <wp:extent cx="7572375" cy="628894"/>
          <wp:effectExtent l="0" t="0" r="0" b="6350"/>
          <wp:wrapNone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фон картинкам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373" cy="6298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54503">
      <w:rPr>
        <w:noProof/>
      </w:rPr>
      <w:drawing>
        <wp:anchor distT="0" distB="0" distL="114300" distR="114300" simplePos="0" relativeHeight="251674624" behindDoc="1" locked="0" layoutInCell="1" allowOverlap="1" wp14:anchorId="251E123B" wp14:editId="2C2031C3">
          <wp:simplePos x="0" y="0"/>
          <wp:positionH relativeFrom="column">
            <wp:posOffset>-457200</wp:posOffset>
          </wp:positionH>
          <wp:positionV relativeFrom="paragraph">
            <wp:posOffset>685165</wp:posOffset>
          </wp:positionV>
          <wp:extent cx="8196580" cy="49530"/>
          <wp:effectExtent l="0" t="0" r="0" b="1270"/>
          <wp:wrapNone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фон картинкам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6580" cy="49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E2E61">
      <w:rPr>
        <w:noProof/>
      </w:rPr>
      <w:drawing>
        <wp:inline distT="0" distB="0" distL="0" distR="0" wp14:anchorId="6F1E1F86" wp14:editId="5224EE5D">
          <wp:extent cx="6219590" cy="553224"/>
          <wp:effectExtent l="0" t="0" r="3810" b="5715"/>
          <wp:docPr id="33" name="Рисунок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Рисунок 3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19590" cy="5532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8E2E61"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017E6DD" wp14:editId="65752819">
              <wp:simplePos x="0" y="0"/>
              <wp:positionH relativeFrom="column">
                <wp:posOffset>-840105</wp:posOffset>
              </wp:positionH>
              <wp:positionV relativeFrom="paragraph">
                <wp:posOffset>-575310</wp:posOffset>
              </wp:positionV>
              <wp:extent cx="8814435" cy="45085"/>
              <wp:effectExtent l="0" t="0" r="0" b="5715"/>
              <wp:wrapNone/>
              <wp:docPr id="21" name="Прямоугольник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814435" cy="45085"/>
                      </a:xfrm>
                      <a:prstGeom prst="rect">
                        <a:avLst/>
                      </a:prstGeom>
                      <a:solidFill>
                        <a:srgbClr val="C00000">
                          <a:alpha val="8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2DEF629" id="Прямоугольник 21" o:spid="_x0000_s1026" style="position:absolute;margin-left:-66.15pt;margin-top:-45.3pt;width:694.05pt;height:3.5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" fillcolor="#c00000" stroked="f" strokeweight="1pt">
              <v:fill opacity="5140f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D"/>
    <w:multiLevelType w:val="singleLevel"/>
    <w:tmpl w:val="2278C810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0010058F"/>
    <w:multiLevelType w:val="multilevel"/>
    <w:tmpl w:val="50203B38"/>
    <w:lvl w:ilvl="0">
      <w:start w:val="1"/>
      <w:numFmt w:val="decimal"/>
      <w:pStyle w:val="a"/>
      <w:lvlText w:val="%1."/>
      <w:lvlJc w:val="left"/>
      <w:pPr>
        <w:ind w:left="0" w:firstLine="680"/>
      </w:pPr>
      <w:rPr>
        <w:rFonts w:hint="default"/>
        <w:b/>
        <w:i w:val="0"/>
        <w:sz w:val="28"/>
      </w:rPr>
    </w:lvl>
    <w:lvl w:ilvl="1">
      <w:start w:val="1"/>
      <w:numFmt w:val="decimal"/>
      <w:pStyle w:val="a0"/>
      <w:lvlText w:val="%1.%2."/>
      <w:lvlJc w:val="left"/>
      <w:pPr>
        <w:ind w:left="981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0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1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1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00" w:hanging="1440"/>
      </w:pPr>
      <w:rPr>
        <w:rFonts w:hint="default"/>
      </w:rPr>
    </w:lvl>
  </w:abstractNum>
  <w:abstractNum w:abstractNumId="2" w15:restartNumberingAfterBreak="0">
    <w:nsid w:val="032139F3"/>
    <w:multiLevelType w:val="multilevel"/>
    <w:tmpl w:val="DAA6C930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  <w:b/>
        <w:i/>
      </w:rPr>
    </w:lvl>
    <w:lvl w:ilvl="1">
      <w:start w:val="2"/>
      <w:numFmt w:val="decimal"/>
      <w:isLgl/>
      <w:lvlText w:val="%1.%2.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0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6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2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2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8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4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00" w:hanging="2880"/>
      </w:pPr>
      <w:rPr>
        <w:rFonts w:hint="default"/>
      </w:rPr>
    </w:lvl>
  </w:abstractNum>
  <w:abstractNum w:abstractNumId="3" w15:restartNumberingAfterBreak="0">
    <w:nsid w:val="107A3F48"/>
    <w:multiLevelType w:val="hybridMultilevel"/>
    <w:tmpl w:val="A2344990"/>
    <w:lvl w:ilvl="0" w:tplc="90AA56CC">
      <w:start w:val="1"/>
      <w:numFmt w:val="bullet"/>
      <w:pStyle w:val="-1"/>
      <w:lvlText w:val="-"/>
      <w:lvlJc w:val="left"/>
      <w:pPr>
        <w:ind w:left="0" w:firstLine="72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CE09B9"/>
    <w:multiLevelType w:val="multilevel"/>
    <w:tmpl w:val="B82AD4B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1440"/>
      </w:pPr>
      <w:rPr>
        <w:rFonts w:hint="default"/>
      </w:rPr>
    </w:lvl>
  </w:abstractNum>
  <w:abstractNum w:abstractNumId="5" w15:restartNumberingAfterBreak="0">
    <w:nsid w:val="1DA040B2"/>
    <w:multiLevelType w:val="hybridMultilevel"/>
    <w:tmpl w:val="783E657C"/>
    <w:lvl w:ilvl="0" w:tplc="BBF2EC40">
      <w:start w:val="1"/>
      <w:numFmt w:val="decimal"/>
      <w:pStyle w:val="a1"/>
      <w:lvlText w:val="%1."/>
      <w:lvlJc w:val="left"/>
      <w:pPr>
        <w:ind w:left="0" w:firstLine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BF41A2"/>
    <w:multiLevelType w:val="hybridMultilevel"/>
    <w:tmpl w:val="B14E6DD4"/>
    <w:lvl w:ilvl="0" w:tplc="E064DF1E">
      <w:start w:val="1"/>
      <w:numFmt w:val="decimal"/>
      <w:pStyle w:val="a2"/>
      <w:lvlText w:val="%1."/>
      <w:lvlJc w:val="left"/>
      <w:pPr>
        <w:tabs>
          <w:tab w:val="num" w:pos="567"/>
        </w:tabs>
        <w:ind w:left="567" w:hanging="454"/>
      </w:pPr>
      <w:rPr>
        <w:rFonts w:ascii="Times New Roman" w:hAnsi="Times New Roman" w:hint="default"/>
        <w:b/>
        <w:i w:val="0"/>
        <w:color w:val="0000FF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473761C"/>
    <w:multiLevelType w:val="hybridMultilevel"/>
    <w:tmpl w:val="4BCC5312"/>
    <w:lvl w:ilvl="0" w:tplc="D2327CBA">
      <w:start w:val="1"/>
      <w:numFmt w:val="decimal"/>
      <w:pStyle w:val="2"/>
      <w:lvlText w:val="%1."/>
      <w:lvlJc w:val="left"/>
      <w:pPr>
        <w:ind w:left="0" w:firstLine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BE6236"/>
    <w:multiLevelType w:val="hybridMultilevel"/>
    <w:tmpl w:val="E83E4F0C"/>
    <w:lvl w:ilvl="0" w:tplc="B1E4E7C6">
      <w:start w:val="1"/>
      <w:numFmt w:val="bullet"/>
      <w:pStyle w:val="a3"/>
      <w:lvlText w:val="-"/>
      <w:lvlJc w:val="left"/>
      <w:pPr>
        <w:ind w:left="0" w:firstLine="72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2F08DD"/>
    <w:multiLevelType w:val="multilevel"/>
    <w:tmpl w:val="B4CC62C4"/>
    <w:lvl w:ilvl="0">
      <w:start w:val="1"/>
      <w:numFmt w:val="decimal"/>
      <w:lvlText w:val="%1."/>
      <w:lvlJc w:val="left"/>
      <w:pPr>
        <w:ind w:left="0" w:firstLine="720"/>
      </w:pPr>
      <w:rPr>
        <w:rFonts w:hint="default"/>
        <w:b/>
        <w:i w:val="0"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C97EB5"/>
    <w:multiLevelType w:val="hybridMultilevel"/>
    <w:tmpl w:val="9746E95A"/>
    <w:lvl w:ilvl="0" w:tplc="F3D6E9F2">
      <w:start w:val="1"/>
      <w:numFmt w:val="decimal"/>
      <w:pStyle w:val="-10"/>
      <w:lvlText w:val="%1."/>
      <w:lvlJc w:val="left"/>
      <w:pPr>
        <w:ind w:left="0" w:firstLine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E50DA3"/>
    <w:multiLevelType w:val="multilevel"/>
    <w:tmpl w:val="C968410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1440"/>
      </w:pPr>
      <w:rPr>
        <w:rFonts w:hint="default"/>
      </w:rPr>
    </w:lvl>
  </w:abstractNum>
  <w:abstractNum w:abstractNumId="12" w15:restartNumberingAfterBreak="0">
    <w:nsid w:val="3AD66700"/>
    <w:multiLevelType w:val="multilevel"/>
    <w:tmpl w:val="5BF8CCB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1440"/>
      </w:pPr>
      <w:rPr>
        <w:rFonts w:hint="default"/>
      </w:rPr>
    </w:lvl>
  </w:abstractNum>
  <w:abstractNum w:abstractNumId="13" w15:restartNumberingAfterBreak="0">
    <w:nsid w:val="3EF4629A"/>
    <w:multiLevelType w:val="multilevel"/>
    <w:tmpl w:val="04090023"/>
    <w:styleLink w:val="a4"/>
    <w:lvl w:ilvl="0">
      <w:start w:val="1"/>
      <w:numFmt w:val="upperRoman"/>
      <w:lvlText w:val="Статья %1."/>
      <w:lvlJc w:val="left"/>
      <w:pPr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3FC70792"/>
    <w:multiLevelType w:val="multilevel"/>
    <w:tmpl w:val="B4CC62C4"/>
    <w:lvl w:ilvl="0">
      <w:start w:val="1"/>
      <w:numFmt w:val="decimal"/>
      <w:lvlText w:val="%1."/>
      <w:lvlJc w:val="left"/>
      <w:pPr>
        <w:ind w:left="0" w:firstLine="720"/>
      </w:pPr>
      <w:rPr>
        <w:rFonts w:hint="default"/>
        <w:b/>
        <w:i w:val="0"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202EE9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4E653BBB"/>
    <w:multiLevelType w:val="hybridMultilevel"/>
    <w:tmpl w:val="998E8168"/>
    <w:lvl w:ilvl="0" w:tplc="DD4AF572">
      <w:start w:val="1"/>
      <w:numFmt w:val="decimal"/>
      <w:pStyle w:val="a5"/>
      <w:lvlText w:val="%1."/>
      <w:lvlJc w:val="left"/>
      <w:pPr>
        <w:ind w:left="720" w:hanging="720"/>
      </w:pPr>
      <w:rPr>
        <w:rFonts w:ascii="Georgia" w:hAnsi="Georgia" w:hint="default"/>
        <w:b/>
        <w:i w:val="0"/>
        <w:color w:val="auto"/>
        <w:sz w:val="28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50313A5D"/>
    <w:multiLevelType w:val="hybridMultilevel"/>
    <w:tmpl w:val="D56ABDBE"/>
    <w:lvl w:ilvl="0" w:tplc="C946380E">
      <w:start w:val="1"/>
      <w:numFmt w:val="russianLower"/>
      <w:pStyle w:val="3"/>
      <w:lvlText w:val="%1."/>
      <w:lvlJc w:val="left"/>
      <w:pPr>
        <w:ind w:left="0" w:firstLine="720"/>
      </w:pPr>
      <w:rPr>
        <w:rFonts w:hint="default"/>
        <w:b/>
        <w:i w:val="0"/>
      </w:rPr>
    </w:lvl>
    <w:lvl w:ilvl="1" w:tplc="04BA8BD4">
      <w:start w:val="1"/>
      <w:numFmt w:val="lowerLetter"/>
      <w:pStyle w:val="3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90451E"/>
    <w:multiLevelType w:val="multilevel"/>
    <w:tmpl w:val="DF962E2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1440"/>
      </w:pPr>
      <w:rPr>
        <w:rFonts w:hint="default"/>
      </w:rPr>
    </w:lvl>
  </w:abstractNum>
  <w:abstractNum w:abstractNumId="19" w15:restartNumberingAfterBreak="0">
    <w:nsid w:val="596F479F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650A7340"/>
    <w:multiLevelType w:val="multilevel"/>
    <w:tmpl w:val="5BF8CCB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1440"/>
      </w:pPr>
      <w:rPr>
        <w:rFonts w:hint="default"/>
      </w:rPr>
    </w:lvl>
  </w:abstractNum>
  <w:abstractNum w:abstractNumId="21" w15:restartNumberingAfterBreak="0">
    <w:nsid w:val="680C6263"/>
    <w:multiLevelType w:val="hybridMultilevel"/>
    <w:tmpl w:val="DC401FFC"/>
    <w:lvl w:ilvl="0" w:tplc="5B44B18C">
      <w:start w:val="1"/>
      <w:numFmt w:val="bullet"/>
      <w:pStyle w:val="1"/>
      <w:lvlText w:val=""/>
      <w:lvlJc w:val="left"/>
      <w:pPr>
        <w:tabs>
          <w:tab w:val="num" w:pos="567"/>
        </w:tabs>
        <w:ind w:left="567" w:hanging="397"/>
      </w:pPr>
      <w:rPr>
        <w:rFonts w:ascii="Wingdings" w:hAnsi="Wingdings" w:hint="default"/>
        <w:b/>
        <w:i w:val="0"/>
        <w:color w:val="auto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420817"/>
    <w:multiLevelType w:val="hybridMultilevel"/>
    <w:tmpl w:val="0EE82038"/>
    <w:lvl w:ilvl="0" w:tplc="AB1487CA">
      <w:start w:val="1"/>
      <w:numFmt w:val="bullet"/>
      <w:pStyle w:val="a6"/>
      <w:lvlText w:val="-"/>
      <w:lvlJc w:val="left"/>
      <w:pPr>
        <w:ind w:left="0" w:firstLine="72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CB704BD"/>
    <w:multiLevelType w:val="multilevel"/>
    <w:tmpl w:val="A03E0A0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1440"/>
      </w:pPr>
      <w:rPr>
        <w:rFonts w:hint="default"/>
      </w:rPr>
    </w:lvl>
  </w:abstractNum>
  <w:abstractNum w:abstractNumId="24" w15:restartNumberingAfterBreak="0">
    <w:nsid w:val="6D64587E"/>
    <w:multiLevelType w:val="multilevel"/>
    <w:tmpl w:val="1EA4CC86"/>
    <w:lvl w:ilvl="0">
      <w:start w:val="4"/>
      <w:numFmt w:val="decimal"/>
      <w:pStyle w:val="a7"/>
      <w:suff w:val="space"/>
      <w:lvlText w:val="Глава %1."/>
      <w:lvlJc w:val="left"/>
      <w:pPr>
        <w:ind w:left="720" w:firstLine="0"/>
      </w:pPr>
      <w:rPr>
        <w:rFonts w:ascii="Georgia" w:hAnsi="Georgia" w:hint="default"/>
        <w:b/>
        <w:bCs/>
        <w:i w:val="0"/>
        <w:iCs w:val="0"/>
        <w:color w:val="FF0000"/>
        <w:sz w:val="36"/>
        <w:szCs w:val="36"/>
      </w:rPr>
    </w:lvl>
    <w:lvl w:ilvl="1">
      <w:start w:val="1"/>
      <w:numFmt w:val="decimal"/>
      <w:suff w:val="space"/>
      <w:lvlText w:val="%1.%2."/>
      <w:lvlJc w:val="left"/>
      <w:pPr>
        <w:ind w:left="1440" w:firstLine="0"/>
      </w:pPr>
      <w:rPr>
        <w:rFonts w:ascii="Georgia" w:hAnsi="Georgia" w:hint="default"/>
        <w:b/>
        <w:bCs/>
        <w:i w:val="0"/>
        <w:iCs w:val="0"/>
        <w:color w:val="FF0000"/>
        <w:sz w:val="32"/>
        <w:szCs w:val="32"/>
      </w:rPr>
    </w:lvl>
    <w:lvl w:ilvl="2">
      <w:start w:val="1"/>
      <w:numFmt w:val="none"/>
      <w:isLgl/>
      <w:lvlText w:val="%1"/>
      <w:lvlJc w:val="left"/>
      <w:pPr>
        <w:ind w:left="2160" w:firstLine="0"/>
      </w:pPr>
      <w:rPr>
        <w:rFonts w:ascii="Georgia" w:hAnsi="Georgia" w:hint="default"/>
        <w:b/>
        <w:bCs/>
        <w:i w:val="0"/>
        <w:iCs w:val="0"/>
        <w:color w:val="FF0000"/>
        <w:sz w:val="32"/>
        <w:szCs w:val="32"/>
      </w:rPr>
    </w:lvl>
    <w:lvl w:ilvl="3">
      <w:start w:val="1"/>
      <w:numFmt w:val="decimal"/>
      <w:suff w:val="space"/>
      <w:lvlText w:val="%1.%2.%4."/>
      <w:lvlJc w:val="left"/>
      <w:pPr>
        <w:ind w:left="2880" w:firstLine="0"/>
      </w:pPr>
      <w:rPr>
        <w:rFonts w:ascii="Georgia" w:hAnsi="Georgia" w:hint="default"/>
        <w:b/>
        <w:bCs/>
        <w:i w:val="0"/>
        <w:iCs w:val="0"/>
        <w:color w:val="FF0000"/>
        <w:sz w:val="32"/>
        <w:szCs w:val="32"/>
      </w:rPr>
    </w:lvl>
    <w:lvl w:ilvl="4">
      <w:start w:val="1"/>
      <w:numFmt w:val="decimal"/>
      <w:lvlText w:val="(%5)"/>
      <w:lvlJc w:val="left"/>
      <w:pPr>
        <w:ind w:left="360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432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504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76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480" w:firstLine="0"/>
      </w:pPr>
      <w:rPr>
        <w:rFonts w:hint="default"/>
      </w:rPr>
    </w:lvl>
  </w:abstractNum>
  <w:abstractNum w:abstractNumId="25" w15:restartNumberingAfterBreak="0">
    <w:nsid w:val="6DD9706E"/>
    <w:multiLevelType w:val="hybridMultilevel"/>
    <w:tmpl w:val="9E26A62A"/>
    <w:lvl w:ilvl="0" w:tplc="BCE4F4EC">
      <w:start w:val="1"/>
      <w:numFmt w:val="decimal"/>
      <w:pStyle w:val="a8"/>
      <w:lvlText w:val="%1."/>
      <w:lvlJc w:val="left"/>
      <w:pPr>
        <w:ind w:left="1069" w:hanging="360"/>
      </w:pPr>
      <w:rPr>
        <w:rFonts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7C054A"/>
    <w:multiLevelType w:val="multilevel"/>
    <w:tmpl w:val="49C20D46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2"/>
  </w:num>
  <w:num w:numId="2">
    <w:abstractNumId w:val="0"/>
  </w:num>
  <w:num w:numId="3">
    <w:abstractNumId w:val="6"/>
  </w:num>
  <w:num w:numId="4">
    <w:abstractNumId w:val="21"/>
  </w:num>
  <w:num w:numId="5">
    <w:abstractNumId w:val="26"/>
  </w:num>
  <w:num w:numId="6">
    <w:abstractNumId w:val="13"/>
  </w:num>
  <w:num w:numId="7">
    <w:abstractNumId w:val="24"/>
  </w:num>
  <w:num w:numId="8">
    <w:abstractNumId w:val="3"/>
  </w:num>
  <w:num w:numId="9">
    <w:abstractNumId w:val="10"/>
  </w:num>
  <w:num w:numId="10">
    <w:abstractNumId w:val="1"/>
  </w:num>
  <w:num w:numId="11">
    <w:abstractNumId w:val="25"/>
  </w:num>
  <w:num w:numId="12">
    <w:abstractNumId w:val="17"/>
    <w:lvlOverride w:ilvl="0">
      <w:startOverride w:val="1"/>
    </w:lvlOverride>
  </w:num>
  <w:num w:numId="13">
    <w:abstractNumId w:val="7"/>
  </w:num>
  <w:num w:numId="14">
    <w:abstractNumId w:val="16"/>
  </w:num>
  <w:num w:numId="15">
    <w:abstractNumId w:val="5"/>
  </w:num>
  <w:num w:numId="16">
    <w:abstractNumId w:val="8"/>
  </w:num>
  <w:num w:numId="17">
    <w:abstractNumId w:val="2"/>
  </w:num>
  <w:num w:numId="18">
    <w:abstractNumId w:val="14"/>
  </w:num>
  <w:num w:numId="19">
    <w:abstractNumId w:val="11"/>
  </w:num>
  <w:num w:numId="20">
    <w:abstractNumId w:val="9"/>
  </w:num>
  <w:num w:numId="21">
    <w:abstractNumId w:val="12"/>
  </w:num>
  <w:num w:numId="22">
    <w:abstractNumId w:val="20"/>
  </w:num>
  <w:num w:numId="23">
    <w:abstractNumId w:val="1"/>
  </w:num>
  <w:num w:numId="24">
    <w:abstractNumId w:val="4"/>
  </w:num>
  <w:num w:numId="25">
    <w:abstractNumId w:val="19"/>
  </w:num>
  <w:num w:numId="26">
    <w:abstractNumId w:val="15"/>
  </w:num>
  <w:num w:numId="27">
    <w:abstractNumId w:val="18"/>
  </w:num>
  <w:num w:numId="28">
    <w:abstractNumId w:val="2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8"/>
  <w:proofState w:spelling="clean" w:grammar="clean"/>
  <w:attachedTemplate r:id="rId1"/>
  <w:linkStyle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evenAndOddHeaders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9DD"/>
    <w:rsid w:val="00000886"/>
    <w:rsid w:val="000021F5"/>
    <w:rsid w:val="000027D7"/>
    <w:rsid w:val="00003B25"/>
    <w:rsid w:val="00004BA1"/>
    <w:rsid w:val="00005746"/>
    <w:rsid w:val="00005DB7"/>
    <w:rsid w:val="000077B8"/>
    <w:rsid w:val="000100A2"/>
    <w:rsid w:val="0001299B"/>
    <w:rsid w:val="00012D0E"/>
    <w:rsid w:val="00013173"/>
    <w:rsid w:val="000160DD"/>
    <w:rsid w:val="000173B1"/>
    <w:rsid w:val="00017AA1"/>
    <w:rsid w:val="00020CFA"/>
    <w:rsid w:val="00021010"/>
    <w:rsid w:val="000248DA"/>
    <w:rsid w:val="0002584E"/>
    <w:rsid w:val="000326FD"/>
    <w:rsid w:val="000333F3"/>
    <w:rsid w:val="00033421"/>
    <w:rsid w:val="000335D2"/>
    <w:rsid w:val="00034536"/>
    <w:rsid w:val="00037BA9"/>
    <w:rsid w:val="00041A7D"/>
    <w:rsid w:val="000441BD"/>
    <w:rsid w:val="00050DFC"/>
    <w:rsid w:val="000519EB"/>
    <w:rsid w:val="00051D25"/>
    <w:rsid w:val="00052AE3"/>
    <w:rsid w:val="000530AD"/>
    <w:rsid w:val="00053664"/>
    <w:rsid w:val="000579F2"/>
    <w:rsid w:val="00061513"/>
    <w:rsid w:val="000615A0"/>
    <w:rsid w:val="000619CF"/>
    <w:rsid w:val="00062372"/>
    <w:rsid w:val="00062E12"/>
    <w:rsid w:val="00064221"/>
    <w:rsid w:val="00064BBC"/>
    <w:rsid w:val="0006748D"/>
    <w:rsid w:val="0006762B"/>
    <w:rsid w:val="00070F00"/>
    <w:rsid w:val="00071C45"/>
    <w:rsid w:val="00072751"/>
    <w:rsid w:val="00073257"/>
    <w:rsid w:val="000739D8"/>
    <w:rsid w:val="000765C9"/>
    <w:rsid w:val="000801E9"/>
    <w:rsid w:val="00080846"/>
    <w:rsid w:val="00081481"/>
    <w:rsid w:val="00082FAE"/>
    <w:rsid w:val="000842AC"/>
    <w:rsid w:val="00086140"/>
    <w:rsid w:val="000866C9"/>
    <w:rsid w:val="00090D36"/>
    <w:rsid w:val="00090D7B"/>
    <w:rsid w:val="00091C60"/>
    <w:rsid w:val="00091E75"/>
    <w:rsid w:val="00093E2A"/>
    <w:rsid w:val="00094E54"/>
    <w:rsid w:val="00094FA4"/>
    <w:rsid w:val="000959D8"/>
    <w:rsid w:val="00096BE3"/>
    <w:rsid w:val="000978CB"/>
    <w:rsid w:val="000A0929"/>
    <w:rsid w:val="000A417B"/>
    <w:rsid w:val="000A46FC"/>
    <w:rsid w:val="000A6B94"/>
    <w:rsid w:val="000B010B"/>
    <w:rsid w:val="000B0D10"/>
    <w:rsid w:val="000B2252"/>
    <w:rsid w:val="000B2370"/>
    <w:rsid w:val="000B29B6"/>
    <w:rsid w:val="000B2D77"/>
    <w:rsid w:val="000B3ABC"/>
    <w:rsid w:val="000B42F6"/>
    <w:rsid w:val="000B516C"/>
    <w:rsid w:val="000C0144"/>
    <w:rsid w:val="000C11AD"/>
    <w:rsid w:val="000C2271"/>
    <w:rsid w:val="000C231A"/>
    <w:rsid w:val="000C2688"/>
    <w:rsid w:val="000C51B5"/>
    <w:rsid w:val="000E319B"/>
    <w:rsid w:val="000E4EA3"/>
    <w:rsid w:val="000E4F8B"/>
    <w:rsid w:val="000E548D"/>
    <w:rsid w:val="000E65F6"/>
    <w:rsid w:val="000F2967"/>
    <w:rsid w:val="000F2980"/>
    <w:rsid w:val="000F2C87"/>
    <w:rsid w:val="000F58FC"/>
    <w:rsid w:val="00103123"/>
    <w:rsid w:val="001058FE"/>
    <w:rsid w:val="0010606A"/>
    <w:rsid w:val="00111155"/>
    <w:rsid w:val="001123DA"/>
    <w:rsid w:val="00112F23"/>
    <w:rsid w:val="0011478B"/>
    <w:rsid w:val="001205F2"/>
    <w:rsid w:val="0012256A"/>
    <w:rsid w:val="00124967"/>
    <w:rsid w:val="001255EA"/>
    <w:rsid w:val="001257C0"/>
    <w:rsid w:val="00131902"/>
    <w:rsid w:val="001377BC"/>
    <w:rsid w:val="001400B2"/>
    <w:rsid w:val="0014127D"/>
    <w:rsid w:val="001422DC"/>
    <w:rsid w:val="001441B5"/>
    <w:rsid w:val="00145735"/>
    <w:rsid w:val="00145BE2"/>
    <w:rsid w:val="0014763E"/>
    <w:rsid w:val="00147D74"/>
    <w:rsid w:val="0015099D"/>
    <w:rsid w:val="00150A50"/>
    <w:rsid w:val="00151ADC"/>
    <w:rsid w:val="00153270"/>
    <w:rsid w:val="001536CD"/>
    <w:rsid w:val="00153B0C"/>
    <w:rsid w:val="001546FD"/>
    <w:rsid w:val="00156508"/>
    <w:rsid w:val="001567CB"/>
    <w:rsid w:val="001570B1"/>
    <w:rsid w:val="0015745C"/>
    <w:rsid w:val="00157F12"/>
    <w:rsid w:val="00160558"/>
    <w:rsid w:val="00161FE1"/>
    <w:rsid w:val="001629F5"/>
    <w:rsid w:val="00163754"/>
    <w:rsid w:val="0016572D"/>
    <w:rsid w:val="00166D8A"/>
    <w:rsid w:val="00170AD8"/>
    <w:rsid w:val="001711E4"/>
    <w:rsid w:val="00173BB0"/>
    <w:rsid w:val="00174514"/>
    <w:rsid w:val="00174C30"/>
    <w:rsid w:val="001755EE"/>
    <w:rsid w:val="001764D0"/>
    <w:rsid w:val="001802DD"/>
    <w:rsid w:val="00181482"/>
    <w:rsid w:val="00184CFF"/>
    <w:rsid w:val="00184E83"/>
    <w:rsid w:val="001866AF"/>
    <w:rsid w:val="00191D35"/>
    <w:rsid w:val="00191E6B"/>
    <w:rsid w:val="0019325B"/>
    <w:rsid w:val="0019349D"/>
    <w:rsid w:val="00194FCB"/>
    <w:rsid w:val="00196163"/>
    <w:rsid w:val="00197299"/>
    <w:rsid w:val="00197A53"/>
    <w:rsid w:val="001A147A"/>
    <w:rsid w:val="001A212F"/>
    <w:rsid w:val="001A2C38"/>
    <w:rsid w:val="001A38BB"/>
    <w:rsid w:val="001A3DD9"/>
    <w:rsid w:val="001A40AA"/>
    <w:rsid w:val="001A4416"/>
    <w:rsid w:val="001A4577"/>
    <w:rsid w:val="001A50E0"/>
    <w:rsid w:val="001A7505"/>
    <w:rsid w:val="001B1162"/>
    <w:rsid w:val="001B3FC6"/>
    <w:rsid w:val="001B69B9"/>
    <w:rsid w:val="001B71F4"/>
    <w:rsid w:val="001B77DF"/>
    <w:rsid w:val="001C1D3E"/>
    <w:rsid w:val="001C3960"/>
    <w:rsid w:val="001C650D"/>
    <w:rsid w:val="001C6D6F"/>
    <w:rsid w:val="001C7232"/>
    <w:rsid w:val="001C7DBB"/>
    <w:rsid w:val="001D0836"/>
    <w:rsid w:val="001D1F40"/>
    <w:rsid w:val="001D2948"/>
    <w:rsid w:val="001D3504"/>
    <w:rsid w:val="001D3863"/>
    <w:rsid w:val="001D79FA"/>
    <w:rsid w:val="001E0E25"/>
    <w:rsid w:val="001E1629"/>
    <w:rsid w:val="001E1F51"/>
    <w:rsid w:val="001E2176"/>
    <w:rsid w:val="001E4609"/>
    <w:rsid w:val="001E715F"/>
    <w:rsid w:val="001E7C46"/>
    <w:rsid w:val="001F106F"/>
    <w:rsid w:val="001F1CC1"/>
    <w:rsid w:val="001F398D"/>
    <w:rsid w:val="001F5219"/>
    <w:rsid w:val="001F58FC"/>
    <w:rsid w:val="001F5C07"/>
    <w:rsid w:val="00202899"/>
    <w:rsid w:val="00202F5C"/>
    <w:rsid w:val="00203505"/>
    <w:rsid w:val="00204227"/>
    <w:rsid w:val="00204278"/>
    <w:rsid w:val="0020534C"/>
    <w:rsid w:val="002102EB"/>
    <w:rsid w:val="00210400"/>
    <w:rsid w:val="00211B55"/>
    <w:rsid w:val="0021294C"/>
    <w:rsid w:val="002173DE"/>
    <w:rsid w:val="002174DC"/>
    <w:rsid w:val="00217C07"/>
    <w:rsid w:val="00220FB6"/>
    <w:rsid w:val="00223385"/>
    <w:rsid w:val="0022601C"/>
    <w:rsid w:val="002267D8"/>
    <w:rsid w:val="00227733"/>
    <w:rsid w:val="00230C0F"/>
    <w:rsid w:val="00231BFC"/>
    <w:rsid w:val="00231F88"/>
    <w:rsid w:val="00232134"/>
    <w:rsid w:val="0023267E"/>
    <w:rsid w:val="00242B56"/>
    <w:rsid w:val="00245D3F"/>
    <w:rsid w:val="00250F59"/>
    <w:rsid w:val="002523C4"/>
    <w:rsid w:val="00253CB3"/>
    <w:rsid w:val="0025404D"/>
    <w:rsid w:val="00254050"/>
    <w:rsid w:val="00260048"/>
    <w:rsid w:val="0026296F"/>
    <w:rsid w:val="00262B3B"/>
    <w:rsid w:val="002666C2"/>
    <w:rsid w:val="002671D1"/>
    <w:rsid w:val="002675A8"/>
    <w:rsid w:val="00267717"/>
    <w:rsid w:val="00270AC2"/>
    <w:rsid w:val="00270F73"/>
    <w:rsid w:val="00272ABD"/>
    <w:rsid w:val="002745BA"/>
    <w:rsid w:val="00274CC1"/>
    <w:rsid w:val="00275B44"/>
    <w:rsid w:val="00275D3C"/>
    <w:rsid w:val="00276560"/>
    <w:rsid w:val="00277914"/>
    <w:rsid w:val="00281AEF"/>
    <w:rsid w:val="0028245C"/>
    <w:rsid w:val="00282C56"/>
    <w:rsid w:val="00282DAB"/>
    <w:rsid w:val="002857A1"/>
    <w:rsid w:val="00286453"/>
    <w:rsid w:val="002900EF"/>
    <w:rsid w:val="00294423"/>
    <w:rsid w:val="002971BF"/>
    <w:rsid w:val="002A051B"/>
    <w:rsid w:val="002A0A53"/>
    <w:rsid w:val="002A19CB"/>
    <w:rsid w:val="002A1A24"/>
    <w:rsid w:val="002A3BAE"/>
    <w:rsid w:val="002A41A7"/>
    <w:rsid w:val="002A4BCE"/>
    <w:rsid w:val="002A6CE1"/>
    <w:rsid w:val="002B0AF7"/>
    <w:rsid w:val="002B106D"/>
    <w:rsid w:val="002B143B"/>
    <w:rsid w:val="002B25E6"/>
    <w:rsid w:val="002B4977"/>
    <w:rsid w:val="002B497E"/>
    <w:rsid w:val="002B517F"/>
    <w:rsid w:val="002B64D2"/>
    <w:rsid w:val="002B65B4"/>
    <w:rsid w:val="002C29F7"/>
    <w:rsid w:val="002C4815"/>
    <w:rsid w:val="002C4D4B"/>
    <w:rsid w:val="002C533B"/>
    <w:rsid w:val="002C5A2D"/>
    <w:rsid w:val="002C7E78"/>
    <w:rsid w:val="002D1927"/>
    <w:rsid w:val="002D47FB"/>
    <w:rsid w:val="002D4FF9"/>
    <w:rsid w:val="002D5786"/>
    <w:rsid w:val="002D6687"/>
    <w:rsid w:val="002D668C"/>
    <w:rsid w:val="002D6BAC"/>
    <w:rsid w:val="002D6C68"/>
    <w:rsid w:val="002D754F"/>
    <w:rsid w:val="002D7F41"/>
    <w:rsid w:val="002E0739"/>
    <w:rsid w:val="002E310B"/>
    <w:rsid w:val="002E351E"/>
    <w:rsid w:val="002E61BE"/>
    <w:rsid w:val="002E6AA2"/>
    <w:rsid w:val="002F3829"/>
    <w:rsid w:val="002F7B90"/>
    <w:rsid w:val="0030576F"/>
    <w:rsid w:val="003058BD"/>
    <w:rsid w:val="00307744"/>
    <w:rsid w:val="0031028F"/>
    <w:rsid w:val="00311744"/>
    <w:rsid w:val="00313F18"/>
    <w:rsid w:val="003142BC"/>
    <w:rsid w:val="003143AA"/>
    <w:rsid w:val="00315B72"/>
    <w:rsid w:val="00320EED"/>
    <w:rsid w:val="00324161"/>
    <w:rsid w:val="003315AB"/>
    <w:rsid w:val="00332FE6"/>
    <w:rsid w:val="0033393B"/>
    <w:rsid w:val="003362EF"/>
    <w:rsid w:val="0034269E"/>
    <w:rsid w:val="003466D0"/>
    <w:rsid w:val="0035099B"/>
    <w:rsid w:val="00350D11"/>
    <w:rsid w:val="00350D19"/>
    <w:rsid w:val="003514EA"/>
    <w:rsid w:val="0035240D"/>
    <w:rsid w:val="003524B7"/>
    <w:rsid w:val="003549CE"/>
    <w:rsid w:val="00356453"/>
    <w:rsid w:val="00356EB5"/>
    <w:rsid w:val="003600AF"/>
    <w:rsid w:val="00362FB9"/>
    <w:rsid w:val="00363470"/>
    <w:rsid w:val="0036647C"/>
    <w:rsid w:val="00366804"/>
    <w:rsid w:val="00367229"/>
    <w:rsid w:val="003676C6"/>
    <w:rsid w:val="00371150"/>
    <w:rsid w:val="003711B1"/>
    <w:rsid w:val="00371D06"/>
    <w:rsid w:val="00372A94"/>
    <w:rsid w:val="00372E58"/>
    <w:rsid w:val="0037415C"/>
    <w:rsid w:val="003814CD"/>
    <w:rsid w:val="003823A6"/>
    <w:rsid w:val="00382A5B"/>
    <w:rsid w:val="00383667"/>
    <w:rsid w:val="00383A90"/>
    <w:rsid w:val="00384230"/>
    <w:rsid w:val="00384EEE"/>
    <w:rsid w:val="00387747"/>
    <w:rsid w:val="00390314"/>
    <w:rsid w:val="0039190C"/>
    <w:rsid w:val="00392A95"/>
    <w:rsid w:val="003945B1"/>
    <w:rsid w:val="00395FB6"/>
    <w:rsid w:val="0039673F"/>
    <w:rsid w:val="003A1794"/>
    <w:rsid w:val="003A1DE3"/>
    <w:rsid w:val="003A1DE4"/>
    <w:rsid w:val="003A2B36"/>
    <w:rsid w:val="003A34FA"/>
    <w:rsid w:val="003A44C6"/>
    <w:rsid w:val="003A5E64"/>
    <w:rsid w:val="003A6599"/>
    <w:rsid w:val="003A6C67"/>
    <w:rsid w:val="003B1587"/>
    <w:rsid w:val="003B6005"/>
    <w:rsid w:val="003B694C"/>
    <w:rsid w:val="003B699E"/>
    <w:rsid w:val="003B6F89"/>
    <w:rsid w:val="003B708D"/>
    <w:rsid w:val="003B7BB9"/>
    <w:rsid w:val="003B7D04"/>
    <w:rsid w:val="003C0FE0"/>
    <w:rsid w:val="003C1622"/>
    <w:rsid w:val="003C35B5"/>
    <w:rsid w:val="003C46F5"/>
    <w:rsid w:val="003C4BEE"/>
    <w:rsid w:val="003C5C75"/>
    <w:rsid w:val="003C61FE"/>
    <w:rsid w:val="003C7540"/>
    <w:rsid w:val="003D1370"/>
    <w:rsid w:val="003D221B"/>
    <w:rsid w:val="003D39F1"/>
    <w:rsid w:val="003D46E7"/>
    <w:rsid w:val="003D6750"/>
    <w:rsid w:val="003D6F37"/>
    <w:rsid w:val="003D7988"/>
    <w:rsid w:val="003E3F25"/>
    <w:rsid w:val="003E4007"/>
    <w:rsid w:val="003E48AD"/>
    <w:rsid w:val="003E66ED"/>
    <w:rsid w:val="003E6B9F"/>
    <w:rsid w:val="003F0578"/>
    <w:rsid w:val="003F29A3"/>
    <w:rsid w:val="003F2C78"/>
    <w:rsid w:val="003F2D90"/>
    <w:rsid w:val="003F2F89"/>
    <w:rsid w:val="003F5FC0"/>
    <w:rsid w:val="003F6EA4"/>
    <w:rsid w:val="003F7CD6"/>
    <w:rsid w:val="004010C8"/>
    <w:rsid w:val="00401A30"/>
    <w:rsid w:val="004063BE"/>
    <w:rsid w:val="0040658E"/>
    <w:rsid w:val="00407FA2"/>
    <w:rsid w:val="004134C6"/>
    <w:rsid w:val="00415F7F"/>
    <w:rsid w:val="00416C97"/>
    <w:rsid w:val="004277D8"/>
    <w:rsid w:val="0043170A"/>
    <w:rsid w:val="004353F5"/>
    <w:rsid w:val="00437535"/>
    <w:rsid w:val="00437655"/>
    <w:rsid w:val="004426BB"/>
    <w:rsid w:val="00442D9F"/>
    <w:rsid w:val="00443A00"/>
    <w:rsid w:val="00443C6F"/>
    <w:rsid w:val="00447E4D"/>
    <w:rsid w:val="00452700"/>
    <w:rsid w:val="004536F6"/>
    <w:rsid w:val="00454444"/>
    <w:rsid w:val="00455CCC"/>
    <w:rsid w:val="0045600E"/>
    <w:rsid w:val="004571E1"/>
    <w:rsid w:val="00457C63"/>
    <w:rsid w:val="00460258"/>
    <w:rsid w:val="004604BE"/>
    <w:rsid w:val="00460FC5"/>
    <w:rsid w:val="00461994"/>
    <w:rsid w:val="004636D8"/>
    <w:rsid w:val="00464167"/>
    <w:rsid w:val="00464623"/>
    <w:rsid w:val="00465BC6"/>
    <w:rsid w:val="00470853"/>
    <w:rsid w:val="00470F22"/>
    <w:rsid w:val="00472531"/>
    <w:rsid w:val="004742D5"/>
    <w:rsid w:val="004744A8"/>
    <w:rsid w:val="00476AA8"/>
    <w:rsid w:val="00477744"/>
    <w:rsid w:val="00486C1E"/>
    <w:rsid w:val="0049043F"/>
    <w:rsid w:val="00491386"/>
    <w:rsid w:val="00492746"/>
    <w:rsid w:val="004929A5"/>
    <w:rsid w:val="00493A91"/>
    <w:rsid w:val="004943DE"/>
    <w:rsid w:val="00495D08"/>
    <w:rsid w:val="004A1F44"/>
    <w:rsid w:val="004A337D"/>
    <w:rsid w:val="004A5F8F"/>
    <w:rsid w:val="004A7BD5"/>
    <w:rsid w:val="004B0D12"/>
    <w:rsid w:val="004B100B"/>
    <w:rsid w:val="004B1766"/>
    <w:rsid w:val="004B5A92"/>
    <w:rsid w:val="004B7D02"/>
    <w:rsid w:val="004C0C98"/>
    <w:rsid w:val="004C2676"/>
    <w:rsid w:val="004C26F5"/>
    <w:rsid w:val="004C5587"/>
    <w:rsid w:val="004C6511"/>
    <w:rsid w:val="004C7CD3"/>
    <w:rsid w:val="004D0080"/>
    <w:rsid w:val="004D0BA2"/>
    <w:rsid w:val="004D1677"/>
    <w:rsid w:val="004D2687"/>
    <w:rsid w:val="004D38B0"/>
    <w:rsid w:val="004D53CE"/>
    <w:rsid w:val="004D5F2C"/>
    <w:rsid w:val="004D6D6B"/>
    <w:rsid w:val="004D756E"/>
    <w:rsid w:val="004D769B"/>
    <w:rsid w:val="004E1330"/>
    <w:rsid w:val="004E1C34"/>
    <w:rsid w:val="004E3201"/>
    <w:rsid w:val="004E5A1F"/>
    <w:rsid w:val="004F0902"/>
    <w:rsid w:val="004F0AE2"/>
    <w:rsid w:val="004F43A0"/>
    <w:rsid w:val="004F455C"/>
    <w:rsid w:val="004F4C8B"/>
    <w:rsid w:val="004F51B3"/>
    <w:rsid w:val="004F6825"/>
    <w:rsid w:val="004F6997"/>
    <w:rsid w:val="004F7378"/>
    <w:rsid w:val="004F741C"/>
    <w:rsid w:val="00500333"/>
    <w:rsid w:val="00501B37"/>
    <w:rsid w:val="0050304A"/>
    <w:rsid w:val="005038F5"/>
    <w:rsid w:val="00503A46"/>
    <w:rsid w:val="00503AB1"/>
    <w:rsid w:val="00503B22"/>
    <w:rsid w:val="00503ED9"/>
    <w:rsid w:val="00504007"/>
    <w:rsid w:val="0050434F"/>
    <w:rsid w:val="00507E6D"/>
    <w:rsid w:val="00511181"/>
    <w:rsid w:val="00515DF8"/>
    <w:rsid w:val="0051663F"/>
    <w:rsid w:val="0051702F"/>
    <w:rsid w:val="00517377"/>
    <w:rsid w:val="0052130F"/>
    <w:rsid w:val="00521832"/>
    <w:rsid w:val="00521AF8"/>
    <w:rsid w:val="00522E21"/>
    <w:rsid w:val="005234F4"/>
    <w:rsid w:val="00523B6E"/>
    <w:rsid w:val="0052426A"/>
    <w:rsid w:val="0052510D"/>
    <w:rsid w:val="005269F2"/>
    <w:rsid w:val="00527137"/>
    <w:rsid w:val="0053129D"/>
    <w:rsid w:val="0053170D"/>
    <w:rsid w:val="00531901"/>
    <w:rsid w:val="00533F53"/>
    <w:rsid w:val="00534439"/>
    <w:rsid w:val="00535358"/>
    <w:rsid w:val="00536983"/>
    <w:rsid w:val="005375AF"/>
    <w:rsid w:val="005376EC"/>
    <w:rsid w:val="005379DB"/>
    <w:rsid w:val="0054074C"/>
    <w:rsid w:val="0054125E"/>
    <w:rsid w:val="0054265F"/>
    <w:rsid w:val="00543B0B"/>
    <w:rsid w:val="005444ED"/>
    <w:rsid w:val="00546FFE"/>
    <w:rsid w:val="00547131"/>
    <w:rsid w:val="0054745F"/>
    <w:rsid w:val="005478EA"/>
    <w:rsid w:val="005501EE"/>
    <w:rsid w:val="00551AD1"/>
    <w:rsid w:val="00552C7C"/>
    <w:rsid w:val="00553F85"/>
    <w:rsid w:val="00554720"/>
    <w:rsid w:val="0055507E"/>
    <w:rsid w:val="00555937"/>
    <w:rsid w:val="00555A60"/>
    <w:rsid w:val="0055695E"/>
    <w:rsid w:val="005604E5"/>
    <w:rsid w:val="005604E8"/>
    <w:rsid w:val="00560B77"/>
    <w:rsid w:val="0056162D"/>
    <w:rsid w:val="0056225E"/>
    <w:rsid w:val="005626B5"/>
    <w:rsid w:val="005647A5"/>
    <w:rsid w:val="005647E4"/>
    <w:rsid w:val="005654E4"/>
    <w:rsid w:val="00565867"/>
    <w:rsid w:val="00565A69"/>
    <w:rsid w:val="00565C23"/>
    <w:rsid w:val="00566151"/>
    <w:rsid w:val="005679E6"/>
    <w:rsid w:val="005726D6"/>
    <w:rsid w:val="00573E94"/>
    <w:rsid w:val="005757ED"/>
    <w:rsid w:val="00577CC8"/>
    <w:rsid w:val="005815C5"/>
    <w:rsid w:val="00583AD1"/>
    <w:rsid w:val="00583F04"/>
    <w:rsid w:val="0058576C"/>
    <w:rsid w:val="00586A99"/>
    <w:rsid w:val="005871D8"/>
    <w:rsid w:val="0059219E"/>
    <w:rsid w:val="00592599"/>
    <w:rsid w:val="00594CEA"/>
    <w:rsid w:val="00595EBF"/>
    <w:rsid w:val="00596BE1"/>
    <w:rsid w:val="005A0628"/>
    <w:rsid w:val="005A1D55"/>
    <w:rsid w:val="005A2A1B"/>
    <w:rsid w:val="005A2EDE"/>
    <w:rsid w:val="005A34B2"/>
    <w:rsid w:val="005A3CC8"/>
    <w:rsid w:val="005A5186"/>
    <w:rsid w:val="005A5677"/>
    <w:rsid w:val="005A5ECC"/>
    <w:rsid w:val="005A6538"/>
    <w:rsid w:val="005A6D4C"/>
    <w:rsid w:val="005B18C1"/>
    <w:rsid w:val="005B4E7D"/>
    <w:rsid w:val="005B50B7"/>
    <w:rsid w:val="005B5301"/>
    <w:rsid w:val="005B605D"/>
    <w:rsid w:val="005C0946"/>
    <w:rsid w:val="005C14CE"/>
    <w:rsid w:val="005C2BA5"/>
    <w:rsid w:val="005C32AD"/>
    <w:rsid w:val="005C4EEC"/>
    <w:rsid w:val="005C56CC"/>
    <w:rsid w:val="005C6A00"/>
    <w:rsid w:val="005C76DC"/>
    <w:rsid w:val="005C7AFC"/>
    <w:rsid w:val="005D1204"/>
    <w:rsid w:val="005D197D"/>
    <w:rsid w:val="005D23EC"/>
    <w:rsid w:val="005D4088"/>
    <w:rsid w:val="005D4D09"/>
    <w:rsid w:val="005D552D"/>
    <w:rsid w:val="005D5C9A"/>
    <w:rsid w:val="005D624F"/>
    <w:rsid w:val="005D6B58"/>
    <w:rsid w:val="005E003B"/>
    <w:rsid w:val="005E1AFA"/>
    <w:rsid w:val="005E1DD3"/>
    <w:rsid w:val="005E2537"/>
    <w:rsid w:val="005E2F1C"/>
    <w:rsid w:val="005E4226"/>
    <w:rsid w:val="005E58C8"/>
    <w:rsid w:val="005F050C"/>
    <w:rsid w:val="005F1D34"/>
    <w:rsid w:val="005F5239"/>
    <w:rsid w:val="005F5C8E"/>
    <w:rsid w:val="005F64AC"/>
    <w:rsid w:val="00601173"/>
    <w:rsid w:val="00601C9F"/>
    <w:rsid w:val="0060276C"/>
    <w:rsid w:val="006043FD"/>
    <w:rsid w:val="006046FE"/>
    <w:rsid w:val="00604CA9"/>
    <w:rsid w:val="006050BE"/>
    <w:rsid w:val="00606B7F"/>
    <w:rsid w:val="006075F9"/>
    <w:rsid w:val="006077F3"/>
    <w:rsid w:val="00611462"/>
    <w:rsid w:val="0061162C"/>
    <w:rsid w:val="006117B5"/>
    <w:rsid w:val="006124B9"/>
    <w:rsid w:val="00612B88"/>
    <w:rsid w:val="00613A6B"/>
    <w:rsid w:val="00615F1C"/>
    <w:rsid w:val="00616766"/>
    <w:rsid w:val="006172B1"/>
    <w:rsid w:val="00620D40"/>
    <w:rsid w:val="006213EA"/>
    <w:rsid w:val="00621A28"/>
    <w:rsid w:val="00622E88"/>
    <w:rsid w:val="00622F4D"/>
    <w:rsid w:val="0062375E"/>
    <w:rsid w:val="00624BFC"/>
    <w:rsid w:val="00625906"/>
    <w:rsid w:val="006263C8"/>
    <w:rsid w:val="00626644"/>
    <w:rsid w:val="006301C9"/>
    <w:rsid w:val="006317A7"/>
    <w:rsid w:val="00631A68"/>
    <w:rsid w:val="00631C6A"/>
    <w:rsid w:val="00633350"/>
    <w:rsid w:val="00633DC9"/>
    <w:rsid w:val="00634448"/>
    <w:rsid w:val="00636784"/>
    <w:rsid w:val="00641987"/>
    <w:rsid w:val="00645667"/>
    <w:rsid w:val="00651017"/>
    <w:rsid w:val="006518AE"/>
    <w:rsid w:val="006526B8"/>
    <w:rsid w:val="0065549A"/>
    <w:rsid w:val="00660F84"/>
    <w:rsid w:val="006615B7"/>
    <w:rsid w:val="006619A7"/>
    <w:rsid w:val="006629FC"/>
    <w:rsid w:val="00664324"/>
    <w:rsid w:val="00664817"/>
    <w:rsid w:val="006665AA"/>
    <w:rsid w:val="00666B5C"/>
    <w:rsid w:val="00670816"/>
    <w:rsid w:val="00671EC0"/>
    <w:rsid w:val="00671FFD"/>
    <w:rsid w:val="00672C19"/>
    <w:rsid w:val="0067349F"/>
    <w:rsid w:val="00673ACE"/>
    <w:rsid w:val="0067577D"/>
    <w:rsid w:val="00676A67"/>
    <w:rsid w:val="0068046E"/>
    <w:rsid w:val="00680FE1"/>
    <w:rsid w:val="00681D78"/>
    <w:rsid w:val="00681DC5"/>
    <w:rsid w:val="0068304A"/>
    <w:rsid w:val="0068486D"/>
    <w:rsid w:val="00685237"/>
    <w:rsid w:val="00685B83"/>
    <w:rsid w:val="00686D40"/>
    <w:rsid w:val="00691483"/>
    <w:rsid w:val="00693FF5"/>
    <w:rsid w:val="00694C70"/>
    <w:rsid w:val="00695BF6"/>
    <w:rsid w:val="0069610D"/>
    <w:rsid w:val="006974AE"/>
    <w:rsid w:val="006A20B5"/>
    <w:rsid w:val="006A4301"/>
    <w:rsid w:val="006A53B0"/>
    <w:rsid w:val="006A6F90"/>
    <w:rsid w:val="006A78F3"/>
    <w:rsid w:val="006A7D5A"/>
    <w:rsid w:val="006A7EF2"/>
    <w:rsid w:val="006B0635"/>
    <w:rsid w:val="006B2448"/>
    <w:rsid w:val="006B369B"/>
    <w:rsid w:val="006B4BCD"/>
    <w:rsid w:val="006B54AB"/>
    <w:rsid w:val="006B58BC"/>
    <w:rsid w:val="006B7BF9"/>
    <w:rsid w:val="006C154D"/>
    <w:rsid w:val="006C1BE9"/>
    <w:rsid w:val="006C3441"/>
    <w:rsid w:val="006C3B87"/>
    <w:rsid w:val="006C647C"/>
    <w:rsid w:val="006C6F93"/>
    <w:rsid w:val="006C79DB"/>
    <w:rsid w:val="006C7F61"/>
    <w:rsid w:val="006D23B1"/>
    <w:rsid w:val="006D34DA"/>
    <w:rsid w:val="006D35E5"/>
    <w:rsid w:val="006D4B9C"/>
    <w:rsid w:val="006D630E"/>
    <w:rsid w:val="006D724A"/>
    <w:rsid w:val="006D7E58"/>
    <w:rsid w:val="006E215B"/>
    <w:rsid w:val="006E6670"/>
    <w:rsid w:val="006F13E8"/>
    <w:rsid w:val="006F4F0A"/>
    <w:rsid w:val="006F72DE"/>
    <w:rsid w:val="00700397"/>
    <w:rsid w:val="007006D1"/>
    <w:rsid w:val="00701855"/>
    <w:rsid w:val="00701E39"/>
    <w:rsid w:val="007025EC"/>
    <w:rsid w:val="007030F3"/>
    <w:rsid w:val="007043ED"/>
    <w:rsid w:val="007045FF"/>
    <w:rsid w:val="00705787"/>
    <w:rsid w:val="007060DC"/>
    <w:rsid w:val="007077AB"/>
    <w:rsid w:val="007100DD"/>
    <w:rsid w:val="0071774F"/>
    <w:rsid w:val="00720590"/>
    <w:rsid w:val="007205C4"/>
    <w:rsid w:val="00720A86"/>
    <w:rsid w:val="00723E1E"/>
    <w:rsid w:val="007257FF"/>
    <w:rsid w:val="007305FF"/>
    <w:rsid w:val="0073203C"/>
    <w:rsid w:val="00732441"/>
    <w:rsid w:val="007325A7"/>
    <w:rsid w:val="00732806"/>
    <w:rsid w:val="00740E38"/>
    <w:rsid w:val="00742636"/>
    <w:rsid w:val="007451A9"/>
    <w:rsid w:val="00750C30"/>
    <w:rsid w:val="007517A1"/>
    <w:rsid w:val="00751A96"/>
    <w:rsid w:val="00753055"/>
    <w:rsid w:val="00753751"/>
    <w:rsid w:val="00757280"/>
    <w:rsid w:val="0075793D"/>
    <w:rsid w:val="0076009B"/>
    <w:rsid w:val="00765FFB"/>
    <w:rsid w:val="007709AE"/>
    <w:rsid w:val="00771A94"/>
    <w:rsid w:val="00772373"/>
    <w:rsid w:val="0077354F"/>
    <w:rsid w:val="007759E0"/>
    <w:rsid w:val="00775C5D"/>
    <w:rsid w:val="0077680D"/>
    <w:rsid w:val="00780FCF"/>
    <w:rsid w:val="00781F2B"/>
    <w:rsid w:val="00782690"/>
    <w:rsid w:val="00784C23"/>
    <w:rsid w:val="0078537D"/>
    <w:rsid w:val="007860A2"/>
    <w:rsid w:val="007910A9"/>
    <w:rsid w:val="007916FC"/>
    <w:rsid w:val="00792B41"/>
    <w:rsid w:val="00793056"/>
    <w:rsid w:val="007A1D50"/>
    <w:rsid w:val="007A1DE8"/>
    <w:rsid w:val="007A298D"/>
    <w:rsid w:val="007A2A8C"/>
    <w:rsid w:val="007A4F20"/>
    <w:rsid w:val="007A4FB3"/>
    <w:rsid w:val="007A549B"/>
    <w:rsid w:val="007A6C2E"/>
    <w:rsid w:val="007A6D1D"/>
    <w:rsid w:val="007B168B"/>
    <w:rsid w:val="007B2CD3"/>
    <w:rsid w:val="007B4271"/>
    <w:rsid w:val="007B683F"/>
    <w:rsid w:val="007B73FE"/>
    <w:rsid w:val="007B7938"/>
    <w:rsid w:val="007C241E"/>
    <w:rsid w:val="007C2FE5"/>
    <w:rsid w:val="007C446C"/>
    <w:rsid w:val="007C5DC8"/>
    <w:rsid w:val="007C6822"/>
    <w:rsid w:val="007C7392"/>
    <w:rsid w:val="007D0A9C"/>
    <w:rsid w:val="007D0B61"/>
    <w:rsid w:val="007D1226"/>
    <w:rsid w:val="007D167F"/>
    <w:rsid w:val="007D2FA3"/>
    <w:rsid w:val="007D306F"/>
    <w:rsid w:val="007D5580"/>
    <w:rsid w:val="007D7A65"/>
    <w:rsid w:val="007E00FC"/>
    <w:rsid w:val="007E2C09"/>
    <w:rsid w:val="007E3B78"/>
    <w:rsid w:val="007E3BB2"/>
    <w:rsid w:val="007E3D50"/>
    <w:rsid w:val="007E47AF"/>
    <w:rsid w:val="007E596C"/>
    <w:rsid w:val="007E5B4D"/>
    <w:rsid w:val="007E6683"/>
    <w:rsid w:val="007E6DFE"/>
    <w:rsid w:val="007F1CEF"/>
    <w:rsid w:val="007F40EF"/>
    <w:rsid w:val="007F4243"/>
    <w:rsid w:val="007F46E6"/>
    <w:rsid w:val="007F6BFF"/>
    <w:rsid w:val="007F7BDC"/>
    <w:rsid w:val="007F7E99"/>
    <w:rsid w:val="00801C63"/>
    <w:rsid w:val="0080357A"/>
    <w:rsid w:val="008039AF"/>
    <w:rsid w:val="00803F89"/>
    <w:rsid w:val="00805558"/>
    <w:rsid w:val="00805652"/>
    <w:rsid w:val="00805CC9"/>
    <w:rsid w:val="00806A23"/>
    <w:rsid w:val="00807E0A"/>
    <w:rsid w:val="00811C23"/>
    <w:rsid w:val="00811E0F"/>
    <w:rsid w:val="00815563"/>
    <w:rsid w:val="008157E9"/>
    <w:rsid w:val="008168B5"/>
    <w:rsid w:val="00820549"/>
    <w:rsid w:val="00820559"/>
    <w:rsid w:val="00823B73"/>
    <w:rsid w:val="008243A2"/>
    <w:rsid w:val="00824913"/>
    <w:rsid w:val="00824D0F"/>
    <w:rsid w:val="00830C86"/>
    <w:rsid w:val="00832C4D"/>
    <w:rsid w:val="00832F78"/>
    <w:rsid w:val="00834306"/>
    <w:rsid w:val="00835709"/>
    <w:rsid w:val="00836E19"/>
    <w:rsid w:val="008402D5"/>
    <w:rsid w:val="008417AE"/>
    <w:rsid w:val="00842D9D"/>
    <w:rsid w:val="00844B53"/>
    <w:rsid w:val="00845D45"/>
    <w:rsid w:val="00847226"/>
    <w:rsid w:val="00847EE1"/>
    <w:rsid w:val="00852F57"/>
    <w:rsid w:val="0085316B"/>
    <w:rsid w:val="0085499C"/>
    <w:rsid w:val="008552D7"/>
    <w:rsid w:val="00856875"/>
    <w:rsid w:val="00856D9B"/>
    <w:rsid w:val="008578B8"/>
    <w:rsid w:val="008578D2"/>
    <w:rsid w:val="00857D1C"/>
    <w:rsid w:val="008601ED"/>
    <w:rsid w:val="00860AD3"/>
    <w:rsid w:val="00861D06"/>
    <w:rsid w:val="00862E86"/>
    <w:rsid w:val="00863E58"/>
    <w:rsid w:val="00864368"/>
    <w:rsid w:val="00864933"/>
    <w:rsid w:val="00865E7B"/>
    <w:rsid w:val="00866E6C"/>
    <w:rsid w:val="00867AB2"/>
    <w:rsid w:val="008702AC"/>
    <w:rsid w:val="00872914"/>
    <w:rsid w:val="0087338D"/>
    <w:rsid w:val="008745AE"/>
    <w:rsid w:val="0087699A"/>
    <w:rsid w:val="00877B8D"/>
    <w:rsid w:val="00883A03"/>
    <w:rsid w:val="00884038"/>
    <w:rsid w:val="0088460A"/>
    <w:rsid w:val="0088524E"/>
    <w:rsid w:val="0089031B"/>
    <w:rsid w:val="008903D3"/>
    <w:rsid w:val="00892E74"/>
    <w:rsid w:val="00895C2F"/>
    <w:rsid w:val="008961B3"/>
    <w:rsid w:val="00896776"/>
    <w:rsid w:val="00896E3B"/>
    <w:rsid w:val="008A2D00"/>
    <w:rsid w:val="008A3447"/>
    <w:rsid w:val="008A37B0"/>
    <w:rsid w:val="008A4A02"/>
    <w:rsid w:val="008A573D"/>
    <w:rsid w:val="008A574D"/>
    <w:rsid w:val="008A6A05"/>
    <w:rsid w:val="008A6CBA"/>
    <w:rsid w:val="008A70D4"/>
    <w:rsid w:val="008A7585"/>
    <w:rsid w:val="008B3754"/>
    <w:rsid w:val="008B3FCC"/>
    <w:rsid w:val="008B4907"/>
    <w:rsid w:val="008B4F6C"/>
    <w:rsid w:val="008B5257"/>
    <w:rsid w:val="008B78E6"/>
    <w:rsid w:val="008C0AEF"/>
    <w:rsid w:val="008C12DC"/>
    <w:rsid w:val="008C1CEA"/>
    <w:rsid w:val="008C6041"/>
    <w:rsid w:val="008C6CBE"/>
    <w:rsid w:val="008C7B6C"/>
    <w:rsid w:val="008D0246"/>
    <w:rsid w:val="008D2256"/>
    <w:rsid w:val="008D420D"/>
    <w:rsid w:val="008D4285"/>
    <w:rsid w:val="008D70AA"/>
    <w:rsid w:val="008E0A69"/>
    <w:rsid w:val="008E1DEC"/>
    <w:rsid w:val="008E2C11"/>
    <w:rsid w:val="008E2E61"/>
    <w:rsid w:val="008E31A2"/>
    <w:rsid w:val="008E3A28"/>
    <w:rsid w:val="008E52C9"/>
    <w:rsid w:val="008E5821"/>
    <w:rsid w:val="008E768D"/>
    <w:rsid w:val="008F041A"/>
    <w:rsid w:val="008F0931"/>
    <w:rsid w:val="008F489A"/>
    <w:rsid w:val="00900007"/>
    <w:rsid w:val="00900C88"/>
    <w:rsid w:val="009025F0"/>
    <w:rsid w:val="00903614"/>
    <w:rsid w:val="009038E4"/>
    <w:rsid w:val="00906E7C"/>
    <w:rsid w:val="00907ACC"/>
    <w:rsid w:val="00910273"/>
    <w:rsid w:val="009146C8"/>
    <w:rsid w:val="009203B7"/>
    <w:rsid w:val="0092061E"/>
    <w:rsid w:val="00926DC3"/>
    <w:rsid w:val="00927106"/>
    <w:rsid w:val="009304CC"/>
    <w:rsid w:val="009319B8"/>
    <w:rsid w:val="0093202D"/>
    <w:rsid w:val="00933258"/>
    <w:rsid w:val="009333F8"/>
    <w:rsid w:val="00933830"/>
    <w:rsid w:val="009361E9"/>
    <w:rsid w:val="009362E3"/>
    <w:rsid w:val="0093725E"/>
    <w:rsid w:val="0093731A"/>
    <w:rsid w:val="00937B5F"/>
    <w:rsid w:val="00941229"/>
    <w:rsid w:val="00941E1B"/>
    <w:rsid w:val="0094281E"/>
    <w:rsid w:val="00942AB3"/>
    <w:rsid w:val="00944A34"/>
    <w:rsid w:val="00944EA0"/>
    <w:rsid w:val="009452DC"/>
    <w:rsid w:val="00946EB3"/>
    <w:rsid w:val="00947AAB"/>
    <w:rsid w:val="00951B43"/>
    <w:rsid w:val="00952152"/>
    <w:rsid w:val="0095264D"/>
    <w:rsid w:val="00952D66"/>
    <w:rsid w:val="009549D2"/>
    <w:rsid w:val="00954C29"/>
    <w:rsid w:val="00955343"/>
    <w:rsid w:val="0095560F"/>
    <w:rsid w:val="009557B4"/>
    <w:rsid w:val="00955DFA"/>
    <w:rsid w:val="009563C3"/>
    <w:rsid w:val="0096033D"/>
    <w:rsid w:val="00960E5F"/>
    <w:rsid w:val="00961C74"/>
    <w:rsid w:val="009627EE"/>
    <w:rsid w:val="009642F1"/>
    <w:rsid w:val="00964C61"/>
    <w:rsid w:val="00966329"/>
    <w:rsid w:val="00966FA8"/>
    <w:rsid w:val="009673DA"/>
    <w:rsid w:val="009728A7"/>
    <w:rsid w:val="009760A8"/>
    <w:rsid w:val="009768C7"/>
    <w:rsid w:val="00977F59"/>
    <w:rsid w:val="00980863"/>
    <w:rsid w:val="0098121C"/>
    <w:rsid w:val="009819F6"/>
    <w:rsid w:val="00982128"/>
    <w:rsid w:val="00985ED6"/>
    <w:rsid w:val="00986C1C"/>
    <w:rsid w:val="009905F9"/>
    <w:rsid w:val="009950B2"/>
    <w:rsid w:val="009977DB"/>
    <w:rsid w:val="009A1E14"/>
    <w:rsid w:val="009A335D"/>
    <w:rsid w:val="009A3431"/>
    <w:rsid w:val="009A7D4B"/>
    <w:rsid w:val="009B02ED"/>
    <w:rsid w:val="009B0DB1"/>
    <w:rsid w:val="009B14F9"/>
    <w:rsid w:val="009B210A"/>
    <w:rsid w:val="009B2D9E"/>
    <w:rsid w:val="009B4343"/>
    <w:rsid w:val="009B62A9"/>
    <w:rsid w:val="009B6318"/>
    <w:rsid w:val="009C0ADB"/>
    <w:rsid w:val="009C1B1F"/>
    <w:rsid w:val="009C2079"/>
    <w:rsid w:val="009C2CC3"/>
    <w:rsid w:val="009C2F9B"/>
    <w:rsid w:val="009C3BF3"/>
    <w:rsid w:val="009C436D"/>
    <w:rsid w:val="009C4DDC"/>
    <w:rsid w:val="009C529C"/>
    <w:rsid w:val="009D0194"/>
    <w:rsid w:val="009D0728"/>
    <w:rsid w:val="009D0BF7"/>
    <w:rsid w:val="009D1949"/>
    <w:rsid w:val="009D19C5"/>
    <w:rsid w:val="009D1A15"/>
    <w:rsid w:val="009D34BA"/>
    <w:rsid w:val="009D34F5"/>
    <w:rsid w:val="009D366F"/>
    <w:rsid w:val="009D4231"/>
    <w:rsid w:val="009D4D04"/>
    <w:rsid w:val="009D5BEB"/>
    <w:rsid w:val="009E03EB"/>
    <w:rsid w:val="009E1107"/>
    <w:rsid w:val="009E1919"/>
    <w:rsid w:val="009E3274"/>
    <w:rsid w:val="009F273A"/>
    <w:rsid w:val="009F3F2F"/>
    <w:rsid w:val="009F506E"/>
    <w:rsid w:val="009F5D02"/>
    <w:rsid w:val="00A0035F"/>
    <w:rsid w:val="00A00461"/>
    <w:rsid w:val="00A017F2"/>
    <w:rsid w:val="00A047C7"/>
    <w:rsid w:val="00A05C72"/>
    <w:rsid w:val="00A07D75"/>
    <w:rsid w:val="00A07F0D"/>
    <w:rsid w:val="00A10181"/>
    <w:rsid w:val="00A12739"/>
    <w:rsid w:val="00A12D32"/>
    <w:rsid w:val="00A160FD"/>
    <w:rsid w:val="00A214C8"/>
    <w:rsid w:val="00A22AB2"/>
    <w:rsid w:val="00A22D8A"/>
    <w:rsid w:val="00A25317"/>
    <w:rsid w:val="00A26F04"/>
    <w:rsid w:val="00A278F9"/>
    <w:rsid w:val="00A30481"/>
    <w:rsid w:val="00A3231E"/>
    <w:rsid w:val="00A34780"/>
    <w:rsid w:val="00A405B7"/>
    <w:rsid w:val="00A41DC0"/>
    <w:rsid w:val="00A44724"/>
    <w:rsid w:val="00A476D8"/>
    <w:rsid w:val="00A507F9"/>
    <w:rsid w:val="00A50887"/>
    <w:rsid w:val="00A5225A"/>
    <w:rsid w:val="00A533C3"/>
    <w:rsid w:val="00A53DD7"/>
    <w:rsid w:val="00A54348"/>
    <w:rsid w:val="00A57B18"/>
    <w:rsid w:val="00A57F54"/>
    <w:rsid w:val="00A67111"/>
    <w:rsid w:val="00A675EE"/>
    <w:rsid w:val="00A67DF3"/>
    <w:rsid w:val="00A70378"/>
    <w:rsid w:val="00A73160"/>
    <w:rsid w:val="00A740DF"/>
    <w:rsid w:val="00A75029"/>
    <w:rsid w:val="00A77302"/>
    <w:rsid w:val="00A77930"/>
    <w:rsid w:val="00A77988"/>
    <w:rsid w:val="00A81F96"/>
    <w:rsid w:val="00A84A8E"/>
    <w:rsid w:val="00A90738"/>
    <w:rsid w:val="00A92242"/>
    <w:rsid w:val="00A94613"/>
    <w:rsid w:val="00A952AC"/>
    <w:rsid w:val="00A97A1B"/>
    <w:rsid w:val="00A97A9B"/>
    <w:rsid w:val="00AA068C"/>
    <w:rsid w:val="00AA12E3"/>
    <w:rsid w:val="00AA1DA8"/>
    <w:rsid w:val="00AA44E2"/>
    <w:rsid w:val="00AA4B7D"/>
    <w:rsid w:val="00AB0B81"/>
    <w:rsid w:val="00AB408A"/>
    <w:rsid w:val="00AB4C6B"/>
    <w:rsid w:val="00AB61EE"/>
    <w:rsid w:val="00AB646A"/>
    <w:rsid w:val="00AC0012"/>
    <w:rsid w:val="00AC131F"/>
    <w:rsid w:val="00AC3CF1"/>
    <w:rsid w:val="00AD060A"/>
    <w:rsid w:val="00AD2AE2"/>
    <w:rsid w:val="00AD3423"/>
    <w:rsid w:val="00AD5230"/>
    <w:rsid w:val="00AD538A"/>
    <w:rsid w:val="00AD595B"/>
    <w:rsid w:val="00AD59B6"/>
    <w:rsid w:val="00AD735A"/>
    <w:rsid w:val="00AE064C"/>
    <w:rsid w:val="00AE1AC8"/>
    <w:rsid w:val="00AE2B00"/>
    <w:rsid w:val="00AE347E"/>
    <w:rsid w:val="00AE3D0D"/>
    <w:rsid w:val="00AE48EC"/>
    <w:rsid w:val="00AE4D4A"/>
    <w:rsid w:val="00AE6546"/>
    <w:rsid w:val="00AF2AE8"/>
    <w:rsid w:val="00AF362A"/>
    <w:rsid w:val="00AF36C2"/>
    <w:rsid w:val="00AF43FE"/>
    <w:rsid w:val="00AF57EC"/>
    <w:rsid w:val="00AF5BE9"/>
    <w:rsid w:val="00AF6427"/>
    <w:rsid w:val="00AF6DAD"/>
    <w:rsid w:val="00AF7242"/>
    <w:rsid w:val="00B02A2C"/>
    <w:rsid w:val="00B0482C"/>
    <w:rsid w:val="00B069BB"/>
    <w:rsid w:val="00B140EF"/>
    <w:rsid w:val="00B157F0"/>
    <w:rsid w:val="00B164A9"/>
    <w:rsid w:val="00B20460"/>
    <w:rsid w:val="00B22332"/>
    <w:rsid w:val="00B25597"/>
    <w:rsid w:val="00B304B6"/>
    <w:rsid w:val="00B3136F"/>
    <w:rsid w:val="00B314CF"/>
    <w:rsid w:val="00B32CE7"/>
    <w:rsid w:val="00B34BDB"/>
    <w:rsid w:val="00B358A9"/>
    <w:rsid w:val="00B36D10"/>
    <w:rsid w:val="00B408AC"/>
    <w:rsid w:val="00B4219B"/>
    <w:rsid w:val="00B43517"/>
    <w:rsid w:val="00B437C9"/>
    <w:rsid w:val="00B44368"/>
    <w:rsid w:val="00B476CD"/>
    <w:rsid w:val="00B47953"/>
    <w:rsid w:val="00B50716"/>
    <w:rsid w:val="00B525E5"/>
    <w:rsid w:val="00B543A8"/>
    <w:rsid w:val="00B56ED0"/>
    <w:rsid w:val="00B628C5"/>
    <w:rsid w:val="00B62BF8"/>
    <w:rsid w:val="00B63B15"/>
    <w:rsid w:val="00B67664"/>
    <w:rsid w:val="00B7037E"/>
    <w:rsid w:val="00B719F7"/>
    <w:rsid w:val="00B72C24"/>
    <w:rsid w:val="00B73AC6"/>
    <w:rsid w:val="00B750CE"/>
    <w:rsid w:val="00B77004"/>
    <w:rsid w:val="00B814C9"/>
    <w:rsid w:val="00B8265F"/>
    <w:rsid w:val="00B831BE"/>
    <w:rsid w:val="00B86122"/>
    <w:rsid w:val="00B86B2F"/>
    <w:rsid w:val="00B874C4"/>
    <w:rsid w:val="00B907A6"/>
    <w:rsid w:val="00B90EA6"/>
    <w:rsid w:val="00B93526"/>
    <w:rsid w:val="00B93775"/>
    <w:rsid w:val="00B940C2"/>
    <w:rsid w:val="00B945BD"/>
    <w:rsid w:val="00B948F2"/>
    <w:rsid w:val="00B965EC"/>
    <w:rsid w:val="00B97B03"/>
    <w:rsid w:val="00BA0988"/>
    <w:rsid w:val="00BA0B68"/>
    <w:rsid w:val="00BA1670"/>
    <w:rsid w:val="00BA4696"/>
    <w:rsid w:val="00BA5597"/>
    <w:rsid w:val="00BA59DD"/>
    <w:rsid w:val="00BA6068"/>
    <w:rsid w:val="00BB030B"/>
    <w:rsid w:val="00BB15BB"/>
    <w:rsid w:val="00BB251F"/>
    <w:rsid w:val="00BB2CA6"/>
    <w:rsid w:val="00BB352B"/>
    <w:rsid w:val="00BB52AA"/>
    <w:rsid w:val="00BC2FE9"/>
    <w:rsid w:val="00BC3C95"/>
    <w:rsid w:val="00BC46D6"/>
    <w:rsid w:val="00BC7304"/>
    <w:rsid w:val="00BC766B"/>
    <w:rsid w:val="00BD2724"/>
    <w:rsid w:val="00BD4AB5"/>
    <w:rsid w:val="00BD4FDC"/>
    <w:rsid w:val="00BD5F4B"/>
    <w:rsid w:val="00BD72AA"/>
    <w:rsid w:val="00BE08CE"/>
    <w:rsid w:val="00BE26A1"/>
    <w:rsid w:val="00BE6BEE"/>
    <w:rsid w:val="00BF0496"/>
    <w:rsid w:val="00BF107D"/>
    <w:rsid w:val="00BF173A"/>
    <w:rsid w:val="00BF22E3"/>
    <w:rsid w:val="00BF2F11"/>
    <w:rsid w:val="00BF319A"/>
    <w:rsid w:val="00BF3EC6"/>
    <w:rsid w:val="00BF5425"/>
    <w:rsid w:val="00BF65F2"/>
    <w:rsid w:val="00C00AD5"/>
    <w:rsid w:val="00C00D70"/>
    <w:rsid w:val="00C01ABE"/>
    <w:rsid w:val="00C03646"/>
    <w:rsid w:val="00C05098"/>
    <w:rsid w:val="00C05361"/>
    <w:rsid w:val="00C06864"/>
    <w:rsid w:val="00C07422"/>
    <w:rsid w:val="00C1029F"/>
    <w:rsid w:val="00C10DFF"/>
    <w:rsid w:val="00C119B4"/>
    <w:rsid w:val="00C1256C"/>
    <w:rsid w:val="00C1353A"/>
    <w:rsid w:val="00C14A63"/>
    <w:rsid w:val="00C14C37"/>
    <w:rsid w:val="00C14F07"/>
    <w:rsid w:val="00C15F3C"/>
    <w:rsid w:val="00C17464"/>
    <w:rsid w:val="00C2044E"/>
    <w:rsid w:val="00C206FD"/>
    <w:rsid w:val="00C20842"/>
    <w:rsid w:val="00C21BA9"/>
    <w:rsid w:val="00C2304E"/>
    <w:rsid w:val="00C2409E"/>
    <w:rsid w:val="00C24804"/>
    <w:rsid w:val="00C24C23"/>
    <w:rsid w:val="00C258E9"/>
    <w:rsid w:val="00C26852"/>
    <w:rsid w:val="00C26A04"/>
    <w:rsid w:val="00C26B59"/>
    <w:rsid w:val="00C26BA5"/>
    <w:rsid w:val="00C27D35"/>
    <w:rsid w:val="00C31BBC"/>
    <w:rsid w:val="00C32230"/>
    <w:rsid w:val="00C323BA"/>
    <w:rsid w:val="00C32EBD"/>
    <w:rsid w:val="00C33F36"/>
    <w:rsid w:val="00C34CDB"/>
    <w:rsid w:val="00C355A4"/>
    <w:rsid w:val="00C35C91"/>
    <w:rsid w:val="00C36DBE"/>
    <w:rsid w:val="00C42961"/>
    <w:rsid w:val="00C4377E"/>
    <w:rsid w:val="00C46F6D"/>
    <w:rsid w:val="00C51901"/>
    <w:rsid w:val="00C54503"/>
    <w:rsid w:val="00C55012"/>
    <w:rsid w:val="00C55219"/>
    <w:rsid w:val="00C562B4"/>
    <w:rsid w:val="00C563FB"/>
    <w:rsid w:val="00C622A8"/>
    <w:rsid w:val="00C635FC"/>
    <w:rsid w:val="00C711D7"/>
    <w:rsid w:val="00C717D8"/>
    <w:rsid w:val="00C72745"/>
    <w:rsid w:val="00C747DD"/>
    <w:rsid w:val="00C75A92"/>
    <w:rsid w:val="00C837A8"/>
    <w:rsid w:val="00C8416C"/>
    <w:rsid w:val="00C85589"/>
    <w:rsid w:val="00C85F88"/>
    <w:rsid w:val="00C86239"/>
    <w:rsid w:val="00C87CC6"/>
    <w:rsid w:val="00C90FB6"/>
    <w:rsid w:val="00C929BF"/>
    <w:rsid w:val="00C9498A"/>
    <w:rsid w:val="00C97E9D"/>
    <w:rsid w:val="00CA02CB"/>
    <w:rsid w:val="00CA1D91"/>
    <w:rsid w:val="00CA274D"/>
    <w:rsid w:val="00CA5AFC"/>
    <w:rsid w:val="00CA684E"/>
    <w:rsid w:val="00CA7817"/>
    <w:rsid w:val="00CB086B"/>
    <w:rsid w:val="00CB5DB1"/>
    <w:rsid w:val="00CB6E8A"/>
    <w:rsid w:val="00CB7B8B"/>
    <w:rsid w:val="00CC0845"/>
    <w:rsid w:val="00CC1FE0"/>
    <w:rsid w:val="00CC25B9"/>
    <w:rsid w:val="00CC4570"/>
    <w:rsid w:val="00CC4EAA"/>
    <w:rsid w:val="00CC592E"/>
    <w:rsid w:val="00CC6701"/>
    <w:rsid w:val="00CC67EC"/>
    <w:rsid w:val="00CD1FF8"/>
    <w:rsid w:val="00CD5E9F"/>
    <w:rsid w:val="00CD7092"/>
    <w:rsid w:val="00CD71A3"/>
    <w:rsid w:val="00CD7FF8"/>
    <w:rsid w:val="00CE0F5A"/>
    <w:rsid w:val="00CE3427"/>
    <w:rsid w:val="00CE43DB"/>
    <w:rsid w:val="00CE74EA"/>
    <w:rsid w:val="00CE7B6F"/>
    <w:rsid w:val="00CF0836"/>
    <w:rsid w:val="00CF1161"/>
    <w:rsid w:val="00CF2D05"/>
    <w:rsid w:val="00CF4408"/>
    <w:rsid w:val="00CF4BD6"/>
    <w:rsid w:val="00CF6BB9"/>
    <w:rsid w:val="00CF7E20"/>
    <w:rsid w:val="00D00528"/>
    <w:rsid w:val="00D01553"/>
    <w:rsid w:val="00D0325E"/>
    <w:rsid w:val="00D059AD"/>
    <w:rsid w:val="00D062D1"/>
    <w:rsid w:val="00D11D07"/>
    <w:rsid w:val="00D13E57"/>
    <w:rsid w:val="00D16137"/>
    <w:rsid w:val="00D16CD0"/>
    <w:rsid w:val="00D20A7F"/>
    <w:rsid w:val="00D21443"/>
    <w:rsid w:val="00D21953"/>
    <w:rsid w:val="00D24268"/>
    <w:rsid w:val="00D2431F"/>
    <w:rsid w:val="00D26BB6"/>
    <w:rsid w:val="00D30F11"/>
    <w:rsid w:val="00D33423"/>
    <w:rsid w:val="00D335C5"/>
    <w:rsid w:val="00D3569E"/>
    <w:rsid w:val="00D3637F"/>
    <w:rsid w:val="00D411C8"/>
    <w:rsid w:val="00D41332"/>
    <w:rsid w:val="00D42177"/>
    <w:rsid w:val="00D42465"/>
    <w:rsid w:val="00D4395B"/>
    <w:rsid w:val="00D4467A"/>
    <w:rsid w:val="00D44D18"/>
    <w:rsid w:val="00D44D49"/>
    <w:rsid w:val="00D45218"/>
    <w:rsid w:val="00D4523C"/>
    <w:rsid w:val="00D46D08"/>
    <w:rsid w:val="00D47D6C"/>
    <w:rsid w:val="00D51283"/>
    <w:rsid w:val="00D5143B"/>
    <w:rsid w:val="00D54626"/>
    <w:rsid w:val="00D5538D"/>
    <w:rsid w:val="00D55630"/>
    <w:rsid w:val="00D56B44"/>
    <w:rsid w:val="00D57B91"/>
    <w:rsid w:val="00D603A9"/>
    <w:rsid w:val="00D6184C"/>
    <w:rsid w:val="00D6336C"/>
    <w:rsid w:val="00D64C3E"/>
    <w:rsid w:val="00D70617"/>
    <w:rsid w:val="00D73F82"/>
    <w:rsid w:val="00D77785"/>
    <w:rsid w:val="00D82A1D"/>
    <w:rsid w:val="00D83650"/>
    <w:rsid w:val="00D86066"/>
    <w:rsid w:val="00D872CF"/>
    <w:rsid w:val="00D90220"/>
    <w:rsid w:val="00D91B87"/>
    <w:rsid w:val="00D91C68"/>
    <w:rsid w:val="00D948AF"/>
    <w:rsid w:val="00D95F1C"/>
    <w:rsid w:val="00D97B5B"/>
    <w:rsid w:val="00DA0144"/>
    <w:rsid w:val="00DA08D8"/>
    <w:rsid w:val="00DA17B2"/>
    <w:rsid w:val="00DA1E83"/>
    <w:rsid w:val="00DA2C0A"/>
    <w:rsid w:val="00DA331E"/>
    <w:rsid w:val="00DA5689"/>
    <w:rsid w:val="00DA5AF2"/>
    <w:rsid w:val="00DB14C0"/>
    <w:rsid w:val="00DB15DE"/>
    <w:rsid w:val="00DB1FFF"/>
    <w:rsid w:val="00DB24A6"/>
    <w:rsid w:val="00DB2891"/>
    <w:rsid w:val="00DB3212"/>
    <w:rsid w:val="00DB4AEB"/>
    <w:rsid w:val="00DB4D93"/>
    <w:rsid w:val="00DB6232"/>
    <w:rsid w:val="00DC1B33"/>
    <w:rsid w:val="00DC29DB"/>
    <w:rsid w:val="00DC4CC6"/>
    <w:rsid w:val="00DC646A"/>
    <w:rsid w:val="00DD1863"/>
    <w:rsid w:val="00DD3701"/>
    <w:rsid w:val="00DD3DF9"/>
    <w:rsid w:val="00DD4D5D"/>
    <w:rsid w:val="00DD763A"/>
    <w:rsid w:val="00DD789D"/>
    <w:rsid w:val="00DD7CCD"/>
    <w:rsid w:val="00DE0F4A"/>
    <w:rsid w:val="00DE201D"/>
    <w:rsid w:val="00DE3971"/>
    <w:rsid w:val="00DE3C3D"/>
    <w:rsid w:val="00DE415B"/>
    <w:rsid w:val="00DE4376"/>
    <w:rsid w:val="00DE6AA4"/>
    <w:rsid w:val="00DE6B7C"/>
    <w:rsid w:val="00DE6C2C"/>
    <w:rsid w:val="00DE756D"/>
    <w:rsid w:val="00DF0348"/>
    <w:rsid w:val="00DF0D4A"/>
    <w:rsid w:val="00DF28B6"/>
    <w:rsid w:val="00DF36A2"/>
    <w:rsid w:val="00DF5D0B"/>
    <w:rsid w:val="00DF736C"/>
    <w:rsid w:val="00E021C6"/>
    <w:rsid w:val="00E02F94"/>
    <w:rsid w:val="00E05451"/>
    <w:rsid w:val="00E16B8D"/>
    <w:rsid w:val="00E1771E"/>
    <w:rsid w:val="00E17779"/>
    <w:rsid w:val="00E201C3"/>
    <w:rsid w:val="00E21C6E"/>
    <w:rsid w:val="00E21EF5"/>
    <w:rsid w:val="00E220E2"/>
    <w:rsid w:val="00E22A87"/>
    <w:rsid w:val="00E2564E"/>
    <w:rsid w:val="00E2634C"/>
    <w:rsid w:val="00E30662"/>
    <w:rsid w:val="00E30DA0"/>
    <w:rsid w:val="00E32EC3"/>
    <w:rsid w:val="00E33377"/>
    <w:rsid w:val="00E338DE"/>
    <w:rsid w:val="00E35564"/>
    <w:rsid w:val="00E379A8"/>
    <w:rsid w:val="00E37D32"/>
    <w:rsid w:val="00E415FB"/>
    <w:rsid w:val="00E41795"/>
    <w:rsid w:val="00E4195C"/>
    <w:rsid w:val="00E44726"/>
    <w:rsid w:val="00E45606"/>
    <w:rsid w:val="00E46493"/>
    <w:rsid w:val="00E46C56"/>
    <w:rsid w:val="00E50039"/>
    <w:rsid w:val="00E50336"/>
    <w:rsid w:val="00E5038B"/>
    <w:rsid w:val="00E51DF5"/>
    <w:rsid w:val="00E51E02"/>
    <w:rsid w:val="00E525E1"/>
    <w:rsid w:val="00E54D8D"/>
    <w:rsid w:val="00E55186"/>
    <w:rsid w:val="00E557F5"/>
    <w:rsid w:val="00E5779E"/>
    <w:rsid w:val="00E57C5C"/>
    <w:rsid w:val="00E62194"/>
    <w:rsid w:val="00E62C1E"/>
    <w:rsid w:val="00E63B1B"/>
    <w:rsid w:val="00E65757"/>
    <w:rsid w:val="00E662E1"/>
    <w:rsid w:val="00E6672A"/>
    <w:rsid w:val="00E70AC8"/>
    <w:rsid w:val="00E72839"/>
    <w:rsid w:val="00E7466D"/>
    <w:rsid w:val="00E74787"/>
    <w:rsid w:val="00E75610"/>
    <w:rsid w:val="00E75A81"/>
    <w:rsid w:val="00E7774C"/>
    <w:rsid w:val="00E77771"/>
    <w:rsid w:val="00E81155"/>
    <w:rsid w:val="00E8218D"/>
    <w:rsid w:val="00E8297D"/>
    <w:rsid w:val="00E84AF7"/>
    <w:rsid w:val="00E87E7A"/>
    <w:rsid w:val="00E90553"/>
    <w:rsid w:val="00E9686A"/>
    <w:rsid w:val="00EA1052"/>
    <w:rsid w:val="00EA296C"/>
    <w:rsid w:val="00EA43B4"/>
    <w:rsid w:val="00EA5341"/>
    <w:rsid w:val="00EA598F"/>
    <w:rsid w:val="00EA5D53"/>
    <w:rsid w:val="00EA652E"/>
    <w:rsid w:val="00EA6CC1"/>
    <w:rsid w:val="00EA6DB5"/>
    <w:rsid w:val="00EB17B8"/>
    <w:rsid w:val="00EB17CE"/>
    <w:rsid w:val="00EC13D9"/>
    <w:rsid w:val="00ED0EDB"/>
    <w:rsid w:val="00ED18F7"/>
    <w:rsid w:val="00ED221E"/>
    <w:rsid w:val="00ED2279"/>
    <w:rsid w:val="00ED3102"/>
    <w:rsid w:val="00ED34FF"/>
    <w:rsid w:val="00ED389C"/>
    <w:rsid w:val="00ED3C1C"/>
    <w:rsid w:val="00ED3D0B"/>
    <w:rsid w:val="00ED4A0E"/>
    <w:rsid w:val="00ED7406"/>
    <w:rsid w:val="00EE0954"/>
    <w:rsid w:val="00EE1CCD"/>
    <w:rsid w:val="00EE2123"/>
    <w:rsid w:val="00EE28E9"/>
    <w:rsid w:val="00EE562C"/>
    <w:rsid w:val="00EE5BF3"/>
    <w:rsid w:val="00EE765C"/>
    <w:rsid w:val="00EF3396"/>
    <w:rsid w:val="00EF352B"/>
    <w:rsid w:val="00EF3BA3"/>
    <w:rsid w:val="00EF6F00"/>
    <w:rsid w:val="00EF728D"/>
    <w:rsid w:val="00F05CF2"/>
    <w:rsid w:val="00F07109"/>
    <w:rsid w:val="00F07251"/>
    <w:rsid w:val="00F132B6"/>
    <w:rsid w:val="00F141E7"/>
    <w:rsid w:val="00F16383"/>
    <w:rsid w:val="00F16A69"/>
    <w:rsid w:val="00F17517"/>
    <w:rsid w:val="00F20738"/>
    <w:rsid w:val="00F20A7A"/>
    <w:rsid w:val="00F21415"/>
    <w:rsid w:val="00F2251C"/>
    <w:rsid w:val="00F23E8D"/>
    <w:rsid w:val="00F24700"/>
    <w:rsid w:val="00F24AD2"/>
    <w:rsid w:val="00F24E06"/>
    <w:rsid w:val="00F250C4"/>
    <w:rsid w:val="00F30082"/>
    <w:rsid w:val="00F325FC"/>
    <w:rsid w:val="00F3274A"/>
    <w:rsid w:val="00F35054"/>
    <w:rsid w:val="00F355EE"/>
    <w:rsid w:val="00F35965"/>
    <w:rsid w:val="00F36540"/>
    <w:rsid w:val="00F427AE"/>
    <w:rsid w:val="00F42C54"/>
    <w:rsid w:val="00F42E0D"/>
    <w:rsid w:val="00F43AC8"/>
    <w:rsid w:val="00F45E1B"/>
    <w:rsid w:val="00F46B34"/>
    <w:rsid w:val="00F526FF"/>
    <w:rsid w:val="00F52760"/>
    <w:rsid w:val="00F53654"/>
    <w:rsid w:val="00F54865"/>
    <w:rsid w:val="00F55DC5"/>
    <w:rsid w:val="00F579FB"/>
    <w:rsid w:val="00F57E53"/>
    <w:rsid w:val="00F6250E"/>
    <w:rsid w:val="00F64363"/>
    <w:rsid w:val="00F65270"/>
    <w:rsid w:val="00F65CCA"/>
    <w:rsid w:val="00F7092D"/>
    <w:rsid w:val="00F73826"/>
    <w:rsid w:val="00F73FCA"/>
    <w:rsid w:val="00F74D57"/>
    <w:rsid w:val="00F76DB6"/>
    <w:rsid w:val="00F77491"/>
    <w:rsid w:val="00F81EE3"/>
    <w:rsid w:val="00F833B3"/>
    <w:rsid w:val="00F8496F"/>
    <w:rsid w:val="00F85CE1"/>
    <w:rsid w:val="00F8681C"/>
    <w:rsid w:val="00F86BCE"/>
    <w:rsid w:val="00F87DCA"/>
    <w:rsid w:val="00F87E3F"/>
    <w:rsid w:val="00F93893"/>
    <w:rsid w:val="00F93F5C"/>
    <w:rsid w:val="00F94B8F"/>
    <w:rsid w:val="00F955E9"/>
    <w:rsid w:val="00FA1237"/>
    <w:rsid w:val="00FA2A0A"/>
    <w:rsid w:val="00FA3731"/>
    <w:rsid w:val="00FA5A1D"/>
    <w:rsid w:val="00FA738F"/>
    <w:rsid w:val="00FB438B"/>
    <w:rsid w:val="00FB4464"/>
    <w:rsid w:val="00FB44C6"/>
    <w:rsid w:val="00FB6B7F"/>
    <w:rsid w:val="00FB6CA0"/>
    <w:rsid w:val="00FB6DE8"/>
    <w:rsid w:val="00FC4BE4"/>
    <w:rsid w:val="00FC677E"/>
    <w:rsid w:val="00FD009C"/>
    <w:rsid w:val="00FD09FF"/>
    <w:rsid w:val="00FD0EC3"/>
    <w:rsid w:val="00FD1405"/>
    <w:rsid w:val="00FD4EFE"/>
    <w:rsid w:val="00FD50CC"/>
    <w:rsid w:val="00FD5980"/>
    <w:rsid w:val="00FD5A38"/>
    <w:rsid w:val="00FD640F"/>
    <w:rsid w:val="00FE1414"/>
    <w:rsid w:val="00FE2E57"/>
    <w:rsid w:val="00FE4C8F"/>
    <w:rsid w:val="00FF3E42"/>
    <w:rsid w:val="00FF60AA"/>
    <w:rsid w:val="00FF6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A4B087"/>
  <w15:docId w15:val="{7B16CD34-5ED5-4E0D-B122-2193436E7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9">
    <w:name w:val="Normal"/>
    <w:qFormat/>
    <w:rsid w:val="006C3B87"/>
    <w:pPr>
      <w:spacing w:before="120" w:line="276" w:lineRule="auto"/>
      <w:ind w:firstLine="720"/>
      <w:jc w:val="both"/>
    </w:pPr>
    <w:rPr>
      <w:rFonts w:ascii="Georgia" w:eastAsiaTheme="minorEastAsia" w:hAnsi="Georgia"/>
      <w:sz w:val="28"/>
      <w:lang w:eastAsia="ru-RU"/>
    </w:rPr>
  </w:style>
  <w:style w:type="paragraph" w:styleId="10">
    <w:name w:val="heading 1"/>
    <w:basedOn w:val="a9"/>
    <w:next w:val="a9"/>
    <w:link w:val="11"/>
    <w:autoRedefine/>
    <w:uiPriority w:val="9"/>
    <w:qFormat/>
    <w:rsid w:val="006C3B87"/>
    <w:pPr>
      <w:spacing w:before="0" w:after="600" w:line="240" w:lineRule="auto"/>
      <w:ind w:firstLine="0"/>
      <w:jc w:val="center"/>
      <w:outlineLvl w:val="0"/>
    </w:pPr>
    <w:rPr>
      <w:rFonts w:eastAsia="Times New Roman"/>
      <w:b/>
      <w:bCs/>
      <w:color w:val="C00000"/>
      <w:sz w:val="44"/>
      <w:szCs w:val="44"/>
      <w14:shadow w14:blurRad="69850" w14:dist="25400" w14:dir="2700000" w14:sx="100000" w14:sy="100000" w14:kx="0" w14:ky="0" w14:algn="tl">
        <w14:srgbClr w14:val="000000">
          <w14:alpha w14:val="24000"/>
        </w14:srgbClr>
      </w14:shadow>
      <w14:props3d w14:extrusionH="0" w14:contourW="0" w14:prstMaterial="warmMatte">
        <w14:bevelB w14:w="38100" w14:h="38100" w14:prst="relaxedInset"/>
      </w14:props3d>
    </w:rPr>
  </w:style>
  <w:style w:type="paragraph" w:styleId="20">
    <w:name w:val="heading 2"/>
    <w:basedOn w:val="a9"/>
    <w:next w:val="a9"/>
    <w:link w:val="21"/>
    <w:autoRedefine/>
    <w:uiPriority w:val="9"/>
    <w:unhideWhenUsed/>
    <w:qFormat/>
    <w:rsid w:val="006C3B87"/>
    <w:pPr>
      <w:keepNext/>
      <w:keepLines/>
      <w:spacing w:before="480" w:after="360" w:line="240" w:lineRule="auto"/>
      <w:ind w:firstLine="0"/>
      <w:jc w:val="center"/>
      <w:outlineLvl w:val="1"/>
    </w:pPr>
    <w:rPr>
      <w:rFonts w:eastAsiaTheme="majorEastAsia" w:cstheme="majorBidi"/>
      <w:b/>
      <w:color w:val="0000FF"/>
      <w:sz w:val="36"/>
      <w:szCs w:val="26"/>
    </w:rPr>
  </w:style>
  <w:style w:type="paragraph" w:styleId="30">
    <w:name w:val="heading 3"/>
    <w:basedOn w:val="a9"/>
    <w:next w:val="a9"/>
    <w:link w:val="31"/>
    <w:autoRedefine/>
    <w:uiPriority w:val="9"/>
    <w:unhideWhenUsed/>
    <w:rsid w:val="000739D8"/>
    <w:pPr>
      <w:keepNext/>
      <w:keepLines/>
      <w:spacing w:before="360" w:after="240"/>
      <w:outlineLvl w:val="2"/>
    </w:pPr>
    <w:rPr>
      <w:rFonts w:eastAsiaTheme="majorEastAsia" w:cstheme="majorBidi"/>
      <w:b/>
      <w:bCs/>
      <w:color w:val="0000FF"/>
      <w:sz w:val="32"/>
      <w:szCs w:val="32"/>
      <w14:shadow w14:blurRad="38100" w14:dist="12700" w14:dir="2700000" w14:sx="100000" w14:sy="100000" w14:kx="0" w14:ky="0" w14:algn="tl">
        <w14:srgbClr w14:val="000000"/>
      </w14:shadow>
    </w:rPr>
  </w:style>
  <w:style w:type="paragraph" w:styleId="40">
    <w:name w:val="heading 4"/>
    <w:basedOn w:val="a9"/>
    <w:next w:val="a9"/>
    <w:link w:val="41"/>
    <w:autoRedefine/>
    <w:uiPriority w:val="9"/>
    <w:unhideWhenUsed/>
    <w:qFormat/>
    <w:rsid w:val="000739D8"/>
    <w:pPr>
      <w:keepNext/>
      <w:keepLines/>
      <w:spacing w:before="480" w:after="240"/>
      <w:outlineLvl w:val="3"/>
    </w:pPr>
    <w:rPr>
      <w:rFonts w:eastAsiaTheme="majorEastAsia" w:cstheme="majorBidi"/>
      <w:b/>
      <w:bCs/>
      <w:color w:val="0000FF"/>
      <w:sz w:val="32"/>
      <w:szCs w:val="32"/>
      <w:lang w:val="en-US"/>
      <w14:shadow w14:blurRad="38100" w14:dist="12700" w14:dir="2700000" w14:sx="100000" w14:sy="100000" w14:kx="0" w14:ky="0" w14:algn="tl">
        <w14:srgbClr w14:val="000000"/>
      </w14:shadow>
    </w:rPr>
  </w:style>
  <w:style w:type="paragraph" w:styleId="5">
    <w:name w:val="heading 5"/>
    <w:basedOn w:val="a9"/>
    <w:next w:val="a9"/>
    <w:link w:val="50"/>
    <w:rsid w:val="000739D8"/>
    <w:pPr>
      <w:tabs>
        <w:tab w:val="left" w:pos="851"/>
        <w:tab w:val="left" w:pos="1560"/>
      </w:tabs>
      <w:spacing w:before="360" w:after="240"/>
      <w:outlineLvl w:val="4"/>
    </w:pPr>
    <w:rPr>
      <w:b/>
      <w:bCs/>
      <w:color w:val="0000FF"/>
      <w:sz w:val="32"/>
      <w:szCs w:val="32"/>
    </w:rPr>
  </w:style>
  <w:style w:type="paragraph" w:styleId="6">
    <w:name w:val="heading 6"/>
    <w:basedOn w:val="a9"/>
    <w:next w:val="a9"/>
    <w:link w:val="60"/>
    <w:rsid w:val="000739D8"/>
    <w:pPr>
      <w:spacing w:before="180" w:after="80"/>
      <w:outlineLvl w:val="5"/>
    </w:pPr>
    <w:rPr>
      <w:rFonts w:ascii="Arial Narrow" w:eastAsia="Times New Roman" w:hAnsi="Arial Narrow"/>
      <w:b/>
      <w:bCs/>
      <w:lang w:val="en-US"/>
    </w:rPr>
  </w:style>
  <w:style w:type="paragraph" w:styleId="7">
    <w:name w:val="heading 7"/>
    <w:aliases w:val="ВЫДЕЛЕНИЕ 1"/>
    <w:basedOn w:val="a9"/>
    <w:next w:val="a9"/>
    <w:link w:val="70"/>
    <w:rsid w:val="000739D8"/>
    <w:pPr>
      <w:spacing w:before="240"/>
      <w:outlineLvl w:val="6"/>
    </w:pPr>
    <w:rPr>
      <w:rFonts w:eastAsia="Times New Roman"/>
      <w:b/>
      <w:bCs/>
      <w:color w:val="0000FF"/>
      <w:szCs w:val="28"/>
      <w:lang w:val="en-US"/>
    </w:rPr>
  </w:style>
  <w:style w:type="paragraph" w:styleId="8">
    <w:name w:val="heading 8"/>
    <w:basedOn w:val="a9"/>
    <w:next w:val="a9"/>
    <w:link w:val="80"/>
    <w:rsid w:val="000739D8"/>
    <w:pPr>
      <w:spacing w:after="60"/>
      <w:outlineLvl w:val="7"/>
    </w:pPr>
    <w:rPr>
      <w:rFonts w:ascii="Arial" w:eastAsia="Times New Roman" w:hAnsi="Arial"/>
      <w:b/>
      <w:bCs/>
      <w:sz w:val="18"/>
      <w:lang w:val="en-US"/>
    </w:rPr>
  </w:style>
  <w:style w:type="paragraph" w:styleId="9">
    <w:name w:val="heading 9"/>
    <w:basedOn w:val="a9"/>
    <w:next w:val="a9"/>
    <w:link w:val="90"/>
    <w:rsid w:val="000739D8"/>
    <w:pPr>
      <w:spacing w:before="240" w:after="240"/>
      <w:jc w:val="center"/>
      <w:outlineLvl w:val="8"/>
    </w:pPr>
    <w:rPr>
      <w:rFonts w:eastAsia="Times New Roman"/>
      <w:b/>
      <w:color w:val="0000FF"/>
      <w:lang w:val="en-US"/>
    </w:rPr>
  </w:style>
  <w:style w:type="character" w:default="1" w:styleId="aa">
    <w:name w:val="Default Paragraph Font"/>
    <w:uiPriority w:val="1"/>
    <w:semiHidden/>
    <w:unhideWhenUsed/>
  </w:style>
  <w:style w:type="table" w:default="1" w:styleId="ab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c">
    <w:name w:val="No List"/>
    <w:uiPriority w:val="99"/>
    <w:semiHidden/>
    <w:unhideWhenUsed/>
  </w:style>
  <w:style w:type="character" w:customStyle="1" w:styleId="--">
    <w:name w:val="Красный-прписной-полужирный"/>
    <w:basedOn w:val="aa"/>
    <w:uiPriority w:val="1"/>
    <w:qFormat/>
    <w:rsid w:val="000739D8"/>
    <w:rPr>
      <w:rFonts w:ascii="Georgia" w:hAnsi="Georgia"/>
      <w:b/>
      <w:caps/>
      <w:color w:val="FF0000"/>
      <w:sz w:val="28"/>
    </w:rPr>
  </w:style>
  <w:style w:type="character" w:customStyle="1" w:styleId="--0">
    <w:name w:val="Синий-прописной-полужирный"/>
    <w:basedOn w:val="aa"/>
    <w:uiPriority w:val="1"/>
    <w:qFormat/>
    <w:rsid w:val="006C3B87"/>
    <w:rPr>
      <w:rFonts w:ascii="Georgia" w:hAnsi="Georgia"/>
      <w:b/>
      <w:i w:val="0"/>
      <w:caps/>
      <w:smallCaps w:val="0"/>
      <w:color w:val="0432FF"/>
      <w:sz w:val="28"/>
    </w:rPr>
  </w:style>
  <w:style w:type="character" w:customStyle="1" w:styleId="--1">
    <w:name w:val="Черный-прописной-полужирный"/>
    <w:basedOn w:val="aa"/>
    <w:uiPriority w:val="1"/>
    <w:qFormat/>
    <w:rsid w:val="000739D8"/>
    <w:rPr>
      <w:rFonts w:ascii="Georgia" w:hAnsi="Georgia"/>
      <w:b/>
      <w:i w:val="0"/>
      <w:caps/>
      <w:smallCaps w:val="0"/>
      <w:sz w:val="28"/>
    </w:rPr>
  </w:style>
  <w:style w:type="paragraph" w:styleId="ad">
    <w:name w:val="Balloon Text"/>
    <w:basedOn w:val="a9"/>
    <w:link w:val="ae"/>
    <w:uiPriority w:val="99"/>
    <w:unhideWhenUsed/>
    <w:rsid w:val="006C3B87"/>
    <w:rPr>
      <w:rFonts w:ascii="Lucida Grande CY" w:hAnsi="Lucida Grande CY" w:cs="Lucida Grande CY"/>
      <w:sz w:val="18"/>
      <w:szCs w:val="18"/>
    </w:rPr>
  </w:style>
  <w:style w:type="character" w:customStyle="1" w:styleId="ae">
    <w:name w:val="Текст выноски Знак"/>
    <w:basedOn w:val="aa"/>
    <w:link w:val="ad"/>
    <w:uiPriority w:val="99"/>
    <w:rsid w:val="006C3B87"/>
    <w:rPr>
      <w:rFonts w:ascii="Lucida Grande CY" w:eastAsiaTheme="minorEastAsia" w:hAnsi="Lucida Grande CY" w:cs="Lucida Grande CY"/>
      <w:sz w:val="18"/>
      <w:szCs w:val="18"/>
      <w:lang w:eastAsia="ru-RU"/>
    </w:rPr>
  </w:style>
  <w:style w:type="character" w:customStyle="1" w:styleId="--2">
    <w:name w:val="Курсив-строчный-полужирный"/>
    <w:basedOn w:val="aa"/>
    <w:uiPriority w:val="1"/>
    <w:rsid w:val="000739D8"/>
    <w:rPr>
      <w:rFonts w:ascii="Georgia" w:hAnsi="Georgia"/>
      <w:b/>
      <w:i/>
    </w:rPr>
  </w:style>
  <w:style w:type="character" w:customStyle="1" w:styleId="--3">
    <w:name w:val="Красный-строчный-полужирный"/>
    <w:basedOn w:val="aa"/>
    <w:uiPriority w:val="1"/>
    <w:rsid w:val="000739D8"/>
    <w:rPr>
      <w:rFonts w:ascii="Georgia" w:hAnsi="Georgia"/>
      <w:b/>
      <w:color w:val="FF0000"/>
    </w:rPr>
  </w:style>
  <w:style w:type="character" w:customStyle="1" w:styleId="--4">
    <w:name w:val="Синий-строчный-полужирный"/>
    <w:basedOn w:val="aa"/>
    <w:uiPriority w:val="1"/>
    <w:qFormat/>
    <w:rsid w:val="000739D8"/>
    <w:rPr>
      <w:rFonts w:ascii="Georgia" w:hAnsi="Georgia"/>
      <w:b/>
      <w:color w:val="0432FF"/>
    </w:rPr>
  </w:style>
  <w:style w:type="character" w:customStyle="1" w:styleId="af">
    <w:name w:val="Полужирный"/>
    <w:basedOn w:val="aa"/>
    <w:uiPriority w:val="1"/>
    <w:rsid w:val="000739D8"/>
    <w:rPr>
      <w:rFonts w:ascii="Georgia" w:hAnsi="Georgia"/>
      <w:b/>
    </w:rPr>
  </w:style>
  <w:style w:type="character" w:customStyle="1" w:styleId="---">
    <w:name w:val="Красный-строчный-курсив-полужирный"/>
    <w:basedOn w:val="aa"/>
    <w:uiPriority w:val="1"/>
    <w:rsid w:val="000739D8"/>
    <w:rPr>
      <w:rFonts w:ascii="Georgia" w:hAnsi="Georgia"/>
      <w:b/>
      <w:i/>
      <w:color w:val="FF0000"/>
    </w:rPr>
  </w:style>
  <w:style w:type="character" w:customStyle="1" w:styleId="---0">
    <w:name w:val="Синий-строчный-курсив-полужирный"/>
    <w:basedOn w:val="aa"/>
    <w:uiPriority w:val="1"/>
    <w:qFormat/>
    <w:rsid w:val="000739D8"/>
    <w:rPr>
      <w:rFonts w:ascii="Georgia" w:hAnsi="Georgia"/>
      <w:b/>
      <w:i/>
      <w:color w:val="0432FF"/>
    </w:rPr>
  </w:style>
  <w:style w:type="paragraph" w:styleId="af0">
    <w:name w:val="No Spacing"/>
    <w:link w:val="af1"/>
    <w:uiPriority w:val="1"/>
    <w:qFormat/>
    <w:rsid w:val="000739D8"/>
    <w:rPr>
      <w:rFonts w:ascii="Times New Roman" w:hAnsi="Times New Roman"/>
      <w:b/>
      <w:color w:val="FF0000"/>
      <w:sz w:val="44"/>
    </w:rPr>
  </w:style>
  <w:style w:type="paragraph" w:styleId="af2">
    <w:name w:val="Normal (Web)"/>
    <w:basedOn w:val="a9"/>
    <w:uiPriority w:val="99"/>
    <w:unhideWhenUsed/>
    <w:rsid w:val="006C3B87"/>
    <w:rPr>
      <w:rFonts w:ascii="Times New Roman" w:hAnsi="Times New Roman" w:cs="Times New Roman"/>
      <w:sz w:val="24"/>
    </w:rPr>
  </w:style>
  <w:style w:type="character" w:styleId="af3">
    <w:name w:val="Hyperlink"/>
    <w:basedOn w:val="aa"/>
    <w:uiPriority w:val="99"/>
    <w:unhideWhenUsed/>
    <w:qFormat/>
    <w:rsid w:val="006C3B87"/>
    <w:rPr>
      <w:rFonts w:ascii="Georgia" w:hAnsi="Georgia"/>
      <w:color w:val="0432FF"/>
      <w:sz w:val="28"/>
      <w:u w:val="single"/>
    </w:rPr>
  </w:style>
  <w:style w:type="character" w:customStyle="1" w:styleId="search-highlight">
    <w:name w:val="search-highlight"/>
    <w:basedOn w:val="aa"/>
    <w:rsid w:val="000739D8"/>
  </w:style>
  <w:style w:type="character" w:customStyle="1" w:styleId="apple-converted-space">
    <w:name w:val="apple-converted-space"/>
    <w:basedOn w:val="aa"/>
    <w:rsid w:val="000739D8"/>
  </w:style>
  <w:style w:type="character" w:styleId="af4">
    <w:name w:val="FollowedHyperlink"/>
    <w:uiPriority w:val="99"/>
    <w:rsid w:val="000739D8"/>
    <w:rPr>
      <w:rFonts w:ascii="Times New Roman" w:hAnsi="Times New Roman"/>
      <w:color w:val="800080"/>
      <w:sz w:val="22"/>
      <w:u w:val="single"/>
    </w:rPr>
  </w:style>
  <w:style w:type="character" w:customStyle="1" w:styleId="11">
    <w:name w:val="Заголовок 1 Знак"/>
    <w:basedOn w:val="aa"/>
    <w:link w:val="10"/>
    <w:uiPriority w:val="9"/>
    <w:rsid w:val="006C3B87"/>
    <w:rPr>
      <w:rFonts w:ascii="Georgia" w:eastAsia="Times New Roman" w:hAnsi="Georgia"/>
      <w:b/>
      <w:bCs/>
      <w:color w:val="C00000"/>
      <w:sz w:val="44"/>
      <w:szCs w:val="44"/>
      <w:lang w:eastAsia="ru-RU"/>
      <w14:shadow w14:blurRad="69850" w14:dist="25400" w14:dir="2700000" w14:sx="100000" w14:sy="100000" w14:kx="0" w14:ky="0" w14:algn="tl">
        <w14:srgbClr w14:val="000000">
          <w14:alpha w14:val="24000"/>
        </w14:srgbClr>
      </w14:shadow>
      <w14:props3d w14:extrusionH="0" w14:contourW="0" w14:prstMaterial="warmMatte">
        <w14:bevelB w14:w="38100" w14:h="38100" w14:prst="relaxedInset"/>
      </w14:props3d>
    </w:rPr>
  </w:style>
  <w:style w:type="character" w:customStyle="1" w:styleId="21">
    <w:name w:val="Заголовок 2 Знак"/>
    <w:basedOn w:val="aa"/>
    <w:link w:val="20"/>
    <w:uiPriority w:val="9"/>
    <w:rsid w:val="006C3B87"/>
    <w:rPr>
      <w:rFonts w:ascii="Georgia" w:eastAsiaTheme="majorEastAsia" w:hAnsi="Georgia" w:cstheme="majorBidi"/>
      <w:b/>
      <w:color w:val="0000FF"/>
      <w:sz w:val="36"/>
      <w:szCs w:val="26"/>
      <w:lang w:eastAsia="ru-RU"/>
    </w:rPr>
  </w:style>
  <w:style w:type="character" w:customStyle="1" w:styleId="31">
    <w:name w:val="Заголовок 3 Знак"/>
    <w:basedOn w:val="aa"/>
    <w:link w:val="30"/>
    <w:uiPriority w:val="9"/>
    <w:rsid w:val="000739D8"/>
    <w:rPr>
      <w:rFonts w:ascii="Georgia" w:eastAsiaTheme="majorEastAsia" w:hAnsi="Georgia" w:cstheme="majorBidi"/>
      <w:b/>
      <w:bCs/>
      <w:color w:val="0000FF"/>
      <w:sz w:val="32"/>
      <w:szCs w:val="32"/>
      <w14:shadow w14:blurRad="38100" w14:dist="12700" w14:dir="2700000" w14:sx="100000" w14:sy="100000" w14:kx="0" w14:ky="0" w14:algn="tl">
        <w14:srgbClr w14:val="000000"/>
      </w14:shadow>
    </w:rPr>
  </w:style>
  <w:style w:type="character" w:customStyle="1" w:styleId="41">
    <w:name w:val="Заголовок 4 Знак"/>
    <w:basedOn w:val="aa"/>
    <w:link w:val="40"/>
    <w:uiPriority w:val="9"/>
    <w:rsid w:val="000739D8"/>
    <w:rPr>
      <w:rFonts w:ascii="Georgia" w:eastAsiaTheme="majorEastAsia" w:hAnsi="Georgia" w:cstheme="majorBidi"/>
      <w:b/>
      <w:bCs/>
      <w:color w:val="0000FF"/>
      <w:sz w:val="32"/>
      <w:szCs w:val="32"/>
      <w:lang w:val="en-US"/>
      <w14:shadow w14:blurRad="38100" w14:dist="12700" w14:dir="2700000" w14:sx="100000" w14:sy="100000" w14:kx="0" w14:ky="0" w14:algn="tl">
        <w14:srgbClr w14:val="000000"/>
      </w14:shadow>
    </w:rPr>
  </w:style>
  <w:style w:type="paragraph" w:styleId="af5">
    <w:name w:val="footer"/>
    <w:basedOn w:val="a9"/>
    <w:link w:val="af6"/>
    <w:autoRedefine/>
    <w:uiPriority w:val="99"/>
    <w:unhideWhenUsed/>
    <w:qFormat/>
    <w:rsid w:val="006C3B87"/>
    <w:pPr>
      <w:tabs>
        <w:tab w:val="center" w:pos="4677"/>
        <w:tab w:val="right" w:pos="9355"/>
      </w:tabs>
      <w:spacing w:before="0" w:line="240" w:lineRule="auto"/>
      <w:ind w:firstLine="0"/>
      <w:jc w:val="center"/>
    </w:pPr>
    <w:rPr>
      <w:sz w:val="24"/>
    </w:rPr>
  </w:style>
  <w:style w:type="character" w:customStyle="1" w:styleId="af6">
    <w:name w:val="Нижний колонтитул Знак"/>
    <w:basedOn w:val="aa"/>
    <w:link w:val="af5"/>
    <w:uiPriority w:val="99"/>
    <w:rsid w:val="006C3B87"/>
    <w:rPr>
      <w:rFonts w:ascii="Georgia" w:eastAsiaTheme="minorEastAsia" w:hAnsi="Georgia"/>
      <w:lang w:eastAsia="ru-RU"/>
    </w:rPr>
  </w:style>
  <w:style w:type="character" w:styleId="af7">
    <w:name w:val="page number"/>
    <w:basedOn w:val="aa"/>
    <w:rsid w:val="000739D8"/>
    <w:rPr>
      <w:rFonts w:ascii="Georgia" w:hAnsi="Georgia"/>
      <w:color w:val="auto"/>
      <w:sz w:val="24"/>
    </w:rPr>
  </w:style>
  <w:style w:type="paragraph" w:styleId="af8">
    <w:name w:val="footnote text"/>
    <w:basedOn w:val="a9"/>
    <w:link w:val="af9"/>
    <w:uiPriority w:val="99"/>
    <w:unhideWhenUsed/>
    <w:rsid w:val="006C3B87"/>
    <w:pPr>
      <w:spacing w:before="0" w:line="240" w:lineRule="auto"/>
    </w:pPr>
    <w:rPr>
      <w:sz w:val="20"/>
      <w:szCs w:val="20"/>
    </w:rPr>
  </w:style>
  <w:style w:type="character" w:customStyle="1" w:styleId="af9">
    <w:name w:val="Текст сноски Знак"/>
    <w:basedOn w:val="aa"/>
    <w:link w:val="af8"/>
    <w:uiPriority w:val="99"/>
    <w:rsid w:val="006C3B87"/>
    <w:rPr>
      <w:rFonts w:ascii="Georgia" w:eastAsiaTheme="minorEastAsia" w:hAnsi="Georgia"/>
      <w:sz w:val="20"/>
      <w:szCs w:val="20"/>
      <w:lang w:eastAsia="ru-RU"/>
    </w:rPr>
  </w:style>
  <w:style w:type="character" w:styleId="afa">
    <w:name w:val="footnote reference"/>
    <w:uiPriority w:val="99"/>
    <w:rsid w:val="000739D8"/>
    <w:rPr>
      <w:b/>
      <w:color w:val="000000" w:themeColor="text1"/>
      <w:sz w:val="28"/>
      <w:vertAlign w:val="superscript"/>
    </w:rPr>
  </w:style>
  <w:style w:type="paragraph" w:styleId="afb">
    <w:name w:val="List Paragraph"/>
    <w:basedOn w:val="a9"/>
    <w:uiPriority w:val="34"/>
    <w:qFormat/>
    <w:rsid w:val="006C3B87"/>
    <w:pPr>
      <w:ind w:left="720"/>
      <w:contextualSpacing/>
    </w:pPr>
  </w:style>
  <w:style w:type="character" w:customStyle="1" w:styleId="lrdctlblinl">
    <w:name w:val="lr_dct_lbl_inl"/>
    <w:basedOn w:val="aa"/>
    <w:rsid w:val="000739D8"/>
  </w:style>
  <w:style w:type="character" w:styleId="afc">
    <w:name w:val="Emphasis"/>
    <w:rsid w:val="000739D8"/>
    <w:rPr>
      <w:rFonts w:ascii="Georgia" w:hAnsi="Georgia"/>
      <w:b/>
      <w:iCs/>
      <w:color w:val="FF0000"/>
      <w:sz w:val="28"/>
    </w:rPr>
  </w:style>
  <w:style w:type="paragraph" w:customStyle="1" w:styleId="Default">
    <w:name w:val="Default"/>
    <w:rsid w:val="000739D8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afd">
    <w:name w:val="Strong"/>
    <w:basedOn w:val="aa"/>
    <w:uiPriority w:val="22"/>
    <w:rsid w:val="000739D8"/>
    <w:rPr>
      <w:rFonts w:ascii="Georgia" w:hAnsi="Georgia"/>
      <w:b w:val="0"/>
      <w:bCs/>
      <w:color w:val="000000" w:themeColor="text1"/>
      <w:sz w:val="28"/>
    </w:rPr>
  </w:style>
  <w:style w:type="paragraph" w:styleId="afe">
    <w:name w:val="header"/>
    <w:basedOn w:val="a9"/>
    <w:link w:val="aff"/>
    <w:uiPriority w:val="99"/>
    <w:unhideWhenUsed/>
    <w:rsid w:val="006C3B87"/>
    <w:pPr>
      <w:tabs>
        <w:tab w:val="center" w:pos="4677"/>
        <w:tab w:val="right" w:pos="9355"/>
      </w:tabs>
    </w:pPr>
  </w:style>
  <w:style w:type="character" w:customStyle="1" w:styleId="aff">
    <w:name w:val="Верхний колонтитул Знак"/>
    <w:basedOn w:val="aa"/>
    <w:link w:val="afe"/>
    <w:uiPriority w:val="99"/>
    <w:rsid w:val="006C3B87"/>
    <w:rPr>
      <w:rFonts w:ascii="Georgia" w:eastAsiaTheme="minorEastAsia" w:hAnsi="Georgia"/>
      <w:sz w:val="28"/>
      <w:lang w:eastAsia="ru-RU"/>
    </w:rPr>
  </w:style>
  <w:style w:type="table" w:styleId="aff0">
    <w:name w:val="Table Grid"/>
    <w:basedOn w:val="ab"/>
    <w:uiPriority w:val="59"/>
    <w:rsid w:val="006C3B87"/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1">
    <w:name w:val="caption"/>
    <w:basedOn w:val="a9"/>
    <w:next w:val="a9"/>
    <w:autoRedefine/>
    <w:qFormat/>
    <w:rsid w:val="006C3B87"/>
    <w:pPr>
      <w:spacing w:after="240"/>
      <w:ind w:firstLine="0"/>
      <w:jc w:val="center"/>
    </w:pPr>
    <w:rPr>
      <w:rFonts w:eastAsia="Times New Roman"/>
      <w:b/>
      <w:bCs/>
      <w:sz w:val="24"/>
      <w:szCs w:val="18"/>
      <w:lang w:eastAsia="en-US"/>
    </w:rPr>
  </w:style>
  <w:style w:type="paragraph" w:customStyle="1" w:styleId="aff2">
    <w:name w:val="подраздел"/>
    <w:basedOn w:val="aff1"/>
    <w:autoRedefine/>
    <w:rsid w:val="000739D8"/>
    <w:pPr>
      <w:spacing w:before="240" w:after="120" w:line="380" w:lineRule="exact"/>
      <w:ind w:left="720"/>
    </w:pPr>
    <w:rPr>
      <w:bCs w:val="0"/>
      <w:iCs/>
      <w:sz w:val="28"/>
    </w:rPr>
  </w:style>
  <w:style w:type="paragraph" w:customStyle="1" w:styleId="aff3">
    <w:name w:val="номер страницы"/>
    <w:basedOn w:val="af5"/>
    <w:autoRedefine/>
    <w:rsid w:val="000739D8"/>
    <w:pPr>
      <w:framePr w:wrap="none" w:vAnchor="text" w:hAnchor="margin" w:xAlign="center" w:y="1"/>
    </w:pPr>
  </w:style>
  <w:style w:type="paragraph" w:customStyle="1" w:styleId="aff4">
    <w:name w:val="мнение дилетанта"/>
    <w:basedOn w:val="a9"/>
    <w:autoRedefine/>
    <w:qFormat/>
    <w:rsid w:val="006C3B87"/>
    <w:pPr>
      <w:widowControl w:val="0"/>
      <w:autoSpaceDE w:val="0"/>
      <w:autoSpaceDN w:val="0"/>
      <w:adjustRightInd w:val="0"/>
      <w:spacing w:before="240" w:after="120"/>
      <w:ind w:firstLine="709"/>
    </w:pPr>
    <w:rPr>
      <w:rFonts w:cs="Cambria"/>
      <w:b/>
      <w:bCs/>
      <w:color w:val="0000FF"/>
      <w:sz w:val="30"/>
      <w:szCs w:val="28"/>
    </w:rPr>
  </w:style>
  <w:style w:type="paragraph" w:customStyle="1" w:styleId="aff5">
    <w:name w:val="синий обычный"/>
    <w:basedOn w:val="a9"/>
    <w:autoRedefine/>
    <w:rsid w:val="000739D8"/>
    <w:rPr>
      <w:rFonts w:ascii="Times New Roman" w:hAnsi="Times New Roman"/>
      <w:color w:val="0432FF"/>
    </w:rPr>
  </w:style>
  <w:style w:type="paragraph" w:customStyle="1" w:styleId="a6">
    <w:name w:val="синий маркированный список"/>
    <w:basedOn w:val="aff5"/>
    <w:autoRedefine/>
    <w:rsid w:val="000739D8"/>
    <w:pPr>
      <w:numPr>
        <w:numId w:val="1"/>
      </w:numPr>
    </w:pPr>
  </w:style>
  <w:style w:type="paragraph" w:customStyle="1" w:styleId="aff6">
    <w:name w:val="синий маркированный список полужирный"/>
    <w:basedOn w:val="a6"/>
    <w:autoRedefine/>
    <w:rsid w:val="000739D8"/>
    <w:rPr>
      <w:b/>
    </w:rPr>
  </w:style>
  <w:style w:type="paragraph" w:customStyle="1" w:styleId="12">
    <w:name w:val="Стиль1"/>
    <w:basedOn w:val="a9"/>
    <w:autoRedefine/>
    <w:qFormat/>
    <w:rsid w:val="006C3B87"/>
    <w:pPr>
      <w:widowControl w:val="0"/>
      <w:suppressAutoHyphens/>
      <w:autoSpaceDE w:val="0"/>
      <w:autoSpaceDN w:val="0"/>
      <w:adjustRightInd w:val="0"/>
      <w:spacing w:before="480" w:after="360" w:line="240" w:lineRule="auto"/>
      <w:ind w:firstLine="0"/>
      <w:jc w:val="center"/>
    </w:pPr>
    <w:rPr>
      <w:rFonts w:cs="Times New Roman"/>
      <w:b/>
      <w:color w:val="FF0000"/>
      <w:sz w:val="32"/>
      <w:szCs w:val="32"/>
    </w:rPr>
  </w:style>
  <w:style w:type="character" w:customStyle="1" w:styleId="50">
    <w:name w:val="Заголовок 5 Знак"/>
    <w:basedOn w:val="aa"/>
    <w:link w:val="5"/>
    <w:rsid w:val="000739D8"/>
    <w:rPr>
      <w:rFonts w:ascii="Georgia" w:hAnsi="Georgia" w:cs="Times New Roman"/>
      <w:b/>
      <w:bCs/>
      <w:color w:val="0000FF"/>
      <w:sz w:val="32"/>
      <w:szCs w:val="32"/>
      <w:lang w:eastAsia="ru-RU"/>
    </w:rPr>
  </w:style>
  <w:style w:type="character" w:customStyle="1" w:styleId="60">
    <w:name w:val="Заголовок 6 Знак"/>
    <w:basedOn w:val="aa"/>
    <w:link w:val="6"/>
    <w:rsid w:val="000739D8"/>
    <w:rPr>
      <w:rFonts w:ascii="Arial Narrow" w:eastAsia="Times New Roman" w:hAnsi="Arial Narrow" w:cs="Times New Roman"/>
      <w:b/>
      <w:bCs/>
      <w:sz w:val="28"/>
      <w:lang w:val="en-US" w:eastAsia="ru-RU"/>
    </w:rPr>
  </w:style>
  <w:style w:type="character" w:customStyle="1" w:styleId="70">
    <w:name w:val="Заголовок 7 Знак"/>
    <w:aliases w:val="ВЫДЕЛЕНИЕ 1 Знак"/>
    <w:basedOn w:val="aa"/>
    <w:link w:val="7"/>
    <w:rsid w:val="000739D8"/>
    <w:rPr>
      <w:rFonts w:ascii="Georgia" w:eastAsia="Times New Roman" w:hAnsi="Georgia" w:cs="Times New Roman"/>
      <w:b/>
      <w:bCs/>
      <w:color w:val="0000FF"/>
      <w:sz w:val="28"/>
      <w:szCs w:val="28"/>
      <w:lang w:val="en-US" w:eastAsia="ru-RU"/>
    </w:rPr>
  </w:style>
  <w:style w:type="character" w:customStyle="1" w:styleId="80">
    <w:name w:val="Заголовок 8 Знак"/>
    <w:basedOn w:val="aa"/>
    <w:link w:val="8"/>
    <w:rsid w:val="000739D8"/>
    <w:rPr>
      <w:rFonts w:ascii="Arial" w:eastAsia="Times New Roman" w:hAnsi="Arial" w:cs="Times New Roman"/>
      <w:b/>
      <w:bCs/>
      <w:sz w:val="18"/>
      <w:lang w:val="en-US" w:eastAsia="ru-RU"/>
    </w:rPr>
  </w:style>
  <w:style w:type="character" w:customStyle="1" w:styleId="90">
    <w:name w:val="Заголовок 9 Знак"/>
    <w:basedOn w:val="aa"/>
    <w:link w:val="9"/>
    <w:rsid w:val="000739D8"/>
    <w:rPr>
      <w:rFonts w:ascii="Georgia" w:eastAsia="Times New Roman" w:hAnsi="Georgia" w:cs="Times New Roman"/>
      <w:b/>
      <w:color w:val="0000FF"/>
      <w:sz w:val="28"/>
      <w:szCs w:val="22"/>
      <w:lang w:val="en-US" w:eastAsia="ru-RU"/>
    </w:rPr>
  </w:style>
  <w:style w:type="paragraph" w:styleId="22">
    <w:name w:val="Body Text 2"/>
    <w:basedOn w:val="a9"/>
    <w:link w:val="23"/>
    <w:uiPriority w:val="99"/>
    <w:rsid w:val="000739D8"/>
    <w:pPr>
      <w:spacing w:line="360" w:lineRule="auto"/>
    </w:pPr>
    <w:rPr>
      <w:rFonts w:ascii="Courier New" w:hAnsi="Courier New" w:cs="Courier New"/>
      <w:kern w:val="28"/>
    </w:rPr>
  </w:style>
  <w:style w:type="character" w:customStyle="1" w:styleId="23">
    <w:name w:val="Основной текст 2 Знак"/>
    <w:basedOn w:val="aa"/>
    <w:link w:val="22"/>
    <w:uiPriority w:val="99"/>
    <w:rsid w:val="000739D8"/>
    <w:rPr>
      <w:rFonts w:ascii="Courier New" w:hAnsi="Courier New" w:cs="Courier New"/>
      <w:kern w:val="28"/>
      <w:sz w:val="28"/>
      <w:lang w:eastAsia="ru-RU"/>
    </w:rPr>
  </w:style>
  <w:style w:type="character" w:customStyle="1" w:styleId="13">
    <w:name w:val="Основной шрифт1"/>
    <w:uiPriority w:val="99"/>
    <w:rsid w:val="000739D8"/>
  </w:style>
  <w:style w:type="character" w:customStyle="1" w:styleId="mw-headline">
    <w:name w:val="mw-headline"/>
    <w:basedOn w:val="aa"/>
    <w:rsid w:val="000739D8"/>
  </w:style>
  <w:style w:type="character" w:customStyle="1" w:styleId="mw-editsection">
    <w:name w:val="mw-editsection"/>
    <w:basedOn w:val="aa"/>
    <w:rsid w:val="000739D8"/>
  </w:style>
  <w:style w:type="character" w:customStyle="1" w:styleId="mw-editsection-bracket">
    <w:name w:val="mw-editsection-bracket"/>
    <w:basedOn w:val="aa"/>
    <w:rsid w:val="000739D8"/>
  </w:style>
  <w:style w:type="character" w:customStyle="1" w:styleId="mw-editsection-divider">
    <w:name w:val="mw-editsection-divider"/>
    <w:basedOn w:val="aa"/>
    <w:rsid w:val="000739D8"/>
  </w:style>
  <w:style w:type="character" w:styleId="aff7">
    <w:name w:val="annotation reference"/>
    <w:basedOn w:val="aa"/>
    <w:uiPriority w:val="99"/>
    <w:semiHidden/>
    <w:unhideWhenUsed/>
    <w:rsid w:val="000739D8"/>
    <w:rPr>
      <w:sz w:val="18"/>
      <w:szCs w:val="18"/>
    </w:rPr>
  </w:style>
  <w:style w:type="paragraph" w:styleId="aff8">
    <w:name w:val="annotation text"/>
    <w:basedOn w:val="a9"/>
    <w:link w:val="aff9"/>
    <w:uiPriority w:val="99"/>
    <w:semiHidden/>
    <w:unhideWhenUsed/>
    <w:rsid w:val="000739D8"/>
  </w:style>
  <w:style w:type="character" w:customStyle="1" w:styleId="aff9">
    <w:name w:val="Текст примечания Знак"/>
    <w:basedOn w:val="aa"/>
    <w:link w:val="aff8"/>
    <w:uiPriority w:val="99"/>
    <w:semiHidden/>
    <w:rsid w:val="000739D8"/>
    <w:rPr>
      <w:rFonts w:ascii="Georgia" w:hAnsi="Georgia" w:cs="Times New Roman"/>
      <w:sz w:val="28"/>
      <w:lang w:eastAsia="ru-RU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0739D8"/>
    <w:rPr>
      <w:b/>
      <w:bCs/>
      <w:sz w:val="20"/>
      <w:szCs w:val="20"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0739D8"/>
    <w:rPr>
      <w:rFonts w:ascii="Georgia" w:hAnsi="Georgia" w:cs="Times New Roman"/>
      <w:b/>
      <w:bCs/>
      <w:sz w:val="20"/>
      <w:szCs w:val="20"/>
      <w:lang w:eastAsia="ru-RU"/>
    </w:rPr>
  </w:style>
  <w:style w:type="paragraph" w:styleId="affc">
    <w:name w:val="Subtitle"/>
    <w:basedOn w:val="a9"/>
    <w:next w:val="a9"/>
    <w:link w:val="affd"/>
    <w:autoRedefine/>
    <w:qFormat/>
    <w:rsid w:val="0080357A"/>
    <w:pPr>
      <w:spacing w:before="240"/>
      <w:ind w:firstLine="0"/>
      <w:jc w:val="center"/>
      <w:outlineLvl w:val="1"/>
    </w:pPr>
    <w:rPr>
      <w:rFonts w:eastAsia="MS Gothic"/>
      <w:b/>
      <w:lang w:val="en-US"/>
    </w:rPr>
  </w:style>
  <w:style w:type="character" w:customStyle="1" w:styleId="affd">
    <w:name w:val="Подзаголовок Знак"/>
    <w:basedOn w:val="aa"/>
    <w:link w:val="affc"/>
    <w:rsid w:val="0080357A"/>
    <w:rPr>
      <w:rFonts w:ascii="Georgia" w:eastAsia="MS Gothic" w:hAnsi="Georgia"/>
      <w:b/>
      <w:sz w:val="28"/>
      <w:lang w:val="en-US" w:eastAsia="ru-RU"/>
    </w:rPr>
  </w:style>
  <w:style w:type="character" w:styleId="affe">
    <w:name w:val="Subtle Emphasis"/>
    <w:uiPriority w:val="19"/>
    <w:rsid w:val="000739D8"/>
    <w:rPr>
      <w:i/>
      <w:iCs/>
      <w:color w:val="808080"/>
    </w:rPr>
  </w:style>
  <w:style w:type="character" w:styleId="afff">
    <w:name w:val="Book Title"/>
    <w:uiPriority w:val="33"/>
    <w:rsid w:val="000739D8"/>
    <w:rPr>
      <w:b/>
      <w:bCs/>
      <w:smallCaps/>
      <w:spacing w:val="5"/>
    </w:rPr>
  </w:style>
  <w:style w:type="paragraph" w:customStyle="1" w:styleId="-12">
    <w:name w:val="Обычный-12"/>
    <w:basedOn w:val="a9"/>
    <w:rsid w:val="000739D8"/>
    <w:pPr>
      <w:widowControl w:val="0"/>
      <w:spacing w:before="60" w:after="60"/>
      <w:ind w:firstLine="567"/>
    </w:pPr>
    <w:rPr>
      <w:rFonts w:ascii="Times New Roman" w:hAnsi="Times New Roman"/>
    </w:rPr>
  </w:style>
  <w:style w:type="paragraph" w:styleId="32">
    <w:name w:val="Body Text 3"/>
    <w:basedOn w:val="a9"/>
    <w:link w:val="33"/>
    <w:uiPriority w:val="99"/>
    <w:rsid w:val="000739D8"/>
    <w:pPr>
      <w:shd w:val="clear" w:color="auto" w:fill="FFFF99"/>
      <w:spacing w:line="360" w:lineRule="auto"/>
    </w:pPr>
    <w:rPr>
      <w:rFonts w:ascii="Courier New" w:hAnsi="Courier New" w:cs="Courier New"/>
      <w:kern w:val="28"/>
    </w:rPr>
  </w:style>
  <w:style w:type="character" w:customStyle="1" w:styleId="33">
    <w:name w:val="Основной текст 3 Знак"/>
    <w:basedOn w:val="aa"/>
    <w:link w:val="32"/>
    <w:uiPriority w:val="99"/>
    <w:rsid w:val="000739D8"/>
    <w:rPr>
      <w:rFonts w:ascii="Courier New" w:hAnsi="Courier New" w:cs="Courier New"/>
      <w:kern w:val="28"/>
      <w:sz w:val="28"/>
      <w:shd w:val="clear" w:color="auto" w:fill="FFFF99"/>
      <w:lang w:eastAsia="ru-RU"/>
    </w:rPr>
  </w:style>
  <w:style w:type="character" w:customStyle="1" w:styleId="example-fullblock">
    <w:name w:val="example-fullblock"/>
    <w:basedOn w:val="aa"/>
    <w:rsid w:val="000739D8"/>
  </w:style>
  <w:style w:type="paragraph" w:styleId="4">
    <w:name w:val="List Number 4"/>
    <w:basedOn w:val="a9"/>
    <w:uiPriority w:val="99"/>
    <w:semiHidden/>
    <w:unhideWhenUsed/>
    <w:rsid w:val="000739D8"/>
    <w:pPr>
      <w:numPr>
        <w:numId w:val="2"/>
      </w:numPr>
      <w:contextualSpacing/>
    </w:pPr>
  </w:style>
  <w:style w:type="paragraph" w:styleId="afff0">
    <w:name w:val="endnote text"/>
    <w:basedOn w:val="a9"/>
    <w:link w:val="afff1"/>
    <w:autoRedefine/>
    <w:uiPriority w:val="99"/>
    <w:unhideWhenUsed/>
    <w:qFormat/>
    <w:rsid w:val="000739D8"/>
    <w:rPr>
      <w:sz w:val="20"/>
    </w:rPr>
  </w:style>
  <w:style w:type="character" w:customStyle="1" w:styleId="afff1">
    <w:name w:val="Текст концевой сноски Знак"/>
    <w:basedOn w:val="aa"/>
    <w:link w:val="afff0"/>
    <w:uiPriority w:val="99"/>
    <w:rsid w:val="000739D8"/>
    <w:rPr>
      <w:rFonts w:ascii="Georgia" w:hAnsi="Georgia" w:cs="Times New Roman"/>
      <w:sz w:val="20"/>
      <w:lang w:eastAsia="ru-RU"/>
    </w:rPr>
  </w:style>
  <w:style w:type="character" w:styleId="afff2">
    <w:name w:val="endnote reference"/>
    <w:basedOn w:val="aa"/>
    <w:uiPriority w:val="99"/>
    <w:unhideWhenUsed/>
    <w:qFormat/>
    <w:rsid w:val="000739D8"/>
    <w:rPr>
      <w:rFonts w:ascii="Georgia" w:hAnsi="Georgia"/>
      <w:b/>
      <w:sz w:val="28"/>
      <w:vertAlign w:val="superscript"/>
    </w:rPr>
  </w:style>
  <w:style w:type="paragraph" w:customStyle="1" w:styleId="-1">
    <w:name w:val="Маркированный список-1"/>
    <w:basedOn w:val="a9"/>
    <w:autoRedefine/>
    <w:rsid w:val="000739D8"/>
    <w:pPr>
      <w:numPr>
        <w:numId w:val="8"/>
      </w:numPr>
      <w:autoSpaceDE w:val="0"/>
      <w:autoSpaceDN w:val="0"/>
      <w:adjustRightInd w:val="0"/>
    </w:pPr>
    <w:rPr>
      <w:rFonts w:eastAsia="MS Mincho" w:cs="Arial"/>
      <w:b/>
      <w:szCs w:val="28"/>
    </w:rPr>
  </w:style>
  <w:style w:type="paragraph" w:customStyle="1" w:styleId="afff3">
    <w:name w:val="Текст в таблице"/>
    <w:basedOn w:val="a9"/>
    <w:autoRedefine/>
    <w:qFormat/>
    <w:rsid w:val="0039190C"/>
    <w:pPr>
      <w:spacing w:before="0"/>
      <w:ind w:firstLine="0"/>
    </w:pPr>
    <w:rPr>
      <w:color w:val="000000" w:themeColor="text1"/>
      <w:sz w:val="26"/>
      <w:szCs w:val="28"/>
    </w:rPr>
  </w:style>
  <w:style w:type="paragraph" w:styleId="afff4">
    <w:name w:val="Title"/>
    <w:basedOn w:val="a9"/>
    <w:next w:val="a9"/>
    <w:link w:val="afff5"/>
    <w:autoRedefine/>
    <w:qFormat/>
    <w:rsid w:val="00CD5E9F"/>
    <w:pPr>
      <w:spacing w:before="360" w:after="240"/>
      <w:ind w:firstLine="0"/>
      <w:jc w:val="center"/>
    </w:pPr>
    <w:rPr>
      <w:b/>
      <w:bCs/>
      <w:color w:val="642713"/>
      <w:sz w:val="32"/>
      <w:szCs w:val="28"/>
    </w:rPr>
  </w:style>
  <w:style w:type="character" w:customStyle="1" w:styleId="afff5">
    <w:name w:val="Заголовок Знак"/>
    <w:basedOn w:val="aa"/>
    <w:link w:val="afff4"/>
    <w:rsid w:val="00CD5E9F"/>
    <w:rPr>
      <w:b/>
      <w:bCs/>
      <w:color w:val="642713"/>
      <w:sz w:val="32"/>
      <w:szCs w:val="28"/>
    </w:rPr>
  </w:style>
  <w:style w:type="paragraph" w:styleId="24">
    <w:name w:val="Quote"/>
    <w:basedOn w:val="a9"/>
    <w:next w:val="a9"/>
    <w:link w:val="25"/>
    <w:uiPriority w:val="29"/>
    <w:qFormat/>
    <w:rsid w:val="000739D8"/>
    <w:rPr>
      <w:i/>
      <w:iCs/>
      <w:color w:val="000000" w:themeColor="text1"/>
    </w:rPr>
  </w:style>
  <w:style w:type="character" w:customStyle="1" w:styleId="25">
    <w:name w:val="Цитата 2 Знак"/>
    <w:basedOn w:val="aa"/>
    <w:link w:val="24"/>
    <w:uiPriority w:val="29"/>
    <w:rsid w:val="000739D8"/>
    <w:rPr>
      <w:rFonts w:ascii="Georgia" w:hAnsi="Georgia" w:cs="Times New Roman"/>
      <w:i/>
      <w:iCs/>
      <w:color w:val="000000" w:themeColor="text1"/>
      <w:sz w:val="28"/>
      <w:lang w:eastAsia="ru-RU"/>
    </w:rPr>
  </w:style>
  <w:style w:type="paragraph" w:styleId="afff6">
    <w:name w:val="Intense Quote"/>
    <w:basedOn w:val="a9"/>
    <w:next w:val="a9"/>
    <w:link w:val="afff7"/>
    <w:uiPriority w:val="30"/>
    <w:qFormat/>
    <w:rsid w:val="000739D8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fff7">
    <w:name w:val="Выделенная цитата Знак"/>
    <w:basedOn w:val="aa"/>
    <w:link w:val="afff6"/>
    <w:uiPriority w:val="30"/>
    <w:rsid w:val="000739D8"/>
    <w:rPr>
      <w:rFonts w:ascii="Georgia" w:hAnsi="Georgia" w:cs="Times New Roman"/>
      <w:b/>
      <w:bCs/>
      <w:i/>
      <w:iCs/>
      <w:color w:val="5B9BD5" w:themeColor="accent1"/>
      <w:sz w:val="28"/>
      <w:lang w:eastAsia="ru-RU"/>
    </w:rPr>
  </w:style>
  <w:style w:type="character" w:styleId="afff8">
    <w:name w:val="Intense Emphasis"/>
    <w:basedOn w:val="aa"/>
    <w:uiPriority w:val="21"/>
    <w:qFormat/>
    <w:rsid w:val="000739D8"/>
    <w:rPr>
      <w:b/>
      <w:bCs/>
      <w:i/>
      <w:iCs/>
      <w:color w:val="5B9BD5" w:themeColor="accent1"/>
    </w:rPr>
  </w:style>
  <w:style w:type="character" w:styleId="afff9">
    <w:name w:val="Subtle Reference"/>
    <w:basedOn w:val="aa"/>
    <w:uiPriority w:val="31"/>
    <w:qFormat/>
    <w:rsid w:val="000739D8"/>
    <w:rPr>
      <w:smallCaps/>
      <w:color w:val="ED7D31" w:themeColor="accent2"/>
      <w:u w:val="single"/>
    </w:rPr>
  </w:style>
  <w:style w:type="character" w:styleId="afffa">
    <w:name w:val="Intense Reference"/>
    <w:basedOn w:val="aa"/>
    <w:uiPriority w:val="32"/>
    <w:qFormat/>
    <w:rsid w:val="000739D8"/>
    <w:rPr>
      <w:b/>
      <w:bCs/>
      <w:smallCaps/>
      <w:color w:val="ED7D31" w:themeColor="accent2"/>
      <w:spacing w:val="5"/>
      <w:u w:val="single"/>
    </w:rPr>
  </w:style>
  <w:style w:type="paragraph" w:styleId="a7">
    <w:name w:val="TOC Heading"/>
    <w:basedOn w:val="10"/>
    <w:next w:val="a9"/>
    <w:autoRedefine/>
    <w:uiPriority w:val="39"/>
    <w:unhideWhenUsed/>
    <w:qFormat/>
    <w:rsid w:val="000739D8"/>
    <w:pPr>
      <w:numPr>
        <w:numId w:val="7"/>
      </w:numPr>
      <w:outlineLvl w:val="9"/>
    </w:pPr>
  </w:style>
  <w:style w:type="paragraph" w:customStyle="1" w:styleId="afffb">
    <w:name w:val="* * *"/>
    <w:basedOn w:val="a9"/>
    <w:rsid w:val="000739D8"/>
    <w:pPr>
      <w:spacing w:before="100" w:after="60"/>
      <w:jc w:val="center"/>
    </w:pPr>
    <w:rPr>
      <w:rFonts w:eastAsia="Times New Roman"/>
      <w:lang w:val="en-US"/>
    </w:rPr>
  </w:style>
  <w:style w:type="paragraph" w:customStyle="1" w:styleId="afffc">
    <w:name w:val="Заголовок таблицы"/>
    <w:basedOn w:val="a9"/>
    <w:rsid w:val="000739D8"/>
    <w:pPr>
      <w:spacing w:before="60" w:after="60" w:line="240" w:lineRule="exact"/>
      <w:jc w:val="center"/>
    </w:pPr>
    <w:rPr>
      <w:rFonts w:ascii="Arial" w:eastAsia="Times New Roman" w:hAnsi="Arial"/>
      <w:b/>
      <w:bCs/>
      <w:sz w:val="18"/>
      <w:lang w:val="en-US"/>
    </w:rPr>
  </w:style>
  <w:style w:type="paragraph" w:customStyle="1" w:styleId="afffd">
    <w:name w:val="Источник"/>
    <w:basedOn w:val="a9"/>
    <w:rsid w:val="000739D8"/>
    <w:pPr>
      <w:jc w:val="right"/>
    </w:pPr>
    <w:rPr>
      <w:rFonts w:eastAsia="Times New Roman"/>
      <w:i/>
      <w:lang w:val="en-US"/>
    </w:rPr>
  </w:style>
  <w:style w:type="paragraph" w:customStyle="1" w:styleId="-10">
    <w:name w:val="Нумерованный список-1"/>
    <w:basedOn w:val="a9"/>
    <w:autoRedefine/>
    <w:rsid w:val="000739D8"/>
    <w:pPr>
      <w:numPr>
        <w:numId w:val="9"/>
      </w:numPr>
    </w:pPr>
    <w:rPr>
      <w:rFonts w:eastAsia="MS Mincho"/>
      <w:kern w:val="1"/>
      <w:szCs w:val="28"/>
    </w:rPr>
  </w:style>
  <w:style w:type="paragraph" w:customStyle="1" w:styleId="-14">
    <w:name w:val="Обычный-14"/>
    <w:basedOn w:val="-12"/>
    <w:rsid w:val="000739D8"/>
  </w:style>
  <w:style w:type="paragraph" w:customStyle="1" w:styleId="a2">
    <w:name w:val="Сноска"/>
    <w:basedOn w:val="a9"/>
    <w:rsid w:val="000739D8"/>
    <w:pPr>
      <w:numPr>
        <w:numId w:val="3"/>
      </w:numPr>
      <w:tabs>
        <w:tab w:val="clear" w:pos="567"/>
      </w:tabs>
      <w:spacing w:line="220" w:lineRule="exact"/>
      <w:ind w:left="0" w:firstLine="567"/>
    </w:pPr>
    <w:rPr>
      <w:rFonts w:eastAsia="SimSun"/>
      <w:sz w:val="20"/>
      <w:lang w:val="en-US" w:eastAsia="zh-CN"/>
    </w:rPr>
  </w:style>
  <w:style w:type="paragraph" w:customStyle="1" w:styleId="afffe">
    <w:name w:val="Советник"/>
    <w:basedOn w:val="a9"/>
    <w:rsid w:val="000739D8"/>
    <w:pPr>
      <w:spacing w:before="360"/>
      <w:jc w:val="right"/>
    </w:pPr>
    <w:rPr>
      <w:rFonts w:ascii="Arial" w:hAnsi="Arial"/>
      <w:b/>
      <w:sz w:val="18"/>
    </w:rPr>
  </w:style>
  <w:style w:type="paragraph" w:customStyle="1" w:styleId="affff">
    <w:name w:val="Эпиграф"/>
    <w:basedOn w:val="a9"/>
    <w:autoRedefine/>
    <w:rsid w:val="008402D5"/>
    <w:pPr>
      <w:autoSpaceDE w:val="0"/>
      <w:autoSpaceDN w:val="0"/>
      <w:adjustRightInd w:val="0"/>
      <w:ind w:left="3827"/>
    </w:pPr>
    <w:rPr>
      <w:rFonts w:eastAsia="Times New Roman" w:cs="Arial"/>
      <w:b/>
      <w:i/>
      <w:color w:val="000000" w:themeColor="text1"/>
    </w:rPr>
  </w:style>
  <w:style w:type="paragraph" w:customStyle="1" w:styleId="affff0">
    <w:name w:val="Основтой текст"/>
    <w:basedOn w:val="a9"/>
    <w:link w:val="affff1"/>
    <w:rsid w:val="000739D8"/>
    <w:pPr>
      <w:ind w:firstLine="709"/>
    </w:pPr>
    <w:rPr>
      <w:szCs w:val="28"/>
    </w:rPr>
  </w:style>
  <w:style w:type="character" w:customStyle="1" w:styleId="affff1">
    <w:name w:val="Основтой текст Знак"/>
    <w:basedOn w:val="aa"/>
    <w:link w:val="affff0"/>
    <w:rsid w:val="000739D8"/>
    <w:rPr>
      <w:rFonts w:ascii="Georgia" w:hAnsi="Georgia" w:cs="Times New Roman"/>
      <w:sz w:val="28"/>
      <w:szCs w:val="28"/>
      <w:lang w:eastAsia="ru-RU"/>
    </w:rPr>
  </w:style>
  <w:style w:type="character" w:styleId="affff2">
    <w:name w:val="Placeholder Text"/>
    <w:basedOn w:val="aa"/>
    <w:uiPriority w:val="99"/>
    <w:semiHidden/>
    <w:rsid w:val="006C3B87"/>
    <w:rPr>
      <w:color w:val="808080"/>
    </w:rPr>
  </w:style>
  <w:style w:type="character" w:customStyle="1" w:styleId="14">
    <w:name w:val="Гиперссылка1"/>
    <w:basedOn w:val="aa"/>
    <w:uiPriority w:val="99"/>
    <w:unhideWhenUsed/>
    <w:rsid w:val="000739D8"/>
    <w:rPr>
      <w:color w:val="0563C1"/>
      <w:u w:val="single"/>
    </w:rPr>
  </w:style>
  <w:style w:type="paragraph" w:styleId="affff3">
    <w:name w:val="Plain Text"/>
    <w:basedOn w:val="a9"/>
    <w:link w:val="affff4"/>
    <w:uiPriority w:val="99"/>
    <w:rsid w:val="000739D8"/>
    <w:rPr>
      <w:rFonts w:ascii="Courier New" w:eastAsia="Times New Roman" w:hAnsi="Courier New" w:cs="Courier New"/>
      <w:sz w:val="20"/>
      <w:szCs w:val="20"/>
    </w:rPr>
  </w:style>
  <w:style w:type="character" w:customStyle="1" w:styleId="affff4">
    <w:name w:val="Текст Знак"/>
    <w:basedOn w:val="aa"/>
    <w:link w:val="affff3"/>
    <w:uiPriority w:val="99"/>
    <w:rsid w:val="000739D8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6">
    <w:name w:val="заголовок 2"/>
    <w:basedOn w:val="a9"/>
    <w:next w:val="a9"/>
    <w:uiPriority w:val="99"/>
    <w:rsid w:val="000739D8"/>
    <w:pPr>
      <w:keepNext/>
      <w:autoSpaceDE w:val="0"/>
      <w:autoSpaceDN w:val="0"/>
      <w:spacing w:line="360" w:lineRule="auto"/>
      <w:outlineLvl w:val="1"/>
    </w:pPr>
    <w:rPr>
      <w:rFonts w:ascii="Courier New" w:eastAsia="Times New Roman" w:hAnsi="Courier New" w:cs="Courier New"/>
      <w:b/>
      <w:bCs/>
      <w:kern w:val="28"/>
      <w:lang w:val="en-US"/>
    </w:rPr>
  </w:style>
  <w:style w:type="paragraph" w:customStyle="1" w:styleId="-2">
    <w:name w:val="Маркированный список-2"/>
    <w:basedOn w:val="a9"/>
    <w:rsid w:val="000739D8"/>
    <w:pPr>
      <w:tabs>
        <w:tab w:val="num" w:pos="567"/>
      </w:tabs>
      <w:autoSpaceDE w:val="0"/>
      <w:autoSpaceDN w:val="0"/>
      <w:adjustRightInd w:val="0"/>
      <w:spacing w:after="60"/>
      <w:ind w:left="567" w:hanging="397"/>
    </w:pPr>
    <w:rPr>
      <w:rFonts w:eastAsia="MS Mincho" w:cs="Arial"/>
    </w:rPr>
  </w:style>
  <w:style w:type="paragraph" w:customStyle="1" w:styleId="-3">
    <w:name w:val="Маркированный список-3"/>
    <w:basedOn w:val="a9"/>
    <w:rsid w:val="000739D8"/>
    <w:pPr>
      <w:tabs>
        <w:tab w:val="num" w:pos="567"/>
      </w:tabs>
      <w:autoSpaceDE w:val="0"/>
      <w:autoSpaceDN w:val="0"/>
      <w:adjustRightInd w:val="0"/>
      <w:spacing w:after="60"/>
    </w:pPr>
    <w:rPr>
      <w:rFonts w:eastAsia="Times New Roman" w:cs="Arial"/>
    </w:rPr>
  </w:style>
  <w:style w:type="paragraph" w:customStyle="1" w:styleId="-20">
    <w:name w:val="Нумерованный список-2"/>
    <w:rsid w:val="000739D8"/>
    <w:pPr>
      <w:suppressAutoHyphens/>
      <w:spacing w:after="40"/>
      <w:ind w:firstLine="720"/>
    </w:pPr>
    <w:rPr>
      <w:rFonts w:ascii="Times New Roman" w:eastAsia="Arial" w:hAnsi="Times New Roman" w:cs="Times New Roman"/>
      <w:szCs w:val="28"/>
      <w:lang w:eastAsia="ar-SA"/>
    </w:rPr>
  </w:style>
  <w:style w:type="paragraph" w:customStyle="1" w:styleId="-30">
    <w:name w:val="Нумерованный список-3"/>
    <w:rsid w:val="000739D8"/>
    <w:pPr>
      <w:suppressAutoHyphens/>
      <w:spacing w:after="40"/>
    </w:pPr>
    <w:rPr>
      <w:rFonts w:ascii="Times New Roman" w:eastAsia="Arial" w:hAnsi="Times New Roman" w:cs="Times New Roman"/>
      <w:szCs w:val="28"/>
      <w:lang w:eastAsia="ar-SA"/>
    </w:rPr>
  </w:style>
  <w:style w:type="paragraph" w:customStyle="1" w:styleId="1">
    <w:name w:val="Рецензия1"/>
    <w:hidden/>
    <w:semiHidden/>
    <w:rsid w:val="000739D8"/>
    <w:pPr>
      <w:numPr>
        <w:numId w:val="4"/>
      </w:numPr>
      <w:tabs>
        <w:tab w:val="clear" w:pos="567"/>
      </w:tabs>
      <w:ind w:left="0" w:firstLine="0"/>
    </w:pPr>
    <w:rPr>
      <w:rFonts w:ascii="Calibri" w:eastAsia="Times New Roman" w:hAnsi="Calibri" w:cs="Times New Roman"/>
      <w:sz w:val="22"/>
      <w:szCs w:val="22"/>
      <w:lang w:val="en-US"/>
    </w:rPr>
  </w:style>
  <w:style w:type="character" w:styleId="affff5">
    <w:name w:val="line number"/>
    <w:basedOn w:val="aa"/>
    <w:uiPriority w:val="99"/>
    <w:semiHidden/>
    <w:unhideWhenUsed/>
    <w:rsid w:val="000739D8"/>
  </w:style>
  <w:style w:type="numbering" w:styleId="111111">
    <w:name w:val="Outline List 2"/>
    <w:basedOn w:val="ac"/>
    <w:uiPriority w:val="99"/>
    <w:semiHidden/>
    <w:unhideWhenUsed/>
    <w:rsid w:val="000739D8"/>
    <w:pPr>
      <w:numPr>
        <w:numId w:val="5"/>
      </w:numPr>
    </w:pPr>
  </w:style>
  <w:style w:type="numbering" w:styleId="a4">
    <w:name w:val="Outline List 3"/>
    <w:basedOn w:val="ac"/>
    <w:uiPriority w:val="99"/>
    <w:semiHidden/>
    <w:unhideWhenUsed/>
    <w:rsid w:val="000739D8"/>
    <w:pPr>
      <w:numPr>
        <w:numId w:val="6"/>
      </w:numPr>
    </w:pPr>
  </w:style>
  <w:style w:type="paragraph" w:customStyle="1" w:styleId="affff6">
    <w:name w:val="Автор эпиграфа"/>
    <w:basedOn w:val="a9"/>
    <w:autoRedefine/>
    <w:rsid w:val="000739D8"/>
    <w:pPr>
      <w:spacing w:after="360"/>
      <w:ind w:left="3538"/>
      <w:jc w:val="right"/>
    </w:pPr>
    <w:rPr>
      <w:b/>
      <w:i/>
      <w:sz w:val="26"/>
      <w:szCs w:val="26"/>
    </w:rPr>
  </w:style>
  <w:style w:type="paragraph" w:customStyle="1" w:styleId="affff7">
    <w:name w:val="жирный чёрный курсив"/>
    <w:basedOn w:val="a9"/>
    <w:rsid w:val="000739D8"/>
    <w:pPr>
      <w:ind w:firstLine="709"/>
    </w:pPr>
    <w:rPr>
      <w:b/>
      <w:i/>
      <w:color w:val="000000" w:themeColor="text1"/>
      <w:szCs w:val="28"/>
    </w:rPr>
  </w:style>
  <w:style w:type="paragraph" w:customStyle="1" w:styleId="affff8">
    <w:name w:val="Раздел"/>
    <w:basedOn w:val="a9"/>
    <w:autoRedefine/>
    <w:qFormat/>
    <w:rsid w:val="006C3B87"/>
    <w:pPr>
      <w:widowControl w:val="0"/>
      <w:tabs>
        <w:tab w:val="left" w:pos="236"/>
      </w:tabs>
      <w:autoSpaceDE w:val="0"/>
      <w:autoSpaceDN w:val="0"/>
      <w:adjustRightInd w:val="0"/>
      <w:spacing w:before="360" w:after="120" w:line="240" w:lineRule="auto"/>
      <w:ind w:firstLine="0"/>
      <w:jc w:val="center"/>
    </w:pPr>
    <w:rPr>
      <w:rFonts w:cs="Times New Roman"/>
      <w:b/>
      <w:bCs/>
      <w:color w:val="242424"/>
      <w:szCs w:val="32"/>
    </w:rPr>
  </w:style>
  <w:style w:type="character" w:customStyle="1" w:styleId="affff9">
    <w:name w:val="черный+тень+жирный"/>
    <w:basedOn w:val="aa"/>
    <w:uiPriority w:val="1"/>
    <w:qFormat/>
    <w:rsid w:val="000739D8"/>
    <w:rPr>
      <w:rFonts w:ascii="Georgia" w:hAnsi="Georgia"/>
      <w:b w:val="0"/>
      <w:color w:val="000000" w:themeColor="text1"/>
      <w:sz w:val="28"/>
    </w:rPr>
  </w:style>
  <w:style w:type="character" w:customStyle="1" w:styleId="affffa">
    <w:name w:val="выделение_синий+тень+жирный+прописной"/>
    <w:basedOn w:val="aa"/>
    <w:uiPriority w:val="1"/>
    <w:qFormat/>
    <w:rsid w:val="000739D8"/>
    <w:rPr>
      <w:rFonts w:ascii="Georgia" w:hAnsi="Georgia"/>
      <w:b/>
      <w:i w:val="0"/>
      <w:caps/>
      <w:smallCaps w:val="0"/>
      <w:color w:val="0432FF"/>
      <w14:shadow w14:blurRad="25400" w14:dist="0" w14:dir="0" w14:sx="100000" w14:sy="100000" w14:kx="0" w14:ky="0" w14:algn="ctr">
        <w14:srgbClr w14:val="000000">
          <w14:alpha w14:val="60000"/>
        </w14:srgbClr>
      </w14:shadow>
    </w:rPr>
  </w:style>
  <w:style w:type="paragraph" w:customStyle="1" w:styleId="affffb">
    <w:name w:val="выделение_красный+жирный+прописной+тень"/>
    <w:basedOn w:val="a9"/>
    <w:autoRedefine/>
    <w:rsid w:val="000739D8"/>
    <w:rPr>
      <w:caps/>
      <w:color w:val="FF0000"/>
    </w:rPr>
  </w:style>
  <w:style w:type="character" w:customStyle="1" w:styleId="affffc">
    <w:name w:val="выделение_красный+жирный+порписной+тень"/>
    <w:basedOn w:val="11"/>
    <w:uiPriority w:val="1"/>
    <w:qFormat/>
    <w:rsid w:val="000739D8"/>
    <w:rPr>
      <w:rFonts w:ascii="Georgia" w:eastAsiaTheme="majorEastAsia" w:hAnsi="Georgia" w:cstheme="majorBidi"/>
      <w:b/>
      <w:bCs/>
      <w:i w:val="0"/>
      <w:caps/>
      <w:smallCaps w:val="0"/>
      <w:color w:val="FF0000"/>
      <w:sz w:val="28"/>
      <w:szCs w:val="32"/>
      <w:lang w:eastAsia="en-US"/>
      <w14:shadow w14:blurRad="25400" w14:dist="0" w14:dir="0" w14:sx="100000" w14:sy="100000" w14:kx="0" w14:ky="0" w14:algn="ctr">
        <w14:srgbClr w14:val="000000">
          <w14:alpha w14:val="60000"/>
        </w14:srgbClr>
      </w14:shadow>
      <w14:props3d w14:extrusionH="0" w14:contourW="0" w14:prstMaterial="warmMatte">
        <w14:bevelB w14:w="38100" w14:h="38100" w14:prst="relaxedInset"/>
      </w14:props3d>
    </w:rPr>
  </w:style>
  <w:style w:type="character" w:customStyle="1" w:styleId="affffd">
    <w:name w:val="выделение_черный+тень+жирный"/>
    <w:basedOn w:val="aa"/>
    <w:uiPriority w:val="1"/>
    <w:rsid w:val="000739D8"/>
    <w:rPr>
      <w:rFonts w:ascii="Georgia" w:hAnsi="Georgia"/>
      <w:b/>
      <w14:shadow w14:blurRad="25400" w14:dist="0" w14:dir="0" w14:sx="100000" w14:sy="100000" w14:kx="0" w14:ky="0" w14:algn="ctr">
        <w14:srgbClr w14:val="000000">
          <w14:alpha w14:val="60000"/>
        </w14:srgbClr>
      </w14:shadow>
    </w:rPr>
  </w:style>
  <w:style w:type="paragraph" w:customStyle="1" w:styleId="affffe">
    <w:name w:val="Рисунок"/>
    <w:basedOn w:val="a9"/>
    <w:autoRedefine/>
    <w:qFormat/>
    <w:rsid w:val="00ED221E"/>
    <w:pPr>
      <w:spacing w:after="120" w:line="240" w:lineRule="auto"/>
      <w:ind w:firstLine="0"/>
      <w:jc w:val="center"/>
    </w:pPr>
    <w:rPr>
      <w:b/>
    </w:rPr>
  </w:style>
  <w:style w:type="paragraph" w:customStyle="1" w:styleId="a8">
    <w:name w:val="нумерованные родзаголовки"/>
    <w:basedOn w:val="afb"/>
    <w:autoRedefine/>
    <w:rsid w:val="000739D8"/>
    <w:pPr>
      <w:numPr>
        <w:numId w:val="11"/>
      </w:numPr>
      <w:spacing w:before="240"/>
    </w:pPr>
    <w:rPr>
      <w:b/>
    </w:rPr>
  </w:style>
  <w:style w:type="paragraph" w:styleId="15">
    <w:name w:val="toc 1"/>
    <w:basedOn w:val="a9"/>
    <w:next w:val="a9"/>
    <w:autoRedefine/>
    <w:uiPriority w:val="39"/>
    <w:unhideWhenUsed/>
    <w:rsid w:val="006C3B87"/>
    <w:rPr>
      <w:rFonts w:asciiTheme="minorHAnsi" w:hAnsiTheme="minorHAnsi"/>
      <w:b/>
      <w:bCs/>
      <w:sz w:val="24"/>
    </w:rPr>
  </w:style>
  <w:style w:type="paragraph" w:styleId="afffff">
    <w:name w:val="List Number"/>
    <w:basedOn w:val="a9"/>
    <w:autoRedefine/>
    <w:uiPriority w:val="99"/>
    <w:unhideWhenUsed/>
    <w:qFormat/>
    <w:rsid w:val="000739D8"/>
    <w:pPr>
      <w:tabs>
        <w:tab w:val="num" w:pos="454"/>
      </w:tabs>
      <w:ind w:firstLine="454"/>
      <w:contextualSpacing/>
    </w:pPr>
  </w:style>
  <w:style w:type="paragraph" w:styleId="27">
    <w:name w:val="toc 2"/>
    <w:basedOn w:val="a9"/>
    <w:next w:val="a9"/>
    <w:autoRedefine/>
    <w:uiPriority w:val="39"/>
    <w:unhideWhenUsed/>
    <w:rsid w:val="006C3B87"/>
    <w:pPr>
      <w:spacing w:before="0"/>
      <w:ind w:left="280"/>
    </w:pPr>
    <w:rPr>
      <w:rFonts w:asciiTheme="minorHAnsi" w:hAnsiTheme="minorHAnsi"/>
      <w:b/>
      <w:bCs/>
      <w:sz w:val="22"/>
      <w:szCs w:val="22"/>
    </w:rPr>
  </w:style>
  <w:style w:type="paragraph" w:styleId="34">
    <w:name w:val="toc 3"/>
    <w:basedOn w:val="a9"/>
    <w:next w:val="a9"/>
    <w:autoRedefine/>
    <w:uiPriority w:val="39"/>
    <w:unhideWhenUsed/>
    <w:rsid w:val="006C3B87"/>
    <w:pPr>
      <w:spacing w:before="0"/>
      <w:ind w:left="560"/>
    </w:pPr>
    <w:rPr>
      <w:rFonts w:asciiTheme="minorHAnsi" w:hAnsiTheme="minorHAnsi"/>
      <w:sz w:val="22"/>
      <w:szCs w:val="22"/>
    </w:rPr>
  </w:style>
  <w:style w:type="paragraph" w:customStyle="1" w:styleId="28">
    <w:name w:val="Стиль2"/>
    <w:basedOn w:val="10"/>
    <w:next w:val="a9"/>
    <w:autoRedefine/>
    <w:rsid w:val="000739D8"/>
    <w:pPr>
      <w:spacing w:after="0"/>
    </w:pPr>
    <w:rPr>
      <w:sz w:val="32"/>
      <w14:shadow w14:blurRad="0" w14:dist="0" w14:dir="0" w14:sx="0" w14:sy="0" w14:kx="0" w14:ky="0" w14:algn="none">
        <w14:srgbClr w14:val="000000"/>
      </w14:shadow>
    </w:rPr>
  </w:style>
  <w:style w:type="paragraph" w:styleId="afffff0">
    <w:name w:val="Revision"/>
    <w:hidden/>
    <w:uiPriority w:val="99"/>
    <w:semiHidden/>
    <w:rsid w:val="000739D8"/>
    <w:rPr>
      <w:rFonts w:ascii="Georgia" w:hAnsi="Georgia" w:cs="Times New Roman"/>
      <w:sz w:val="28"/>
      <w:lang w:eastAsia="ru-RU"/>
    </w:rPr>
  </w:style>
  <w:style w:type="paragraph" w:customStyle="1" w:styleId="3">
    <w:name w:val="Стиль3"/>
    <w:basedOn w:val="afb"/>
    <w:autoRedefine/>
    <w:rsid w:val="000739D8"/>
    <w:pPr>
      <w:numPr>
        <w:ilvl w:val="1"/>
        <w:numId w:val="12"/>
      </w:numPr>
      <w:ind w:left="0" w:firstLine="720"/>
    </w:pPr>
    <w:rPr>
      <w:rFonts w:cs="Courier New"/>
    </w:rPr>
  </w:style>
  <w:style w:type="paragraph" w:styleId="afffff1">
    <w:name w:val="Body Text"/>
    <w:basedOn w:val="a9"/>
    <w:link w:val="afffff2"/>
    <w:uiPriority w:val="99"/>
    <w:rsid w:val="000739D8"/>
    <w:pPr>
      <w:autoSpaceDE w:val="0"/>
      <w:autoSpaceDN w:val="0"/>
      <w:spacing w:line="360" w:lineRule="auto"/>
    </w:pPr>
    <w:rPr>
      <w:rFonts w:ascii="Courier New" w:eastAsia="Times New Roman" w:hAnsi="Courier New" w:cs="Courier New"/>
      <w:b/>
      <w:bCs/>
      <w:kern w:val="28"/>
    </w:rPr>
  </w:style>
  <w:style w:type="character" w:customStyle="1" w:styleId="afffff2">
    <w:name w:val="Основной текст Знак"/>
    <w:basedOn w:val="aa"/>
    <w:link w:val="afffff1"/>
    <w:uiPriority w:val="99"/>
    <w:rsid w:val="000739D8"/>
    <w:rPr>
      <w:rFonts w:ascii="Courier New" w:eastAsia="Times New Roman" w:hAnsi="Courier New" w:cs="Courier New"/>
      <w:b/>
      <w:bCs/>
      <w:kern w:val="28"/>
      <w:sz w:val="28"/>
      <w:lang w:eastAsia="ru-RU"/>
    </w:rPr>
  </w:style>
  <w:style w:type="character" w:customStyle="1" w:styleId="mwe-math-mathml-inline">
    <w:name w:val="mwe-math-mathml-inline"/>
    <w:basedOn w:val="aa"/>
    <w:rsid w:val="000739D8"/>
  </w:style>
  <w:style w:type="paragraph" w:customStyle="1" w:styleId="a">
    <w:name w:val="раздел"/>
    <w:basedOn w:val="a9"/>
    <w:autoRedefine/>
    <w:qFormat/>
    <w:rsid w:val="00254050"/>
    <w:pPr>
      <w:numPr>
        <w:numId w:val="10"/>
      </w:numPr>
      <w:spacing w:before="240"/>
    </w:pPr>
    <w:rPr>
      <w:b/>
    </w:rPr>
  </w:style>
  <w:style w:type="paragraph" w:customStyle="1" w:styleId="afffff3">
    <w:name w:val="нумерация русскими буквами"/>
    <w:basedOn w:val="3"/>
    <w:autoRedefine/>
    <w:rsid w:val="000739D8"/>
    <w:pPr>
      <w:numPr>
        <w:ilvl w:val="0"/>
        <w:numId w:val="0"/>
      </w:numPr>
    </w:pPr>
  </w:style>
  <w:style w:type="paragraph" w:customStyle="1" w:styleId="afffff4">
    <w:name w:val="название таблицв"/>
    <w:basedOn w:val="aff1"/>
    <w:autoRedefine/>
    <w:qFormat/>
    <w:rsid w:val="000739D8"/>
    <w:pPr>
      <w:spacing w:after="0"/>
    </w:pPr>
    <w:rPr>
      <w:sz w:val="28"/>
    </w:rPr>
  </w:style>
  <w:style w:type="character" w:customStyle="1" w:styleId="af1">
    <w:name w:val="Без интервала Знак"/>
    <w:basedOn w:val="aa"/>
    <w:link w:val="af0"/>
    <w:uiPriority w:val="1"/>
    <w:rsid w:val="003E66ED"/>
    <w:rPr>
      <w:rFonts w:ascii="Times New Roman" w:hAnsi="Times New Roman"/>
      <w:b/>
      <w:color w:val="FF0000"/>
      <w:sz w:val="44"/>
    </w:rPr>
  </w:style>
  <w:style w:type="character" w:customStyle="1" w:styleId="template-">
    <w:name w:val="template-дробь"/>
    <w:basedOn w:val="aa"/>
    <w:rsid w:val="00320EED"/>
  </w:style>
  <w:style w:type="character" w:customStyle="1" w:styleId="script-slavonic">
    <w:name w:val="script-slavonic"/>
    <w:basedOn w:val="aa"/>
    <w:rsid w:val="004277D8"/>
  </w:style>
  <w:style w:type="character" w:customStyle="1" w:styleId="w">
    <w:name w:val="w"/>
    <w:basedOn w:val="aa"/>
    <w:rsid w:val="00C206FD"/>
  </w:style>
  <w:style w:type="paragraph" w:customStyle="1" w:styleId="afffff5">
    <w:name w:val="сноска"/>
    <w:basedOn w:val="af8"/>
    <w:autoRedefine/>
    <w:qFormat/>
    <w:rsid w:val="007025EC"/>
    <w:rPr>
      <w:rFonts w:eastAsia="Times New Roman"/>
      <w:w w:val="105"/>
      <w:szCs w:val="24"/>
      <w:shd w:val="clear" w:color="auto" w:fill="FFFFFF"/>
    </w:rPr>
  </w:style>
  <w:style w:type="paragraph" w:customStyle="1" w:styleId="afffff6">
    <w:name w:val="курсив славянский"/>
    <w:basedOn w:val="a9"/>
    <w:autoRedefine/>
    <w:qFormat/>
    <w:rsid w:val="00CD5E9F"/>
    <w:pPr>
      <w:ind w:firstLine="708"/>
    </w:pPr>
    <w:rPr>
      <w:rFonts w:ascii="Palatino" w:hAnsi="Palatino"/>
      <w:b/>
      <w:i/>
      <w:szCs w:val="28"/>
    </w:rPr>
  </w:style>
  <w:style w:type="character" w:customStyle="1" w:styleId="afffff7">
    <w:name w:val="обычный знаками"/>
    <w:basedOn w:val="aa"/>
    <w:uiPriority w:val="1"/>
    <w:qFormat/>
    <w:rsid w:val="00CD5E9F"/>
    <w:rPr>
      <w:rFonts w:asciiTheme="minorHAnsi" w:hAnsiTheme="minorHAnsi"/>
      <w:b w:val="0"/>
      <w:bCs/>
      <w:i w:val="0"/>
      <w:color w:val="000000" w:themeColor="text1"/>
    </w:rPr>
  </w:style>
  <w:style w:type="paragraph" w:customStyle="1" w:styleId="afffff8">
    <w:name w:val="по центру"/>
    <w:basedOn w:val="a9"/>
    <w:autoRedefine/>
    <w:qFormat/>
    <w:rsid w:val="00CD5E9F"/>
    <w:pPr>
      <w:spacing w:before="720" w:after="120"/>
      <w:ind w:firstLine="0"/>
      <w:jc w:val="center"/>
    </w:pPr>
  </w:style>
  <w:style w:type="paragraph" w:styleId="42">
    <w:name w:val="toc 4"/>
    <w:basedOn w:val="a9"/>
    <w:next w:val="a9"/>
    <w:autoRedefine/>
    <w:uiPriority w:val="39"/>
    <w:unhideWhenUsed/>
    <w:rsid w:val="006C3B87"/>
    <w:pPr>
      <w:spacing w:before="0"/>
      <w:ind w:left="840"/>
    </w:pPr>
    <w:rPr>
      <w:rFonts w:asciiTheme="minorHAnsi" w:hAnsiTheme="minorHAnsi"/>
      <w:sz w:val="20"/>
      <w:szCs w:val="20"/>
    </w:rPr>
  </w:style>
  <w:style w:type="paragraph" w:styleId="51">
    <w:name w:val="toc 5"/>
    <w:basedOn w:val="a9"/>
    <w:next w:val="a9"/>
    <w:autoRedefine/>
    <w:uiPriority w:val="39"/>
    <w:unhideWhenUsed/>
    <w:rsid w:val="006C3B87"/>
    <w:pPr>
      <w:spacing w:before="0"/>
      <w:ind w:left="1120"/>
    </w:pPr>
    <w:rPr>
      <w:rFonts w:asciiTheme="minorHAnsi" w:hAnsiTheme="minorHAnsi"/>
      <w:sz w:val="20"/>
      <w:szCs w:val="20"/>
    </w:rPr>
  </w:style>
  <w:style w:type="paragraph" w:styleId="61">
    <w:name w:val="toc 6"/>
    <w:basedOn w:val="a9"/>
    <w:next w:val="a9"/>
    <w:autoRedefine/>
    <w:uiPriority w:val="39"/>
    <w:unhideWhenUsed/>
    <w:rsid w:val="006C3B87"/>
    <w:pPr>
      <w:spacing w:before="0"/>
      <w:ind w:left="1400"/>
    </w:pPr>
    <w:rPr>
      <w:rFonts w:asciiTheme="minorHAnsi" w:hAnsiTheme="minorHAnsi"/>
      <w:sz w:val="20"/>
      <w:szCs w:val="20"/>
    </w:rPr>
  </w:style>
  <w:style w:type="paragraph" w:styleId="71">
    <w:name w:val="toc 7"/>
    <w:basedOn w:val="a9"/>
    <w:next w:val="a9"/>
    <w:autoRedefine/>
    <w:uiPriority w:val="39"/>
    <w:unhideWhenUsed/>
    <w:rsid w:val="006C3B87"/>
    <w:pPr>
      <w:spacing w:before="0"/>
      <w:ind w:left="1680"/>
    </w:pPr>
    <w:rPr>
      <w:rFonts w:asciiTheme="minorHAnsi" w:hAnsiTheme="minorHAnsi"/>
      <w:sz w:val="20"/>
      <w:szCs w:val="20"/>
    </w:rPr>
  </w:style>
  <w:style w:type="paragraph" w:styleId="81">
    <w:name w:val="toc 8"/>
    <w:basedOn w:val="a9"/>
    <w:next w:val="a9"/>
    <w:autoRedefine/>
    <w:uiPriority w:val="39"/>
    <w:unhideWhenUsed/>
    <w:rsid w:val="006C3B87"/>
    <w:pPr>
      <w:spacing w:before="0"/>
      <w:ind w:left="1960"/>
    </w:pPr>
    <w:rPr>
      <w:rFonts w:asciiTheme="minorHAnsi" w:hAnsiTheme="minorHAnsi"/>
      <w:sz w:val="20"/>
      <w:szCs w:val="20"/>
    </w:rPr>
  </w:style>
  <w:style w:type="paragraph" w:styleId="91">
    <w:name w:val="toc 9"/>
    <w:basedOn w:val="a9"/>
    <w:next w:val="a9"/>
    <w:autoRedefine/>
    <w:uiPriority w:val="39"/>
    <w:unhideWhenUsed/>
    <w:rsid w:val="006C3B87"/>
    <w:pPr>
      <w:spacing w:before="0"/>
      <w:ind w:left="2240"/>
    </w:pPr>
    <w:rPr>
      <w:rFonts w:asciiTheme="minorHAnsi" w:hAnsiTheme="minorHAnsi"/>
      <w:sz w:val="20"/>
      <w:szCs w:val="20"/>
    </w:rPr>
  </w:style>
  <w:style w:type="paragraph" w:customStyle="1" w:styleId="afffff9">
    <w:name w:val="номера страниц"/>
    <w:basedOn w:val="af5"/>
    <w:autoRedefine/>
    <w:qFormat/>
    <w:rsid w:val="006C3B87"/>
  </w:style>
  <w:style w:type="paragraph" w:customStyle="1" w:styleId="afffffa">
    <w:name w:val="текст таблицы"/>
    <w:basedOn w:val="a9"/>
    <w:autoRedefine/>
    <w:qFormat/>
    <w:rsid w:val="006C3B87"/>
    <w:pPr>
      <w:widowControl w:val="0"/>
      <w:autoSpaceDE w:val="0"/>
      <w:autoSpaceDN w:val="0"/>
      <w:adjustRightInd w:val="0"/>
      <w:spacing w:before="0" w:line="240" w:lineRule="auto"/>
      <w:ind w:firstLine="0"/>
      <w:jc w:val="center"/>
    </w:pPr>
    <w:rPr>
      <w:rFonts w:cs="Helvetica"/>
      <w:color w:val="242424"/>
      <w:sz w:val="24"/>
    </w:rPr>
  </w:style>
  <w:style w:type="paragraph" w:customStyle="1" w:styleId="afffffb">
    <w:name w:val="эпиграф"/>
    <w:basedOn w:val="a9"/>
    <w:autoRedefine/>
    <w:qFormat/>
    <w:rsid w:val="006C3B87"/>
    <w:pPr>
      <w:spacing w:before="240" w:after="240" w:line="240" w:lineRule="auto"/>
      <w:ind w:left="3402"/>
      <w:outlineLvl w:val="0"/>
    </w:pPr>
    <w:rPr>
      <w:rFonts w:eastAsia="Times New Roman" w:cs="Times New Roman"/>
      <w:b/>
      <w:bCs/>
      <w:i/>
      <w:color w:val="000090"/>
      <w:sz w:val="26"/>
      <w:szCs w:val="26"/>
    </w:rPr>
  </w:style>
  <w:style w:type="character" w:customStyle="1" w:styleId="afffffc">
    <w:name w:val="синий"/>
    <w:basedOn w:val="aa"/>
    <w:uiPriority w:val="1"/>
    <w:qFormat/>
    <w:rsid w:val="006C3B87"/>
    <w:rPr>
      <w:b w:val="0"/>
      <w:color w:val="0432FF"/>
    </w:rPr>
  </w:style>
  <w:style w:type="character" w:customStyle="1" w:styleId="afffffd">
    <w:name w:val="красный"/>
    <w:basedOn w:val="aa"/>
    <w:uiPriority w:val="1"/>
    <w:qFormat/>
    <w:rsid w:val="006C3B87"/>
    <w:rPr>
      <w:color w:val="FF0000"/>
    </w:rPr>
  </w:style>
  <w:style w:type="character" w:customStyle="1" w:styleId="afffffe">
    <w:name w:val="красный жирный"/>
    <w:basedOn w:val="afffffd"/>
    <w:uiPriority w:val="1"/>
    <w:qFormat/>
    <w:rsid w:val="006C3B87"/>
    <w:rPr>
      <w:b/>
      <w:color w:val="FF0000"/>
    </w:rPr>
  </w:style>
  <w:style w:type="character" w:customStyle="1" w:styleId="affffff">
    <w:name w:val="красный жирный курсив"/>
    <w:basedOn w:val="afffffd"/>
    <w:uiPriority w:val="1"/>
    <w:qFormat/>
    <w:rsid w:val="006C3B87"/>
    <w:rPr>
      <w:b/>
      <w:i/>
      <w:color w:val="FF0000"/>
    </w:rPr>
  </w:style>
  <w:style w:type="character" w:customStyle="1" w:styleId="affffff0">
    <w:name w:val="синий жирный"/>
    <w:basedOn w:val="aa"/>
    <w:uiPriority w:val="1"/>
    <w:qFormat/>
    <w:rsid w:val="006C3B87"/>
    <w:rPr>
      <w:b/>
      <w:color w:val="0000FF"/>
    </w:rPr>
  </w:style>
  <w:style w:type="character" w:customStyle="1" w:styleId="affffff1">
    <w:name w:val="красный курсив"/>
    <w:basedOn w:val="aa"/>
    <w:uiPriority w:val="1"/>
    <w:qFormat/>
    <w:rsid w:val="006C3B87"/>
    <w:rPr>
      <w:i/>
      <w:iCs/>
      <w:color w:val="FF0000"/>
    </w:rPr>
  </w:style>
  <w:style w:type="character" w:customStyle="1" w:styleId="affffff2">
    <w:name w:val="синий курсив"/>
    <w:basedOn w:val="aa"/>
    <w:uiPriority w:val="1"/>
    <w:qFormat/>
    <w:rsid w:val="006C3B87"/>
    <w:rPr>
      <w:i/>
      <w:color w:val="0000FF"/>
    </w:rPr>
  </w:style>
  <w:style w:type="paragraph" w:customStyle="1" w:styleId="affffff3">
    <w:name w:val="Мнение дилетната"/>
    <w:basedOn w:val="af2"/>
    <w:autoRedefine/>
    <w:qFormat/>
    <w:rsid w:val="006C3B87"/>
    <w:pPr>
      <w:shd w:val="clear" w:color="auto" w:fill="FFFFFF"/>
      <w:tabs>
        <w:tab w:val="left" w:pos="142"/>
      </w:tabs>
      <w:suppressAutoHyphens/>
      <w:spacing w:before="480" w:after="240"/>
      <w:jc w:val="left"/>
      <w:textAlignment w:val="baseline"/>
      <w:outlineLvl w:val="0"/>
    </w:pPr>
    <w:rPr>
      <w:rFonts w:ascii="Georgia" w:eastAsia="Calibri" w:hAnsi="Georgia" w:cstheme="minorBidi"/>
      <w:b/>
      <w:color w:val="0000FF"/>
      <w:sz w:val="28"/>
      <w:szCs w:val="28"/>
    </w:rPr>
  </w:style>
  <w:style w:type="character" w:customStyle="1" w:styleId="affffff4">
    <w:name w:val="полужирный"/>
    <w:basedOn w:val="aa"/>
    <w:uiPriority w:val="1"/>
    <w:qFormat/>
    <w:rsid w:val="006C3B87"/>
    <w:rPr>
      <w:b/>
    </w:rPr>
  </w:style>
  <w:style w:type="character" w:customStyle="1" w:styleId="affffff5">
    <w:name w:val="полужирный курсив"/>
    <w:basedOn w:val="affffff4"/>
    <w:uiPriority w:val="1"/>
    <w:qFormat/>
    <w:rsid w:val="006C3B87"/>
    <w:rPr>
      <w:b/>
      <w:i/>
    </w:rPr>
  </w:style>
  <w:style w:type="paragraph" w:customStyle="1" w:styleId="2">
    <w:name w:val="Стиль2Нумерация"/>
    <w:basedOn w:val="a9"/>
    <w:autoRedefine/>
    <w:qFormat/>
    <w:rsid w:val="006C3B87"/>
    <w:pPr>
      <w:numPr>
        <w:numId w:val="13"/>
      </w:numPr>
      <w:spacing w:before="0"/>
    </w:pPr>
  </w:style>
  <w:style w:type="paragraph" w:customStyle="1" w:styleId="affffff6">
    <w:name w:val="автоор"/>
    <w:basedOn w:val="afffffb"/>
    <w:autoRedefine/>
    <w:qFormat/>
    <w:rsid w:val="006C3B87"/>
    <w:pPr>
      <w:jc w:val="right"/>
    </w:pPr>
  </w:style>
  <w:style w:type="paragraph" w:customStyle="1" w:styleId="affffff7">
    <w:name w:val="название"/>
    <w:basedOn w:val="aff4"/>
    <w:autoRedefine/>
    <w:qFormat/>
    <w:rsid w:val="006C3B87"/>
    <w:pPr>
      <w:spacing w:before="480" w:after="240"/>
      <w:ind w:firstLine="0"/>
      <w:jc w:val="center"/>
    </w:pPr>
    <w:rPr>
      <w14:shadow w14:blurRad="50800" w14:dist="38100" w14:dir="16200000" w14:sx="100000" w14:sy="100000" w14:kx="0" w14:ky="0" w14:algn="b">
        <w14:srgbClr w14:val="000000">
          <w14:alpha w14:val="60000"/>
        </w14:srgbClr>
      </w14:shadow>
    </w:rPr>
  </w:style>
  <w:style w:type="paragraph" w:customStyle="1" w:styleId="a5">
    <w:name w:val="нумерация ж"/>
    <w:basedOn w:val="a9"/>
    <w:autoRedefine/>
    <w:qFormat/>
    <w:rsid w:val="006C3B87"/>
    <w:pPr>
      <w:widowControl w:val="0"/>
      <w:numPr>
        <w:numId w:val="14"/>
      </w:numPr>
      <w:tabs>
        <w:tab w:val="left" w:pos="220"/>
      </w:tabs>
      <w:autoSpaceDE w:val="0"/>
      <w:autoSpaceDN w:val="0"/>
      <w:adjustRightInd w:val="0"/>
    </w:pPr>
    <w:rPr>
      <w:rFonts w:cs="Times New Roman"/>
      <w:color w:val="0000FF"/>
    </w:rPr>
  </w:style>
  <w:style w:type="paragraph" w:customStyle="1" w:styleId="a1">
    <w:name w:val="нумерация"/>
    <w:basedOn w:val="a9"/>
    <w:autoRedefine/>
    <w:qFormat/>
    <w:rsid w:val="005626B5"/>
    <w:pPr>
      <w:numPr>
        <w:numId w:val="15"/>
      </w:numPr>
    </w:pPr>
  </w:style>
  <w:style w:type="paragraph" w:customStyle="1" w:styleId="a3">
    <w:name w:val="маркированный список рап"/>
    <w:basedOn w:val="a9"/>
    <w:autoRedefine/>
    <w:qFormat/>
    <w:rsid w:val="006C3B87"/>
    <w:pPr>
      <w:numPr>
        <w:numId w:val="16"/>
      </w:numPr>
    </w:pPr>
  </w:style>
  <w:style w:type="character" w:customStyle="1" w:styleId="affffff8">
    <w:name w:val="Красный прописной"/>
    <w:basedOn w:val="afffffe"/>
    <w:uiPriority w:val="1"/>
    <w:qFormat/>
    <w:rsid w:val="006C3B87"/>
    <w:rPr>
      <w:b/>
      <w:caps/>
      <w:smallCaps w:val="0"/>
      <w:color w:val="FF0000"/>
      <w:u w:val="none"/>
    </w:rPr>
  </w:style>
  <w:style w:type="character" w:customStyle="1" w:styleId="affffff9">
    <w:name w:val="Синий прописной"/>
    <w:basedOn w:val="afffffe"/>
    <w:uiPriority w:val="1"/>
    <w:qFormat/>
    <w:rsid w:val="006C3B87"/>
    <w:rPr>
      <w:b/>
      <w:caps/>
      <w:smallCaps w:val="0"/>
      <w:color w:val="0432FF"/>
    </w:rPr>
  </w:style>
  <w:style w:type="character" w:customStyle="1" w:styleId="affffffa">
    <w:name w:val="синий жирный курсив"/>
    <w:basedOn w:val="affffff0"/>
    <w:uiPriority w:val="1"/>
    <w:qFormat/>
    <w:rsid w:val="006C3B87"/>
    <w:rPr>
      <w:b/>
      <w:i/>
      <w:color w:val="0000FF"/>
    </w:rPr>
  </w:style>
  <w:style w:type="paragraph" w:customStyle="1" w:styleId="affffffb">
    <w:name w:val="Параграф"/>
    <w:basedOn w:val="affff8"/>
    <w:autoRedefine/>
    <w:qFormat/>
    <w:rsid w:val="005626B5"/>
    <w:pPr>
      <w:spacing w:before="480" w:after="240"/>
      <w:ind w:firstLine="720"/>
      <w:jc w:val="left"/>
    </w:pPr>
    <w:rPr>
      <w:sz w:val="32"/>
    </w:rPr>
  </w:style>
  <w:style w:type="paragraph" w:customStyle="1" w:styleId="29">
    <w:name w:val="Заголовок 2_"/>
    <w:basedOn w:val="10"/>
    <w:autoRedefine/>
    <w:qFormat/>
    <w:rsid w:val="006C3B87"/>
    <w:pPr>
      <w:spacing w:before="360"/>
    </w:pPr>
    <w:rPr>
      <w:rFonts w:cs="Times New Roman (Основной текст"/>
      <w:spacing w:val="-4"/>
      <w:w w:val="90"/>
      <w:sz w:val="48"/>
    </w:rPr>
  </w:style>
  <w:style w:type="paragraph" w:customStyle="1" w:styleId="affffffc">
    <w:name w:val="мнение дилетанта от науки"/>
    <w:basedOn w:val="10"/>
    <w:autoRedefine/>
    <w:qFormat/>
    <w:rsid w:val="006C3B87"/>
    <w:pPr>
      <w:ind w:firstLine="680"/>
      <w:jc w:val="left"/>
    </w:pPr>
    <w:rPr>
      <w:sz w:val="36"/>
    </w:rPr>
  </w:style>
  <w:style w:type="paragraph" w:customStyle="1" w:styleId="affffffd">
    <w:name w:val="верхний колонтитул"/>
    <w:basedOn w:val="afffff9"/>
    <w:autoRedefine/>
    <w:qFormat/>
    <w:rsid w:val="006C3B87"/>
    <w:pPr>
      <w:spacing w:before="120"/>
    </w:pPr>
  </w:style>
  <w:style w:type="paragraph" w:customStyle="1" w:styleId="affffffe">
    <w:name w:val="четный колонтитул сверху"/>
    <w:basedOn w:val="a9"/>
    <w:autoRedefine/>
    <w:qFormat/>
    <w:rsid w:val="005626B5"/>
    <w:pPr>
      <w:spacing w:before="360" w:line="240" w:lineRule="auto"/>
      <w:ind w:firstLine="0"/>
      <w:jc w:val="center"/>
    </w:pPr>
    <w:rPr>
      <w:rFonts w:ascii="Impact" w:eastAsia="Times New Roman" w:hAnsi="Impact" w:cs="Times New Roman (Основной текст"/>
      <w:bCs/>
      <w:color w:val="18178F"/>
      <w:spacing w:val="20"/>
      <w:sz w:val="24"/>
      <w:szCs w:val="18"/>
      <w:u w:val="single"/>
      <w:lang w:eastAsia="en-US"/>
    </w:rPr>
  </w:style>
  <w:style w:type="character" w:customStyle="1" w:styleId="afffffff">
    <w:name w:val="сини чет"/>
    <w:basedOn w:val="aa"/>
    <w:uiPriority w:val="1"/>
    <w:qFormat/>
    <w:rsid w:val="006C3B87"/>
    <w:rPr>
      <w:color w:val="18178F"/>
      <w:lang w:val="en-US"/>
    </w:rPr>
  </w:style>
  <w:style w:type="paragraph" w:customStyle="1" w:styleId="369">
    <w:name w:val="название рисунка 369"/>
    <w:basedOn w:val="aff1"/>
    <w:autoRedefine/>
    <w:qFormat/>
    <w:rsid w:val="006C3B87"/>
    <w:pPr>
      <w:spacing w:line="240" w:lineRule="auto"/>
    </w:pPr>
    <w:rPr>
      <w:color w:val="18178F"/>
    </w:rPr>
  </w:style>
  <w:style w:type="paragraph" w:customStyle="1" w:styleId="100">
    <w:name w:val="текств таблице 10"/>
    <w:basedOn w:val="afff3"/>
    <w:autoRedefine/>
    <w:qFormat/>
    <w:rsid w:val="00A90738"/>
    <w:pPr>
      <w:spacing w:line="240" w:lineRule="auto"/>
      <w:jc w:val="left"/>
    </w:pPr>
    <w:rPr>
      <w:sz w:val="20"/>
    </w:rPr>
  </w:style>
  <w:style w:type="paragraph" w:customStyle="1" w:styleId="120">
    <w:name w:val="текств таблице 12"/>
    <w:basedOn w:val="afff3"/>
    <w:autoRedefine/>
    <w:qFormat/>
    <w:rsid w:val="008402D5"/>
    <w:pPr>
      <w:spacing w:line="240" w:lineRule="auto"/>
      <w:jc w:val="left"/>
    </w:pPr>
    <w:rPr>
      <w:sz w:val="24"/>
    </w:rPr>
  </w:style>
  <w:style w:type="paragraph" w:customStyle="1" w:styleId="a0">
    <w:name w:val="подраздел с номером"/>
    <w:basedOn w:val="a"/>
    <w:autoRedefine/>
    <w:qFormat/>
    <w:rsid w:val="00A53DD7"/>
    <w:pPr>
      <w:numPr>
        <w:ilvl w:val="1"/>
      </w:numPr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1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36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59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42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67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55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02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182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6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1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17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4286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67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11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3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5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4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3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94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98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34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130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29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151864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59837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204335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447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468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1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425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1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19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982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07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8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20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7768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9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34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6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8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66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98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56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83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9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5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9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1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2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5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8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44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20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0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70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108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8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4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6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46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Macintosh%20HD/Users/Darya/Documents/&#1056;&#1053;&#1058;&#1054;/&#1060;&#1077;&#776;&#1076;&#1086;&#1088;%20&#1044;&#1084;&#1080;&#1090;&#1088;&#1080;&#1077;&#1074;&#1080;&#1095;/&#1057;&#1072;&#1080;&#774;&#1090;/&#1055;&#1091;&#1073;&#1083;&#1080;&#1082;&#1072;&#1094;&#1080;&#1080;/369/&#1096;&#1072;&#1073;&#1083;&#1086;&#1085;%20369.dotx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C0DD21F-7A09-EC4B-BB79-6F0FB98E6A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369.dotx</Template>
  <TotalTime>160</TotalTime>
  <Pages>14</Pages>
  <Words>4274</Words>
  <Characters>24363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Fedor RVTO</dc:creator>
  <cp:keywords/>
  <dc:description/>
  <cp:lastModifiedBy>Дарья Кузнецова</cp:lastModifiedBy>
  <cp:revision>18</cp:revision>
  <cp:lastPrinted>2021-03-04T09:38:00Z</cp:lastPrinted>
  <dcterms:created xsi:type="dcterms:W3CDTF">2021-03-04T09:39:00Z</dcterms:created>
  <dcterms:modified xsi:type="dcterms:W3CDTF">2021-04-14T11:42:00Z</dcterms:modified>
</cp:coreProperties>
</file>