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B5BA2" w14:textId="4B0FB567" w:rsidR="00270BE9" w:rsidRPr="00097C65" w:rsidRDefault="0042185D" w:rsidP="00270BE9">
      <w:pPr>
        <w:pStyle w:val="11"/>
      </w:pPr>
      <w:r w:rsidRPr="00097C65">
        <w:t>Восхождение на гору</w:t>
      </w:r>
    </w:p>
    <w:p w14:paraId="362FCE81" w14:textId="60925B0E" w:rsidR="0042185D" w:rsidRPr="00097C65" w:rsidRDefault="0042185D" w:rsidP="0042185D">
      <w:pPr>
        <w:pStyle w:val="affff0"/>
      </w:pPr>
      <w:r w:rsidRPr="00097C65">
        <w:t>Разум</w:t>
      </w:r>
      <w:r w:rsidRPr="00097C65">
        <w:t xml:space="preserve"> — </w:t>
      </w:r>
      <w:r w:rsidRPr="00097C65">
        <w:t>наш</w:t>
      </w:r>
      <w:r w:rsidRPr="00097C65">
        <w:t xml:space="preserve"> </w:t>
      </w:r>
      <w:r w:rsidRPr="00097C65">
        <w:t>единственный</w:t>
      </w:r>
      <w:r w:rsidRPr="00097C65">
        <w:t xml:space="preserve"> </w:t>
      </w:r>
      <w:r w:rsidRPr="00097C65">
        <w:t>способ</w:t>
      </w:r>
      <w:r w:rsidRPr="00097C65">
        <w:t xml:space="preserve"> </w:t>
      </w:r>
      <w:r w:rsidRPr="00097C65">
        <w:t>осознания</w:t>
      </w:r>
      <w:r w:rsidRPr="00097C65">
        <w:t xml:space="preserve"> </w:t>
      </w:r>
      <w:r w:rsidRPr="00097C65">
        <w:t>реальности,</w:t>
      </w:r>
      <w:r w:rsidRPr="00097C65">
        <w:t xml:space="preserve"> </w:t>
      </w:r>
      <w:r w:rsidRPr="00097C65">
        <w:t>наше</w:t>
      </w:r>
      <w:r w:rsidRPr="00097C65">
        <w:t xml:space="preserve"> </w:t>
      </w:r>
      <w:r w:rsidRPr="00097C65">
        <w:t>основное</w:t>
      </w:r>
      <w:r w:rsidRPr="00097C65">
        <w:t xml:space="preserve"> </w:t>
      </w:r>
      <w:r w:rsidRPr="00097C65">
        <w:t>орудие</w:t>
      </w:r>
      <w:r w:rsidRPr="00097C65">
        <w:t xml:space="preserve"> </w:t>
      </w:r>
      <w:r w:rsidRPr="00097C65">
        <w:t>выживания.</w:t>
      </w:r>
      <w:r w:rsidRPr="00097C65">
        <w:t xml:space="preserve"> </w:t>
      </w:r>
      <w:r w:rsidRPr="00097C65">
        <w:t>Мы</w:t>
      </w:r>
      <w:r w:rsidRPr="00097C65">
        <w:t xml:space="preserve"> </w:t>
      </w:r>
      <w:r w:rsidRPr="00097C65">
        <w:t>вольны</w:t>
      </w:r>
      <w:r w:rsidRPr="00097C65">
        <w:t xml:space="preserve"> </w:t>
      </w:r>
      <w:r w:rsidRPr="00097C65">
        <w:t>отвергать</w:t>
      </w:r>
      <w:r w:rsidRPr="00097C65">
        <w:t xml:space="preserve"> </w:t>
      </w:r>
      <w:r w:rsidRPr="00097C65">
        <w:t>разум,</w:t>
      </w:r>
      <w:r w:rsidRPr="00097C65">
        <w:t xml:space="preserve"> </w:t>
      </w:r>
      <w:r w:rsidRPr="00097C65">
        <w:t>вольны</w:t>
      </w:r>
      <w:r w:rsidRPr="00097C65">
        <w:t xml:space="preserve"> </w:t>
      </w:r>
      <w:r w:rsidRPr="00097C65">
        <w:t>отказываться</w:t>
      </w:r>
      <w:r w:rsidRPr="00097C65">
        <w:t xml:space="preserve"> </w:t>
      </w:r>
      <w:r w:rsidRPr="00097C65">
        <w:t>думать,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вольны</w:t>
      </w:r>
      <w:r w:rsidRPr="00097C65">
        <w:t xml:space="preserve"> </w:t>
      </w:r>
      <w:r w:rsidRPr="00097C65">
        <w:t>избегать</w:t>
      </w:r>
      <w:r w:rsidRPr="00097C65">
        <w:t xml:space="preserve"> </w:t>
      </w:r>
      <w:r w:rsidRPr="00097C65">
        <w:t>последстви</w:t>
      </w:r>
      <w:r w:rsidRPr="00097C65">
        <w:t xml:space="preserve">й </w:t>
      </w:r>
      <w:r w:rsidRPr="00097C65">
        <w:t>своей</w:t>
      </w:r>
      <w:r w:rsidRPr="00097C65">
        <w:t xml:space="preserve"> </w:t>
      </w:r>
      <w:r w:rsidRPr="00097C65">
        <w:t>слепоты.</w:t>
      </w:r>
    </w:p>
    <w:p w14:paraId="43E3EF3A" w14:textId="7795737F" w:rsidR="0042185D" w:rsidRPr="00097C65" w:rsidRDefault="0042185D" w:rsidP="0042185D">
      <w:pPr>
        <w:rPr>
          <w:color w:val="1B2024"/>
          <w:szCs w:val="28"/>
        </w:rPr>
      </w:pPr>
      <w:bookmarkStart w:id="0" w:name="OLE_LINK4"/>
      <w:bookmarkStart w:id="1" w:name="OLE_LINK12"/>
      <w:r w:rsidRPr="00097C65">
        <w:rPr>
          <w:noProof/>
          <w:color w:val="1B2024"/>
          <w:szCs w:val="28"/>
        </w:rPr>
        <w:drawing>
          <wp:anchor distT="0" distB="0" distL="114300" distR="114300" simplePos="0" relativeHeight="251659264" behindDoc="1" locked="0" layoutInCell="1" allowOverlap="1" wp14:anchorId="537A6081" wp14:editId="53873F35">
            <wp:simplePos x="0" y="0"/>
            <wp:positionH relativeFrom="column">
              <wp:posOffset>0</wp:posOffset>
            </wp:positionH>
            <wp:positionV relativeFrom="paragraph">
              <wp:posOffset>2231122</wp:posOffset>
            </wp:positionV>
            <wp:extent cx="2222500" cy="2540000"/>
            <wp:effectExtent l="0" t="0" r="0" b="0"/>
            <wp:wrapTight wrapText="bothSides">
              <wp:wrapPolygon edited="0">
                <wp:start x="0" y="0"/>
                <wp:lineTo x="0" y="21492"/>
                <wp:lineTo x="21477" y="21492"/>
                <wp:lineTo x="2147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C65">
        <w:t>Многие</w:t>
      </w:r>
      <w:r w:rsidRPr="00097C65">
        <w:t xml:space="preserve"> </w:t>
      </w:r>
      <w:r w:rsidRPr="00097C65">
        <w:t>люди</w:t>
      </w:r>
      <w:r w:rsidRPr="00097C65">
        <w:t xml:space="preserve"> </w:t>
      </w:r>
      <w:r w:rsidRPr="00097C65">
        <w:t>полны</w:t>
      </w:r>
      <w:r w:rsidRPr="00097C65">
        <w:t xml:space="preserve"> </w:t>
      </w:r>
      <w:r w:rsidRPr="00097C65">
        <w:t>решимости.</w:t>
      </w:r>
      <w:r w:rsidRPr="00097C65">
        <w:t xml:space="preserve"> </w:t>
      </w:r>
      <w:r w:rsidRPr="00097C65">
        <w:t>Они</w:t>
      </w:r>
      <w:r w:rsidRPr="00097C65">
        <w:t xml:space="preserve">, </w:t>
      </w:r>
      <w:r w:rsidRPr="00097C65">
        <w:t>как</w:t>
      </w:r>
      <w:r w:rsidRPr="00097C65">
        <w:t xml:space="preserve"> </w:t>
      </w:r>
      <w:r w:rsidRPr="00097C65">
        <w:t>ракета,</w:t>
      </w:r>
      <w:r w:rsidRPr="00097C65">
        <w:t xml:space="preserve"> </w:t>
      </w:r>
      <w:r w:rsidRPr="00097C65">
        <w:t>готовая</w:t>
      </w:r>
      <w:r w:rsidRPr="00097C65">
        <w:t xml:space="preserve"> </w:t>
      </w:r>
      <w:r w:rsidRPr="00097C65">
        <w:t>к</w:t>
      </w:r>
      <w:r w:rsidRPr="00097C65">
        <w:t xml:space="preserve"> </w:t>
      </w:r>
      <w:r w:rsidRPr="00097C65">
        <w:t>старту,</w:t>
      </w:r>
      <w:r w:rsidRPr="00097C65">
        <w:t xml:space="preserve"> </w:t>
      </w:r>
      <w:r w:rsidRPr="00097C65">
        <w:t>из-под</w:t>
      </w:r>
      <w:r w:rsidRPr="00097C65">
        <w:t xml:space="preserve"> </w:t>
      </w:r>
      <w:r w:rsidRPr="00097C65">
        <w:t>которой</w:t>
      </w:r>
      <w:r w:rsidRPr="00097C65">
        <w:t xml:space="preserve"> </w:t>
      </w:r>
      <w:r w:rsidRPr="00097C65">
        <w:t>вылетают</w:t>
      </w:r>
      <w:r w:rsidRPr="00097C65">
        <w:t xml:space="preserve"> </w:t>
      </w:r>
      <w:r w:rsidRPr="00097C65">
        <w:t>клубы</w:t>
      </w:r>
      <w:r w:rsidRPr="00097C65">
        <w:t xml:space="preserve"> </w:t>
      </w:r>
      <w:r w:rsidRPr="00097C65">
        <w:t>дыма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огня.</w:t>
      </w:r>
      <w:r w:rsidRPr="00097C65">
        <w:t xml:space="preserve"> </w:t>
      </w:r>
      <w:bookmarkEnd w:id="1"/>
      <w:r w:rsidRPr="00097C65">
        <w:t>Она</w:t>
      </w:r>
      <w:r w:rsidRPr="00097C65">
        <w:t xml:space="preserve"> ревёт</w:t>
      </w:r>
      <w:r w:rsidRPr="00097C65">
        <w:t>,</w:t>
      </w:r>
      <w:r w:rsidRPr="00097C65">
        <w:t xml:space="preserve"> </w:t>
      </w:r>
      <w:r w:rsidRPr="00097C65">
        <w:t>она</w:t>
      </w:r>
      <w:r w:rsidRPr="00097C65">
        <w:t xml:space="preserve"> </w:t>
      </w:r>
      <w:r w:rsidRPr="00097C65">
        <w:t>кричит</w:t>
      </w:r>
      <w:r w:rsidRPr="00097C65">
        <w:t xml:space="preserve"> </w:t>
      </w:r>
      <w:r w:rsidRPr="00097C65">
        <w:t>всему</w:t>
      </w:r>
      <w:r w:rsidRPr="00097C65">
        <w:t xml:space="preserve"> </w:t>
      </w:r>
      <w:r w:rsidRPr="00097C65">
        <w:t>миру,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достигнет,</w:t>
      </w:r>
      <w:r w:rsidRPr="00097C65">
        <w:t xml:space="preserve"> добьётся</w:t>
      </w:r>
      <w:r w:rsidRPr="00097C65">
        <w:t>,</w:t>
      </w:r>
      <w:r w:rsidRPr="00097C65">
        <w:t xml:space="preserve"> прорвётся</w:t>
      </w:r>
      <w:r w:rsidRPr="00097C65">
        <w:t>...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далее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ней</w:t>
      </w:r>
      <w:r w:rsidRPr="00097C65">
        <w:t xml:space="preserve"> </w:t>
      </w:r>
      <w:r w:rsidRPr="00097C65">
        <w:t>происходит</w:t>
      </w:r>
      <w:r w:rsidRPr="00097C65">
        <w:t xml:space="preserve"> </w:t>
      </w:r>
      <w:r w:rsidRPr="00097C65">
        <w:t>что-то</w:t>
      </w:r>
      <w:r w:rsidRPr="00097C65">
        <w:t xml:space="preserve"> </w:t>
      </w:r>
      <w:r w:rsidRPr="00097C65">
        <w:t>комичное...</w:t>
      </w:r>
      <w:r w:rsidRPr="00097C65">
        <w:t xml:space="preserve"> </w:t>
      </w:r>
      <w:r w:rsidRPr="00097C65">
        <w:t>Она</w:t>
      </w:r>
      <w:r w:rsidRPr="00097C65">
        <w:t xml:space="preserve"> </w:t>
      </w:r>
      <w:r w:rsidRPr="00097C65">
        <w:t>срывается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места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летит</w:t>
      </w:r>
      <w:r w:rsidRPr="00097C65">
        <w:t xml:space="preserve"> </w:t>
      </w:r>
      <w:r w:rsidRPr="00097C65">
        <w:t>по</w:t>
      </w:r>
      <w:r w:rsidRPr="00097C65">
        <w:t xml:space="preserve"> </w:t>
      </w:r>
      <w:r w:rsidRPr="00097C65">
        <w:t>странной</w:t>
      </w:r>
      <w:r w:rsidRPr="00097C65">
        <w:t xml:space="preserve"> </w:t>
      </w:r>
      <w:r w:rsidRPr="00097C65">
        <w:t>траектории:</w:t>
      </w:r>
      <w:r w:rsidRPr="00097C65">
        <w:t xml:space="preserve"> </w:t>
      </w:r>
      <w:r w:rsidRPr="00097C65">
        <w:t>зигзагами,</w:t>
      </w:r>
      <w:r w:rsidRPr="00097C65">
        <w:t xml:space="preserve"> </w:t>
      </w:r>
      <w:r w:rsidRPr="00097C65">
        <w:t>противоречиво,</w:t>
      </w:r>
      <w:r w:rsidRPr="00097C65">
        <w:t xml:space="preserve"> </w:t>
      </w:r>
      <w:r w:rsidRPr="00097C65">
        <w:t>хаотично.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итоге</w:t>
      </w:r>
      <w:r w:rsidRPr="00097C65">
        <w:t xml:space="preserve"> </w:t>
      </w:r>
      <w:r w:rsidRPr="00097C65">
        <w:t>или</w:t>
      </w:r>
      <w:r w:rsidRPr="00097C65">
        <w:t xml:space="preserve"> </w:t>
      </w:r>
      <w:r w:rsidRPr="00097C65">
        <w:t>сталкивается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такой</w:t>
      </w:r>
      <w:r w:rsidRPr="00097C65">
        <w:t xml:space="preserve"> </w:t>
      </w:r>
      <w:r w:rsidRPr="00097C65">
        <w:t>же</w:t>
      </w:r>
      <w:r w:rsidRPr="00097C65">
        <w:t xml:space="preserve"> </w:t>
      </w:r>
      <w:r w:rsidRPr="00097C65">
        <w:t>ракетой</w:t>
      </w:r>
      <w:r w:rsidR="00DD0AC9">
        <w:t>,</w:t>
      </w:r>
      <w:r w:rsidRPr="00097C65">
        <w:t xml:space="preserve"> </w:t>
      </w:r>
      <w:r w:rsidRPr="00097C65">
        <w:t>или</w:t>
      </w:r>
      <w:r w:rsidRPr="00097C65">
        <w:t xml:space="preserve"> бьётся </w:t>
      </w:r>
      <w:r w:rsidRPr="00097C65">
        <w:t>о</w:t>
      </w:r>
      <w:r w:rsidRPr="00097C65">
        <w:t xml:space="preserve"> </w:t>
      </w:r>
      <w:r w:rsidRPr="00097C65">
        <w:t>землю.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том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другом</w:t>
      </w:r>
      <w:r w:rsidRPr="00097C65">
        <w:t xml:space="preserve"> </w:t>
      </w:r>
      <w:r w:rsidRPr="00097C65">
        <w:t>случае</w:t>
      </w:r>
      <w:r w:rsidRPr="00097C65">
        <w:t xml:space="preserve"> </w:t>
      </w:r>
      <w:r w:rsidRPr="00097C65">
        <w:t>разбивается.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вс</w:t>
      </w:r>
      <w:r w:rsidRPr="00097C65">
        <w:t xml:space="preserve">ё </w:t>
      </w:r>
      <w:r w:rsidRPr="00097C65">
        <w:t>потому,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у</w:t>
      </w:r>
      <w:r w:rsidRPr="00097C65">
        <w:t xml:space="preserve"> неё </w:t>
      </w:r>
      <w:r w:rsidRPr="00097C65">
        <w:rPr>
          <w:rStyle w:val="--"/>
        </w:rPr>
        <w:t>нет</w:t>
      </w:r>
      <w:r w:rsidRPr="00097C65">
        <w:rPr>
          <w:rStyle w:val="--"/>
        </w:rPr>
        <w:t xml:space="preserve"> </w:t>
      </w:r>
      <w:r w:rsidRPr="00097C65">
        <w:rPr>
          <w:rStyle w:val="--0"/>
        </w:rPr>
        <w:t>цели</w:t>
      </w:r>
      <w:r w:rsidRPr="00097C65">
        <w:t xml:space="preserve">. </w:t>
      </w:r>
      <w:r w:rsidRPr="00097C65">
        <w:t>Или</w:t>
      </w:r>
      <w:r w:rsidRPr="00097C65">
        <w:t xml:space="preserve">, </w:t>
      </w:r>
      <w:r w:rsidRPr="00097C65">
        <w:t>точнее</w:t>
      </w:r>
      <w:r w:rsidRPr="00097C65">
        <w:t xml:space="preserve">, </w:t>
      </w:r>
      <w:r w:rsidRPr="00097C65">
        <w:t>так</w:t>
      </w:r>
      <w:r w:rsidRPr="00097C65">
        <w:t xml:space="preserve"> — </w:t>
      </w:r>
      <w:r w:rsidRPr="00097C65">
        <w:rPr>
          <w:color w:val="1B2024"/>
          <w:szCs w:val="28"/>
        </w:rPr>
        <w:t>если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цель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и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есть,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то</w:t>
      </w:r>
      <w:r w:rsidRPr="00097C65">
        <w:rPr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она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непропорционально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мала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относительно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той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энергии,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какая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есть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в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этом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человеке</w:t>
      </w:r>
      <w:r w:rsidRPr="00097C65">
        <w:t>.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Ему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даны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силы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горы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двигать,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он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может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планету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в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обратную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сторону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заставить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крутиться</w:t>
      </w:r>
      <w:r w:rsidRPr="00097C65">
        <w:rPr>
          <w:color w:val="1B2024"/>
          <w:szCs w:val="28"/>
        </w:rPr>
        <w:t xml:space="preserve">, а </w:t>
      </w:r>
      <w:r w:rsidRPr="00097C65">
        <w:rPr>
          <w:color w:val="1B2024"/>
          <w:szCs w:val="28"/>
        </w:rPr>
        <w:t>система,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отстроенная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более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двух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тысяч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лет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назад,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ему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предлагает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эту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энергию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пустить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на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торговлю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утюгами,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на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соответствие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шаблонам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в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виде</w:t>
      </w:r>
      <w:r w:rsidRPr="00097C65">
        <w:rPr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«посади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дерево,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построй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дом,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Pr="00097C65">
        <w:rPr>
          <w:b/>
          <w:bCs/>
          <w:i/>
          <w:iCs/>
          <w:color w:val="1B2024"/>
          <w:szCs w:val="28"/>
        </w:rPr>
        <w:t>роди</w:t>
      </w:r>
      <w:r w:rsidRPr="00097C65">
        <w:rPr>
          <w:b/>
          <w:bCs/>
          <w:i/>
          <w:iCs/>
          <w:color w:val="1B2024"/>
          <w:szCs w:val="28"/>
        </w:rPr>
        <w:t xml:space="preserve"> </w:t>
      </w:r>
      <w:r w:rsidR="00097C65" w:rsidRPr="00097C65">
        <w:rPr>
          <w:b/>
          <w:bCs/>
          <w:i/>
          <w:iCs/>
          <w:color w:val="1B2024"/>
          <w:szCs w:val="28"/>
        </w:rPr>
        <w:t>ребёнка</w:t>
      </w:r>
      <w:r w:rsidRPr="00097C65">
        <w:rPr>
          <w:b/>
          <w:bCs/>
          <w:i/>
          <w:iCs/>
          <w:color w:val="1B2024"/>
          <w:szCs w:val="28"/>
        </w:rPr>
        <w:t>»</w:t>
      </w:r>
      <w:r w:rsidRPr="00097C65">
        <w:t>.</w:t>
      </w:r>
      <w:r w:rsidRPr="00097C65">
        <w:t xml:space="preserve"> </w:t>
      </w:r>
      <w:r w:rsidRPr="00097C65">
        <w:rPr>
          <w:color w:val="1B2024"/>
          <w:szCs w:val="28"/>
        </w:rPr>
        <w:t>Эти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цели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хороши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для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людей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с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малым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зарядом,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для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обывателей.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Для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людей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с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большой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энергией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внутри,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с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глубоким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умом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и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масштабным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мышлениям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нужно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больше.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И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если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этого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нет,</w:t>
      </w:r>
      <w:r w:rsidRPr="00097C65">
        <w:rPr>
          <w:color w:val="1B2024"/>
          <w:szCs w:val="28"/>
        </w:rPr>
        <w:t xml:space="preserve"> </w:t>
      </w:r>
      <w:r w:rsidRPr="00097C65">
        <w:rPr>
          <w:rStyle w:val="--0"/>
        </w:rPr>
        <w:t>они</w:t>
      </w:r>
      <w:r w:rsidRPr="00097C65">
        <w:rPr>
          <w:rStyle w:val="--"/>
        </w:rPr>
        <w:t xml:space="preserve"> </w:t>
      </w:r>
      <w:r w:rsidRPr="00097C65">
        <w:rPr>
          <w:rStyle w:val="--"/>
        </w:rPr>
        <w:t>уничтожаются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своей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собственной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энергией.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Так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что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никуда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вы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не</w:t>
      </w:r>
      <w:r w:rsidRPr="00097C65">
        <w:rPr>
          <w:color w:val="1B2024"/>
          <w:szCs w:val="28"/>
        </w:rPr>
        <w:t xml:space="preserve"> </w:t>
      </w:r>
      <w:r w:rsidR="00097C65" w:rsidRPr="00097C65">
        <w:rPr>
          <w:color w:val="1B2024"/>
          <w:szCs w:val="28"/>
        </w:rPr>
        <w:t>прорвётесь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и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ничего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не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достигните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до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тех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пор,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пока</w:t>
      </w:r>
      <w:r w:rsidRPr="00097C65">
        <w:rPr>
          <w:color w:val="1B2024"/>
          <w:szCs w:val="28"/>
        </w:rPr>
        <w:t xml:space="preserve"> </w:t>
      </w:r>
      <w:r w:rsidRPr="00097C65">
        <w:rPr>
          <w:rStyle w:val="--0"/>
        </w:rPr>
        <w:t>у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вас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нет</w:t>
      </w:r>
      <w:r w:rsidRPr="00097C65">
        <w:rPr>
          <w:rStyle w:val="--"/>
        </w:rPr>
        <w:t xml:space="preserve"> </w:t>
      </w:r>
      <w:r w:rsidRPr="00097C65">
        <w:rPr>
          <w:rStyle w:val="--0"/>
        </w:rPr>
        <w:t>цели</w:t>
      </w:r>
      <w:r w:rsidRPr="00097C65">
        <w:rPr>
          <w:color w:val="1B2024"/>
          <w:szCs w:val="28"/>
        </w:rPr>
        <w:t>,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какую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вы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могли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бы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называть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своим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смыслом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жизни.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Целью,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ради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достижения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которой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вы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родились.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И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это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не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высокопарные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слова,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это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сегодняшние</w:t>
      </w:r>
      <w:r w:rsidRPr="00097C65">
        <w:rPr>
          <w:color w:val="1B2024"/>
          <w:szCs w:val="28"/>
        </w:rPr>
        <w:t xml:space="preserve"> </w:t>
      </w:r>
      <w:r w:rsidRPr="00097C65">
        <w:rPr>
          <w:color w:val="1B2024"/>
          <w:szCs w:val="28"/>
        </w:rPr>
        <w:t>реалии.</w:t>
      </w:r>
      <w:r w:rsidRPr="00097C65">
        <w:rPr>
          <w:color w:val="1B2024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Представьте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свою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жизнь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="00097C65" w:rsidRPr="00097C65">
        <w:rPr>
          <w:rStyle w:val="postbody1"/>
          <w:rFonts w:eastAsia="font342" w:cs="Calibri"/>
          <w:szCs w:val="28"/>
        </w:rPr>
        <w:t>кораблём</w:t>
      </w:r>
      <w:r w:rsidRPr="00097C65">
        <w:rPr>
          <w:rStyle w:val="postbody1"/>
          <w:rFonts w:eastAsia="font342" w:cs="Calibri"/>
          <w:szCs w:val="28"/>
        </w:rPr>
        <w:t>.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У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вас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на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н</w:t>
      </w:r>
      <w:r w:rsidR="00097C65" w:rsidRPr="00097C65">
        <w:rPr>
          <w:rStyle w:val="postbody1"/>
          <w:rFonts w:eastAsia="font342" w:cs="Calibri"/>
          <w:szCs w:val="28"/>
        </w:rPr>
        <w:t>ё</w:t>
      </w:r>
      <w:r w:rsidRPr="00097C65">
        <w:rPr>
          <w:rStyle w:val="postbody1"/>
          <w:rFonts w:eastAsia="font342" w:cs="Calibri"/>
          <w:szCs w:val="28"/>
        </w:rPr>
        <w:t>м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куча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дел: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покрасить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каюту,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поймать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рыбку,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поставить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паруса,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вечером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развлечения…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Дела,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дела,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дела…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Голова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кругом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от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этих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дел.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Но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куда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вы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плыв</w:t>
      </w:r>
      <w:r w:rsidR="00097C65" w:rsidRPr="00097C65">
        <w:rPr>
          <w:rStyle w:val="postbody1"/>
          <w:rFonts w:eastAsia="font342" w:cs="Calibri"/>
          <w:szCs w:val="28"/>
        </w:rPr>
        <w:t>ё</w:t>
      </w:r>
      <w:r w:rsidRPr="00097C65">
        <w:rPr>
          <w:rStyle w:val="postbody1"/>
          <w:rFonts w:eastAsia="font342" w:cs="Calibri"/>
          <w:szCs w:val="28"/>
        </w:rPr>
        <w:t>те?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На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этот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вопрос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вряд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ли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кто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сможет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внятно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ответить.</w:t>
      </w:r>
    </w:p>
    <w:p w14:paraId="1A5D6DDF" w14:textId="7D2071F2" w:rsidR="0042185D" w:rsidRPr="00097C65" w:rsidRDefault="0042185D" w:rsidP="00097C65">
      <w:pPr>
        <w:rPr>
          <w:rFonts w:eastAsia="font342"/>
        </w:rPr>
      </w:pPr>
      <w:r w:rsidRPr="00097C65">
        <w:rPr>
          <w:rStyle w:val="postbody1"/>
          <w:rFonts w:eastAsia="font342" w:cs="Calibri"/>
          <w:szCs w:val="28"/>
        </w:rPr>
        <w:t>Любой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человек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может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назвать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--0"/>
        </w:rPr>
        <w:t>свои</w:t>
      </w:r>
      <w:r w:rsidRPr="00097C65">
        <w:rPr>
          <w:rStyle w:val="--"/>
        </w:rPr>
        <w:t xml:space="preserve"> </w:t>
      </w:r>
      <w:r w:rsidRPr="00097C65">
        <w:rPr>
          <w:rStyle w:val="--"/>
        </w:rPr>
        <w:t>цели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жизни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(в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границах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жизни).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У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одних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это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b/>
          <w:bCs/>
          <w:i/>
          <w:iCs/>
          <w:szCs w:val="28"/>
        </w:rPr>
        <w:t>власть,</w:t>
      </w:r>
      <w:r w:rsidRPr="00097C65">
        <w:rPr>
          <w:rStyle w:val="postbody1"/>
          <w:rFonts w:eastAsia="font342" w:cs="Calibri"/>
          <w:b/>
          <w:bCs/>
          <w:i/>
          <w:iCs/>
          <w:szCs w:val="28"/>
        </w:rPr>
        <w:t xml:space="preserve"> </w:t>
      </w:r>
      <w:r w:rsidRPr="00097C65">
        <w:rPr>
          <w:rStyle w:val="postbody1"/>
          <w:rFonts w:eastAsia="font342" w:cs="Calibri"/>
          <w:b/>
          <w:bCs/>
          <w:i/>
          <w:iCs/>
          <w:szCs w:val="28"/>
        </w:rPr>
        <w:t>слава</w:t>
      </w:r>
      <w:r w:rsidRPr="00097C65">
        <w:rPr>
          <w:rStyle w:val="postbody1"/>
          <w:rFonts w:eastAsia="font342" w:cs="Calibri"/>
          <w:b/>
          <w:bCs/>
          <w:i/>
          <w:iCs/>
          <w:szCs w:val="28"/>
        </w:rPr>
        <w:t xml:space="preserve"> </w:t>
      </w:r>
      <w:r w:rsidRPr="00097C65">
        <w:rPr>
          <w:rStyle w:val="postbody1"/>
          <w:rFonts w:eastAsia="font342" w:cs="Calibri"/>
          <w:b/>
          <w:bCs/>
          <w:i/>
          <w:iCs/>
          <w:szCs w:val="28"/>
        </w:rPr>
        <w:t>и</w:t>
      </w:r>
      <w:r w:rsidRPr="00097C65">
        <w:rPr>
          <w:rStyle w:val="postbody1"/>
          <w:rFonts w:eastAsia="font342" w:cs="Calibri"/>
          <w:b/>
          <w:bCs/>
          <w:i/>
          <w:iCs/>
          <w:szCs w:val="28"/>
        </w:rPr>
        <w:t xml:space="preserve"> </w:t>
      </w:r>
      <w:r w:rsidRPr="00097C65">
        <w:rPr>
          <w:rStyle w:val="postbody1"/>
          <w:rFonts w:eastAsia="font342" w:cs="Calibri"/>
          <w:b/>
          <w:bCs/>
          <w:i/>
          <w:iCs/>
          <w:szCs w:val="28"/>
        </w:rPr>
        <w:t>деньги</w:t>
      </w:r>
      <w:r w:rsidRPr="00097C65">
        <w:rPr>
          <w:rStyle w:val="postbody1"/>
          <w:rFonts w:eastAsia="font342" w:cs="Calibri"/>
          <w:szCs w:val="28"/>
        </w:rPr>
        <w:t>.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У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других,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как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я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уже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говорил</w:t>
      </w:r>
      <w:r w:rsidR="00097C65" w:rsidRPr="00097C65">
        <w:rPr>
          <w:rStyle w:val="postbody1"/>
          <w:rFonts w:eastAsia="font342" w:cs="Calibri"/>
          <w:szCs w:val="28"/>
        </w:rPr>
        <w:t>,</w:t>
      </w:r>
      <w:r w:rsidRPr="00097C65">
        <w:rPr>
          <w:rStyle w:val="postbody1"/>
          <w:rFonts w:eastAsia="font342" w:cs="Calibri"/>
          <w:szCs w:val="28"/>
        </w:rPr>
        <w:t xml:space="preserve"> — </w:t>
      </w:r>
      <w:r w:rsidRPr="00097C65">
        <w:rPr>
          <w:b/>
          <w:bCs/>
          <w:i/>
          <w:iCs/>
        </w:rPr>
        <w:t>посадить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дерево,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построить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дом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и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родить</w:t>
      </w:r>
      <w:r w:rsidRPr="00097C65">
        <w:rPr>
          <w:b/>
          <w:bCs/>
          <w:i/>
          <w:iCs/>
        </w:rPr>
        <w:t xml:space="preserve"> </w:t>
      </w:r>
      <w:r w:rsidR="00097C65" w:rsidRPr="00097C65">
        <w:rPr>
          <w:b/>
          <w:bCs/>
          <w:i/>
          <w:iCs/>
        </w:rPr>
        <w:t>ребёнка</w:t>
      </w:r>
      <w:r w:rsidRPr="00097C65">
        <w:t>.</w:t>
      </w:r>
      <w:r w:rsidRPr="00097C65">
        <w:t xml:space="preserve"> </w:t>
      </w:r>
      <w:r w:rsidRPr="00097C65">
        <w:t>У</w:t>
      </w:r>
      <w:r w:rsidRPr="00097C65">
        <w:t xml:space="preserve"> </w:t>
      </w:r>
      <w:r w:rsidRPr="00097C65">
        <w:t>третьих</w:t>
      </w:r>
      <w:r w:rsidRPr="00097C65">
        <w:t xml:space="preserve"> </w:t>
      </w:r>
      <w:r w:rsidR="00097C65" w:rsidRPr="00097C65">
        <w:rPr>
          <w:b/>
          <w:bCs/>
          <w:i/>
          <w:iCs/>
        </w:rPr>
        <w:t>ещё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какие-то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свои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цели</w:t>
      </w:r>
      <w:r w:rsidRPr="00097C65">
        <w:rPr>
          <w:rStyle w:val="postbody1"/>
          <w:rFonts w:eastAsia="font342" w:cs="Calibri"/>
          <w:szCs w:val="28"/>
        </w:rPr>
        <w:t>.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Не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важно,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у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кого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какие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цели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жизни.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Важно,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что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все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они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внутри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жизни.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Но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какова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--0"/>
        </w:rPr>
        <w:t>цель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самой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жизни</w:t>
      </w:r>
      <w:r w:rsidRPr="00097C65">
        <w:rPr>
          <w:rStyle w:val="postbody1"/>
          <w:rFonts w:eastAsia="font342" w:cs="Calibri"/>
          <w:szCs w:val="28"/>
        </w:rPr>
        <w:t>?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Что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есть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то,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ради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чего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вы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lastRenderedPageBreak/>
        <w:t>родились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и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ч</w:t>
      </w:r>
      <w:r w:rsidR="00097C65" w:rsidRPr="00097C65">
        <w:rPr>
          <w:rStyle w:val="postbody1"/>
          <w:rFonts w:eastAsia="font342" w:cs="Calibri"/>
          <w:szCs w:val="28"/>
        </w:rPr>
        <w:t>т</w:t>
      </w:r>
      <w:r w:rsidRPr="00097C65">
        <w:rPr>
          <w:rStyle w:val="postbody1"/>
          <w:rFonts w:eastAsia="font342" w:cs="Calibri"/>
          <w:szCs w:val="28"/>
        </w:rPr>
        <w:t>о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хотите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получить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итоге?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На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этом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вопросе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люди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теряются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и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виснут.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Им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совершенно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--"/>
        </w:rPr>
        <w:t>нечего</w:t>
      </w:r>
      <w:r w:rsidRPr="00097C65">
        <w:rPr>
          <w:rStyle w:val="--"/>
        </w:rPr>
        <w:t xml:space="preserve"> </w:t>
      </w:r>
      <w:r w:rsidRPr="00097C65">
        <w:rPr>
          <w:rStyle w:val="--0"/>
        </w:rPr>
        <w:t>сказать</w:t>
      </w:r>
      <w:r w:rsidRPr="00097C65">
        <w:t xml:space="preserve">. </w:t>
      </w:r>
      <w:r w:rsidRPr="00097C65">
        <w:t>Для</w:t>
      </w:r>
      <w:r w:rsidRPr="00097C65">
        <w:t xml:space="preserve"> </w:t>
      </w:r>
      <w:r w:rsidRPr="00097C65">
        <w:t>среднестатистического</w:t>
      </w:r>
      <w:r w:rsidRPr="00097C65">
        <w:t xml:space="preserve"> </w:t>
      </w:r>
      <w:r w:rsidRPr="00097C65">
        <w:rPr>
          <w:rStyle w:val="postbody1"/>
          <w:rFonts w:eastAsia="font342" w:cs="Calibri"/>
          <w:szCs w:val="28"/>
        </w:rPr>
        <w:t>человека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t>понятие</w:t>
      </w:r>
      <w:r w:rsidRPr="00097C65">
        <w:t xml:space="preserve"> </w:t>
      </w:r>
      <w:r w:rsidRPr="00097C65">
        <w:rPr>
          <w:b/>
          <w:bCs/>
          <w:i/>
          <w:iCs/>
        </w:rPr>
        <w:t>«смысл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жизни»</w:t>
      </w:r>
      <w:r w:rsidRPr="00097C65">
        <w:t xml:space="preserve"> </w:t>
      </w:r>
      <w:r w:rsidRPr="00097C65">
        <w:t>такой</w:t>
      </w:r>
      <w:r w:rsidRPr="00097C65">
        <w:t xml:space="preserve"> </w:t>
      </w:r>
      <w:r w:rsidRPr="00097C65">
        <w:t>же</w:t>
      </w:r>
      <w:r w:rsidRPr="00097C65">
        <w:t xml:space="preserve"> </w:t>
      </w:r>
      <w:r w:rsidRPr="00097C65">
        <w:t>пустой</w:t>
      </w:r>
      <w:r w:rsidRPr="00097C65">
        <w:t xml:space="preserve"> </w:t>
      </w:r>
      <w:r w:rsidRPr="00097C65">
        <w:t>звук,</w:t>
      </w:r>
      <w:r w:rsidRPr="00097C65">
        <w:t xml:space="preserve"> </w:t>
      </w:r>
      <w:r w:rsidRPr="00097C65">
        <w:t>как</w:t>
      </w:r>
      <w:r w:rsidRPr="00097C65">
        <w:t xml:space="preserve"> </w:t>
      </w:r>
      <w:r w:rsidRPr="00097C65">
        <w:t>для</w:t>
      </w:r>
      <w:r w:rsidRPr="00097C65">
        <w:t xml:space="preserve"> </w:t>
      </w:r>
      <w:r w:rsidRPr="00097C65">
        <w:t>червяка</w:t>
      </w:r>
      <w:r w:rsidRPr="00097C65">
        <w:t xml:space="preserve"> </w:t>
      </w:r>
      <w:r w:rsidRPr="00097C65">
        <w:t>(допустим,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t>разумный)</w:t>
      </w:r>
      <w:r w:rsidRPr="00097C65">
        <w:t xml:space="preserve"> </w:t>
      </w:r>
      <w:r w:rsidRPr="00097C65">
        <w:rPr>
          <w:rStyle w:val="postbody1"/>
          <w:rFonts w:eastAsia="font342" w:cs="Calibri"/>
          <w:szCs w:val="28"/>
        </w:rPr>
        <w:t>п</w:t>
      </w:r>
      <w:r w:rsidRPr="00097C65">
        <w:t>онятие</w:t>
      </w:r>
      <w:r w:rsidRPr="00097C65">
        <w:t xml:space="preserve"> </w:t>
      </w:r>
      <w:r w:rsidRPr="00097C65">
        <w:t>«звезда».</w:t>
      </w:r>
      <w:r w:rsidRPr="00097C65">
        <w:t xml:space="preserve"> </w:t>
      </w:r>
      <w:r w:rsidRPr="00097C65">
        <w:t>Разговор</w:t>
      </w:r>
      <w:r w:rsidRPr="00097C65">
        <w:t xml:space="preserve"> </w:t>
      </w:r>
      <w:r w:rsidRPr="00097C65">
        <w:t>о</w:t>
      </w:r>
      <w:r w:rsidRPr="00097C65">
        <w:t xml:space="preserve"> </w:t>
      </w:r>
      <w:r w:rsidRPr="00097C65">
        <w:t>смысле</w:t>
      </w:r>
      <w:r w:rsidRPr="00097C65">
        <w:t xml:space="preserve"> </w:t>
      </w:r>
      <w:r w:rsidRPr="00097C65">
        <w:t>жизни</w:t>
      </w:r>
      <w:r w:rsidRPr="00097C65">
        <w:t xml:space="preserve"> </w:t>
      </w:r>
      <w:r w:rsidRPr="00097C65">
        <w:t>для</w:t>
      </w:r>
      <w:r w:rsidRPr="00097C65">
        <w:t xml:space="preserve"> </w:t>
      </w:r>
      <w:r w:rsidRPr="00097C65">
        <w:t>него</w:t>
      </w:r>
      <w:r w:rsidRPr="00097C65">
        <w:t xml:space="preserve"> </w:t>
      </w:r>
      <w:r w:rsidRPr="00097C65">
        <w:t>всегда</w:t>
      </w:r>
      <w:r w:rsidRPr="00097C65">
        <w:t xml:space="preserve"> </w:t>
      </w:r>
      <w:r w:rsidRPr="00097C65">
        <w:t>такой</w:t>
      </w:r>
      <w:r w:rsidRPr="00097C65">
        <w:t xml:space="preserve"> </w:t>
      </w:r>
      <w:r w:rsidRPr="00097C65">
        <w:t>же</w:t>
      </w:r>
      <w:r w:rsidRPr="00097C65">
        <w:t xml:space="preserve"> </w:t>
      </w:r>
      <w:r w:rsidRPr="00097C65">
        <w:rPr>
          <w:rStyle w:val="postbody1"/>
          <w:rFonts w:eastAsia="font342" w:cs="Calibri"/>
          <w:szCs w:val="28"/>
        </w:rPr>
        <w:t>бред,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как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у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Pr="00097C65">
        <w:rPr>
          <w:rStyle w:val="postbody1"/>
          <w:rFonts w:eastAsia="font342" w:cs="Calibri"/>
          <w:szCs w:val="28"/>
        </w:rPr>
        <w:t>червя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="00097C65" w:rsidRPr="00097C65">
        <w:rPr>
          <w:rStyle w:val="postbody1"/>
          <w:rFonts w:eastAsia="font342" w:cs="Calibri"/>
          <w:szCs w:val="28"/>
        </w:rPr>
        <w:t xml:space="preserve">— </w:t>
      </w:r>
      <w:r w:rsidRPr="00097C65">
        <w:rPr>
          <w:rStyle w:val="postbody1"/>
          <w:rFonts w:eastAsia="font342" w:cs="Calibri"/>
          <w:szCs w:val="28"/>
        </w:rPr>
        <w:t>о</w:t>
      </w:r>
      <w:r w:rsidRPr="00097C65">
        <w:rPr>
          <w:rStyle w:val="postbody1"/>
          <w:rFonts w:eastAsia="font342" w:cs="Calibri"/>
          <w:szCs w:val="28"/>
        </w:rPr>
        <w:t xml:space="preserve"> </w:t>
      </w:r>
      <w:r w:rsidR="00097C65" w:rsidRPr="00097C65">
        <w:t>звёздах</w:t>
      </w:r>
      <w:r w:rsidRPr="00097C65">
        <w:t>.</w:t>
      </w:r>
      <w:r w:rsidRPr="00097C65">
        <w:t xml:space="preserve"> </w:t>
      </w:r>
      <w:r w:rsidRPr="00097C65">
        <w:t>Особенно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ярко</w:t>
      </w:r>
      <w:r w:rsidRPr="00097C65">
        <w:t xml:space="preserve"> </w:t>
      </w:r>
      <w:r w:rsidRPr="00097C65">
        <w:t>выразилось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наше</w:t>
      </w:r>
      <w:r w:rsidRPr="00097C65">
        <w:t xml:space="preserve"> </w:t>
      </w:r>
      <w:r w:rsidRPr="00097C65">
        <w:t>сегодняшнее</w:t>
      </w:r>
      <w:r w:rsidRPr="00097C65">
        <w:t xml:space="preserve"> </w:t>
      </w:r>
      <w:r w:rsidRPr="00097C65">
        <w:t>время.</w:t>
      </w:r>
      <w:r w:rsidRPr="00097C65">
        <w:t xml:space="preserve"> </w:t>
      </w:r>
    </w:p>
    <w:p w14:paraId="0D4CC9C6" w14:textId="5E2F138B" w:rsidR="0042185D" w:rsidRPr="00097C65" w:rsidRDefault="0042185D" w:rsidP="00097C65">
      <w:pPr>
        <w:rPr>
          <w:rFonts w:eastAsia="Courier New"/>
          <w:b/>
          <w:bCs/>
        </w:rPr>
      </w:pPr>
      <w:r w:rsidRPr="00097C65">
        <w:rPr>
          <w:rFonts w:eastAsia="Courier New"/>
        </w:rPr>
        <w:t>Наша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жизнь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похожа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на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автомобиль,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управляемый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со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спутника.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Человек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сидит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на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заднем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сиденье.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Он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понятия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имеет,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куда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в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итоге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хочет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приехать.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Машина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продолжает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свой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путь,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а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человек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смотрит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по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сторонам.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И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однажды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он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видит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вдалеке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кладбище…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Многих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уже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устраивает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жизнь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в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колее.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Им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хотелось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бы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ехать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туда,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куда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они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хотят,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а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куда</w:t>
      </w:r>
      <w:r w:rsidRPr="00097C65">
        <w:rPr>
          <w:rFonts w:eastAsia="Courier New"/>
          <w:b/>
          <w:bCs/>
        </w:rPr>
        <w:t xml:space="preserve"> </w:t>
      </w:r>
      <w:r w:rsidR="00097C65" w:rsidRPr="00097C65">
        <w:rPr>
          <w:rFonts w:eastAsia="Courier New"/>
        </w:rPr>
        <w:t>ведёт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дорога.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Но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чтобы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ехать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к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своей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цели,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нужно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Style w:val="--0"/>
          <w:rFonts w:eastAsia="Courier New"/>
        </w:rPr>
        <w:t>знать</w:t>
      </w:r>
      <w:r w:rsidRPr="00097C65">
        <w:rPr>
          <w:rStyle w:val="--0"/>
          <w:rFonts w:eastAsia="Courier New"/>
          <w:b w:val="0"/>
          <w:bCs/>
        </w:rPr>
        <w:t xml:space="preserve"> </w:t>
      </w:r>
      <w:r w:rsidRPr="00097C65">
        <w:rPr>
          <w:rStyle w:val="--"/>
          <w:rFonts w:eastAsia="Courier New"/>
        </w:rPr>
        <w:t>цель</w:t>
      </w:r>
      <w:r w:rsidRPr="00097C65">
        <w:rPr>
          <w:rStyle w:val="--"/>
          <w:rFonts w:eastAsia="Courier New"/>
          <w:b w:val="0"/>
          <w:bCs/>
        </w:rPr>
        <w:t xml:space="preserve"> </w:t>
      </w:r>
      <w:r w:rsidRPr="00097C65">
        <w:rPr>
          <w:rStyle w:val="--0"/>
          <w:rFonts w:eastAsia="Courier New"/>
        </w:rPr>
        <w:t>жизни</w:t>
      </w:r>
      <w:r w:rsidRPr="00097C65">
        <w:t xml:space="preserve">. </w:t>
      </w:r>
      <w:r w:rsidRPr="00097C65">
        <w:rPr>
          <w:rFonts w:eastAsia="Courier New"/>
        </w:rPr>
        <w:t>Где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человеку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взять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такую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цель?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  <w:i/>
          <w:iCs/>
        </w:rPr>
        <w:t>Принять</w:t>
      </w:r>
      <w:r w:rsidRPr="00097C65">
        <w:rPr>
          <w:rFonts w:eastAsia="Courier New"/>
          <w:i/>
          <w:iCs/>
        </w:rPr>
        <w:t xml:space="preserve"> </w:t>
      </w:r>
      <w:r w:rsidRPr="00097C65">
        <w:rPr>
          <w:rFonts w:eastAsia="Courier New"/>
          <w:i/>
          <w:iCs/>
        </w:rPr>
        <w:t>на</w:t>
      </w:r>
      <w:r w:rsidRPr="00097C65">
        <w:rPr>
          <w:rFonts w:eastAsia="Courier New"/>
          <w:i/>
          <w:iCs/>
        </w:rPr>
        <w:t xml:space="preserve"> </w:t>
      </w:r>
      <w:r w:rsidRPr="00097C65">
        <w:rPr>
          <w:rFonts w:eastAsia="Courier New"/>
          <w:i/>
          <w:iCs/>
        </w:rPr>
        <w:t>веру</w:t>
      </w:r>
      <w:r w:rsidRPr="00097C65">
        <w:rPr>
          <w:rFonts w:eastAsia="Courier New"/>
          <w:i/>
          <w:iCs/>
        </w:rPr>
        <w:t xml:space="preserve"> </w:t>
      </w:r>
      <w:r w:rsidRPr="00097C65">
        <w:rPr>
          <w:rFonts w:eastAsia="Courier New"/>
          <w:i/>
          <w:iCs/>
        </w:rPr>
        <w:t>чьи-то</w:t>
      </w:r>
      <w:r w:rsidRPr="00097C65">
        <w:rPr>
          <w:rFonts w:eastAsia="Courier New"/>
          <w:i/>
          <w:iCs/>
        </w:rPr>
        <w:t xml:space="preserve"> </w:t>
      </w:r>
      <w:r w:rsidRPr="00097C65">
        <w:rPr>
          <w:rFonts w:eastAsia="Courier New"/>
          <w:i/>
          <w:iCs/>
        </w:rPr>
        <w:t>умствования</w:t>
      </w:r>
      <w:r w:rsidRPr="00097C65">
        <w:rPr>
          <w:rFonts w:eastAsia="Courier New"/>
          <w:i/>
          <w:iCs/>
        </w:rPr>
        <w:t xml:space="preserve"> </w:t>
      </w:r>
      <w:r w:rsidRPr="00097C65">
        <w:rPr>
          <w:rFonts w:eastAsia="Courier New"/>
          <w:i/>
          <w:iCs/>
        </w:rPr>
        <w:t>или</w:t>
      </w:r>
      <w:r w:rsidRPr="00097C65">
        <w:rPr>
          <w:rFonts w:eastAsia="Courier New"/>
          <w:i/>
          <w:iCs/>
        </w:rPr>
        <w:t xml:space="preserve"> </w:t>
      </w:r>
      <w:r w:rsidRPr="00097C65">
        <w:rPr>
          <w:rFonts w:eastAsia="Courier New"/>
          <w:i/>
          <w:iCs/>
        </w:rPr>
        <w:t>откровения?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Но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если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человек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Style w:val="--0"/>
          <w:rFonts w:eastAsia="Courier New"/>
        </w:rPr>
        <w:t>ничему</w:t>
      </w:r>
      <w:r w:rsidRPr="00097C65">
        <w:rPr>
          <w:rStyle w:val="--0"/>
          <w:rFonts w:eastAsia="Courier New"/>
          <w:b w:val="0"/>
          <w:bCs/>
        </w:rPr>
        <w:t xml:space="preserve"> </w:t>
      </w:r>
      <w:r w:rsidRPr="00097C65">
        <w:rPr>
          <w:rStyle w:val="--"/>
          <w:rFonts w:eastAsia="Courier New"/>
        </w:rPr>
        <w:t>не</w:t>
      </w:r>
      <w:r w:rsidRPr="00097C65">
        <w:rPr>
          <w:rStyle w:val="--0"/>
          <w:rFonts w:eastAsia="Courier New"/>
          <w:b w:val="0"/>
          <w:bCs/>
        </w:rPr>
        <w:t xml:space="preserve"> </w:t>
      </w:r>
      <w:r w:rsidRPr="00097C65">
        <w:rPr>
          <w:rStyle w:val="--0"/>
          <w:rFonts w:eastAsia="Courier New"/>
        </w:rPr>
        <w:t>хочет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верить,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если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Style w:val="--0"/>
          <w:rFonts w:eastAsia="Courier New"/>
        </w:rPr>
        <w:t>он</w:t>
      </w:r>
      <w:r w:rsidRPr="00097C65">
        <w:rPr>
          <w:rStyle w:val="--0"/>
          <w:rFonts w:eastAsia="Courier New"/>
          <w:b w:val="0"/>
          <w:bCs/>
        </w:rPr>
        <w:t xml:space="preserve"> </w:t>
      </w:r>
      <w:r w:rsidRPr="00097C65">
        <w:rPr>
          <w:rStyle w:val="--"/>
          <w:rFonts w:eastAsia="Courier New"/>
        </w:rPr>
        <w:t>хочет</w:t>
      </w:r>
      <w:r w:rsidRPr="00097C65">
        <w:rPr>
          <w:rStyle w:val="--0"/>
          <w:rFonts w:eastAsia="Courier New"/>
          <w:b w:val="0"/>
          <w:bCs/>
        </w:rPr>
        <w:t xml:space="preserve"> </w:t>
      </w:r>
      <w:r w:rsidRPr="00097C65">
        <w:rPr>
          <w:rStyle w:val="--0"/>
          <w:rFonts w:eastAsia="Courier New"/>
        </w:rPr>
        <w:t>знать</w:t>
      </w:r>
      <w:r w:rsidRPr="00097C65">
        <w:rPr>
          <w:rFonts w:eastAsia="Courier New"/>
        </w:rPr>
        <w:t>,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ничего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не</w:t>
      </w:r>
      <w:r w:rsidRPr="00097C65">
        <w:rPr>
          <w:rFonts w:eastAsia="Courier New"/>
          <w:b/>
          <w:bCs/>
        </w:rPr>
        <w:t xml:space="preserve"> </w:t>
      </w:r>
      <w:r w:rsidR="00097C65" w:rsidRPr="00097C65">
        <w:rPr>
          <w:rFonts w:eastAsia="Courier New"/>
        </w:rPr>
        <w:t>остаётся</w:t>
      </w:r>
      <w:r w:rsidRPr="00097C65">
        <w:rPr>
          <w:rFonts w:eastAsia="Courier New"/>
        </w:rPr>
        <w:t>,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кроме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как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разбираться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самому.</w:t>
      </w:r>
      <w:r w:rsidRPr="00097C65">
        <w:rPr>
          <w:rFonts w:eastAsia="Courier New"/>
          <w:b/>
          <w:bCs/>
        </w:rPr>
        <w:t xml:space="preserve"> </w:t>
      </w:r>
    </w:p>
    <w:p w14:paraId="1B88BE6D" w14:textId="77777777" w:rsidR="00C1426E" w:rsidRDefault="0042185D" w:rsidP="00C1426E">
      <w:pPr>
        <w:pStyle w:val="afffff"/>
        <w:rPr>
          <w:rFonts w:eastAsia="Courier New"/>
        </w:rPr>
      </w:pPr>
      <w:r w:rsidRPr="00097C65">
        <w:drawing>
          <wp:inline distT="0" distB="0" distL="0" distR="0" wp14:anchorId="42B2C944" wp14:editId="5E397B46">
            <wp:extent cx="3641558" cy="4035993"/>
            <wp:effectExtent l="0" t="0" r="3810" b="317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878" cy="403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CD7A" w14:textId="5E3B145B" w:rsidR="0026225F" w:rsidRDefault="0042185D" w:rsidP="00097C65">
      <w:pPr>
        <w:rPr>
          <w:rFonts w:eastAsia="Courier New"/>
          <w:b/>
          <w:bCs/>
        </w:rPr>
      </w:pPr>
      <w:r w:rsidRPr="00097C65">
        <w:rPr>
          <w:rFonts w:eastAsia="Courier New"/>
        </w:rPr>
        <w:t>Мои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долгие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размышления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  <w:b/>
          <w:bCs/>
          <w:i/>
          <w:iCs/>
        </w:rPr>
        <w:t>привели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меня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к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отрицанию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сегодняшних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привычных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понятий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добра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и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зла,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традиционной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морали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и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нравственности,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старых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норм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и</w:t>
      </w:r>
      <w:r w:rsidRPr="00097C65">
        <w:rPr>
          <w:rFonts w:eastAsia="Courier New"/>
          <w:b/>
          <w:bCs/>
          <w:i/>
          <w:iCs/>
        </w:rPr>
        <w:t xml:space="preserve"> </w:t>
      </w:r>
      <w:r w:rsidRPr="00097C65">
        <w:rPr>
          <w:rFonts w:eastAsia="Courier New"/>
          <w:b/>
          <w:bCs/>
          <w:i/>
          <w:iCs/>
        </w:rPr>
        <w:t>табу</w:t>
      </w:r>
      <w:r w:rsidR="001F0ADB">
        <w:rPr>
          <w:rFonts w:eastAsia="Courier New"/>
        </w:rPr>
        <w:t>,</w:t>
      </w:r>
      <w:r w:rsidRPr="00097C65">
        <w:rPr>
          <w:rFonts w:eastAsia="Courier New"/>
          <w:b/>
          <w:bCs/>
        </w:rPr>
        <w:t xml:space="preserve"> </w:t>
      </w:r>
      <w:r w:rsidR="001F0ADB">
        <w:rPr>
          <w:rFonts w:eastAsia="Courier New"/>
        </w:rPr>
        <w:t>п</w:t>
      </w:r>
      <w:r w:rsidRPr="00097C65">
        <w:rPr>
          <w:rFonts w:eastAsia="Courier New"/>
        </w:rPr>
        <w:t>отому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что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прекрасно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понимаю</w:t>
      </w:r>
      <w:r w:rsidRPr="00097C65">
        <w:rPr>
          <w:rFonts w:eastAsia="Courier New"/>
          <w:b/>
          <w:bCs/>
        </w:rPr>
        <w:t xml:space="preserve"> — </w:t>
      </w:r>
      <w:r w:rsidRPr="00097C65">
        <w:rPr>
          <w:rFonts w:eastAsia="Courier New"/>
        </w:rPr>
        <w:t>это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наследие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Старой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системы,</w:t>
      </w:r>
      <w:r w:rsidRPr="00097C65">
        <w:rPr>
          <w:rFonts w:eastAsia="Courier New"/>
          <w:b/>
          <w:bCs/>
        </w:rPr>
        <w:t xml:space="preserve"> </w:t>
      </w:r>
      <w:r w:rsidR="001F0ADB" w:rsidRPr="00097C65">
        <w:rPr>
          <w:rFonts w:eastAsia="Courier New"/>
        </w:rPr>
        <w:t>вмен</w:t>
      </w:r>
      <w:r w:rsidR="00E66803">
        <w:rPr>
          <w:rFonts w:eastAsia="Courier New"/>
        </w:rPr>
        <w:t>яемое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нам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через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поколения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людей</w:t>
      </w:r>
      <w:r w:rsidR="00E66803">
        <w:rPr>
          <w:rFonts w:eastAsia="Courier New"/>
        </w:rPr>
        <w:t xml:space="preserve"> </w:t>
      </w:r>
      <w:r w:rsidR="00AD7C81">
        <w:rPr>
          <w:rFonts w:eastAsia="Courier New"/>
        </w:rPr>
        <w:t xml:space="preserve">уже </w:t>
      </w:r>
      <w:r w:rsidR="00A5517D">
        <w:rPr>
          <w:rFonts w:eastAsia="Courier New"/>
        </w:rPr>
        <w:t xml:space="preserve">как минимум </w:t>
      </w:r>
      <w:r w:rsidRPr="00097C65">
        <w:rPr>
          <w:rFonts w:eastAsia="Courier New"/>
        </w:rPr>
        <w:t>дв</w:t>
      </w:r>
      <w:r w:rsidR="00AD7C81">
        <w:rPr>
          <w:rFonts w:eastAsia="Courier New"/>
        </w:rPr>
        <w:t>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тысяч</w:t>
      </w:r>
      <w:r w:rsidR="00AD7C81">
        <w:rPr>
          <w:rFonts w:eastAsia="Courier New"/>
        </w:rPr>
        <w:t>и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лет.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Многих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это</w:t>
      </w:r>
      <w:r w:rsidRPr="00097C65">
        <w:rPr>
          <w:rFonts w:eastAsia="Courier New"/>
          <w:b/>
          <w:bCs/>
        </w:rPr>
        <w:t xml:space="preserve"> </w:t>
      </w:r>
      <w:r w:rsidR="00AD7C81" w:rsidRPr="00097C65">
        <w:rPr>
          <w:rFonts w:eastAsia="Courier New"/>
        </w:rPr>
        <w:t>отпугнёт</w:t>
      </w:r>
      <w:r w:rsidRPr="00097C65">
        <w:rPr>
          <w:rFonts w:eastAsia="Courier New"/>
        </w:rPr>
        <w:t>…</w:t>
      </w:r>
      <w:r w:rsidRPr="00097C65">
        <w:rPr>
          <w:rFonts w:eastAsia="Courier New"/>
          <w:b/>
          <w:bCs/>
        </w:rPr>
        <w:t xml:space="preserve"> </w:t>
      </w:r>
    </w:p>
    <w:p w14:paraId="25241D8F" w14:textId="77777777" w:rsidR="0026225F" w:rsidRDefault="0042185D" w:rsidP="0026225F">
      <w:pPr>
        <w:rPr>
          <w:b/>
          <w:bCs/>
        </w:rPr>
      </w:pPr>
      <w:r w:rsidRPr="00097C65">
        <w:rPr>
          <w:rFonts w:eastAsia="Courier New"/>
        </w:rPr>
        <w:lastRenderedPageBreak/>
        <w:t>Я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начал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писать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эту</w:t>
      </w:r>
      <w:r w:rsidRPr="00097C65">
        <w:rPr>
          <w:rFonts w:eastAsia="Courier New"/>
          <w:b/>
          <w:bCs/>
        </w:rPr>
        <w:t xml:space="preserve"> </w:t>
      </w:r>
      <w:r w:rsidRPr="0026225F">
        <w:rPr>
          <w:rFonts w:eastAsia="Courier New"/>
          <w:b/>
          <w:bCs/>
          <w:i/>
          <w:iCs/>
        </w:rPr>
        <w:t>«серию</w:t>
      </w:r>
      <w:r w:rsidRPr="0026225F">
        <w:rPr>
          <w:rFonts w:eastAsia="Courier New"/>
          <w:b/>
          <w:bCs/>
          <w:i/>
          <w:iCs/>
        </w:rPr>
        <w:t xml:space="preserve"> </w:t>
      </w:r>
      <w:r w:rsidRPr="0026225F">
        <w:rPr>
          <w:rFonts w:eastAsia="Courier New"/>
          <w:b/>
          <w:bCs/>
          <w:i/>
          <w:iCs/>
        </w:rPr>
        <w:t>статей</w:t>
      </w:r>
      <w:r w:rsidRPr="0026225F">
        <w:rPr>
          <w:rFonts w:eastAsia="Courier New"/>
          <w:b/>
          <w:bCs/>
          <w:i/>
          <w:iCs/>
        </w:rPr>
        <w:t xml:space="preserve"> </w:t>
      </w:r>
      <w:r w:rsidRPr="0026225F">
        <w:rPr>
          <w:rFonts w:eastAsia="Courier New"/>
          <w:b/>
          <w:bCs/>
          <w:i/>
          <w:iCs/>
        </w:rPr>
        <w:t>«369»</w:t>
      </w:r>
      <w:r w:rsidRPr="0026225F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с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целью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собрать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группу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единомышленников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для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восхождения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на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гору.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Кто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ничего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Style w:val="--"/>
          <w:rFonts w:eastAsia="Courier New"/>
        </w:rPr>
        <w:t>не</w:t>
      </w:r>
      <w:r w:rsidRPr="00097C65">
        <w:rPr>
          <w:rStyle w:val="--"/>
          <w:rFonts w:eastAsia="Courier New"/>
          <w:b w:val="0"/>
        </w:rPr>
        <w:t xml:space="preserve"> </w:t>
      </w:r>
      <w:r w:rsidRPr="00097C65">
        <w:rPr>
          <w:rStyle w:val="--0"/>
          <w:rFonts w:eastAsia="Courier New"/>
        </w:rPr>
        <w:t>ищет</w:t>
      </w:r>
      <w:r w:rsidRPr="0026225F">
        <w:t xml:space="preserve">, </w:t>
      </w:r>
      <w:r w:rsidRPr="0026225F">
        <w:rPr>
          <w:rFonts w:eastAsia="Courier New"/>
          <w:b/>
          <w:bCs/>
          <w:i/>
          <w:iCs/>
        </w:rPr>
        <w:t>кому</w:t>
      </w:r>
      <w:r w:rsidRPr="0026225F">
        <w:rPr>
          <w:rFonts w:eastAsia="Courier New"/>
          <w:b/>
          <w:bCs/>
          <w:i/>
          <w:iCs/>
        </w:rPr>
        <w:t xml:space="preserve"> </w:t>
      </w:r>
      <w:r w:rsidRPr="0026225F">
        <w:rPr>
          <w:rFonts w:eastAsia="Courier New"/>
          <w:b/>
          <w:bCs/>
          <w:i/>
          <w:iCs/>
        </w:rPr>
        <w:t>вс</w:t>
      </w:r>
      <w:r w:rsidR="0026225F" w:rsidRPr="0026225F">
        <w:rPr>
          <w:rFonts w:eastAsia="Courier New"/>
          <w:b/>
          <w:bCs/>
          <w:i/>
          <w:iCs/>
        </w:rPr>
        <w:t>ё</w:t>
      </w:r>
      <w:r w:rsidRPr="0026225F">
        <w:rPr>
          <w:rFonts w:eastAsia="Courier New"/>
          <w:b/>
          <w:bCs/>
          <w:i/>
          <w:iCs/>
        </w:rPr>
        <w:t xml:space="preserve"> </w:t>
      </w:r>
      <w:r w:rsidRPr="0026225F">
        <w:rPr>
          <w:rFonts w:eastAsia="Courier New"/>
          <w:b/>
          <w:bCs/>
          <w:i/>
          <w:iCs/>
        </w:rPr>
        <w:t>в</w:t>
      </w:r>
      <w:r w:rsidRPr="0026225F">
        <w:rPr>
          <w:rFonts w:eastAsia="Courier New"/>
          <w:b/>
          <w:bCs/>
          <w:i/>
          <w:iCs/>
        </w:rPr>
        <w:t xml:space="preserve"> </w:t>
      </w:r>
      <w:r w:rsidRPr="0026225F">
        <w:rPr>
          <w:rFonts w:eastAsia="Courier New"/>
          <w:b/>
          <w:bCs/>
          <w:i/>
          <w:iCs/>
        </w:rPr>
        <w:t>жизни</w:t>
      </w:r>
      <w:r w:rsidRPr="0026225F">
        <w:rPr>
          <w:rFonts w:eastAsia="Courier New"/>
          <w:b/>
          <w:bCs/>
          <w:i/>
          <w:iCs/>
        </w:rPr>
        <w:t xml:space="preserve"> </w:t>
      </w:r>
      <w:r w:rsidRPr="0026225F">
        <w:rPr>
          <w:rFonts w:eastAsia="Courier New"/>
          <w:b/>
          <w:bCs/>
          <w:i/>
          <w:iCs/>
        </w:rPr>
        <w:t>понятно</w:t>
      </w:r>
      <w:r w:rsidRPr="00097C65">
        <w:rPr>
          <w:rFonts w:eastAsia="Courier New"/>
          <w:b/>
          <w:bCs/>
        </w:rPr>
        <w:t xml:space="preserve"> — </w:t>
      </w:r>
      <w:r w:rsidRPr="00097C65">
        <w:rPr>
          <w:rFonts w:eastAsia="Courier New"/>
        </w:rPr>
        <w:t>таких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я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беру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и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брать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не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буду.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Они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для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меня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пустая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порода.</w:t>
      </w:r>
      <w:r w:rsidRPr="00097C65">
        <w:rPr>
          <w:rFonts w:eastAsia="Courier New"/>
          <w:b/>
          <w:bCs/>
        </w:rPr>
        <w:t xml:space="preserve"> </w:t>
      </w:r>
      <w:bookmarkStart w:id="2" w:name="OLE_LINK16"/>
      <w:bookmarkStart w:id="3" w:name="OLE_LINK17"/>
      <w:r w:rsidRPr="00097C65">
        <w:rPr>
          <w:rFonts w:eastAsia="Courier New"/>
        </w:rPr>
        <w:t>Моя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аудитория</w:t>
      </w:r>
      <w:r w:rsidR="0026225F">
        <w:rPr>
          <w:rFonts w:eastAsia="Courier New"/>
        </w:rPr>
        <w:t>,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единомышленники</w:t>
      </w:r>
      <w:r w:rsidRPr="00097C65">
        <w:rPr>
          <w:rFonts w:eastAsia="Courier New"/>
          <w:b/>
          <w:bCs/>
        </w:rPr>
        <w:t xml:space="preserve"> — </w:t>
      </w:r>
      <w:r w:rsidRPr="00097C65">
        <w:rPr>
          <w:rFonts w:eastAsia="Courier New"/>
        </w:rPr>
        <w:t>страстно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ищущие</w:t>
      </w:r>
      <w:r w:rsidRPr="00097C65">
        <w:rPr>
          <w:rFonts w:eastAsia="Courier New"/>
          <w:b/>
          <w:bCs/>
        </w:rPr>
        <w:t xml:space="preserve"> </w:t>
      </w:r>
      <w:r w:rsidRPr="00097C65">
        <w:rPr>
          <w:rFonts w:eastAsia="Courier New"/>
        </w:rPr>
        <w:t>люди.</w:t>
      </w:r>
      <w:r w:rsidRPr="00097C65">
        <w:rPr>
          <w:rFonts w:eastAsia="Courier New"/>
          <w:b/>
          <w:bCs/>
        </w:rPr>
        <w:t xml:space="preserve"> </w:t>
      </w:r>
      <w:r w:rsidRPr="00097C65">
        <w:t>Для</w:t>
      </w:r>
      <w:r w:rsidRPr="00097C65">
        <w:rPr>
          <w:b/>
          <w:bCs/>
        </w:rPr>
        <w:t xml:space="preserve"> </w:t>
      </w:r>
      <w:r w:rsidRPr="00097C65">
        <w:t>них</w:t>
      </w:r>
      <w:r w:rsidRPr="00097C65">
        <w:rPr>
          <w:b/>
          <w:bCs/>
        </w:rPr>
        <w:t xml:space="preserve"> </w:t>
      </w:r>
      <w:r w:rsidRPr="00097C65">
        <w:t>цель</w:t>
      </w:r>
      <w:r w:rsidRPr="00097C65">
        <w:rPr>
          <w:b/>
          <w:bCs/>
        </w:rPr>
        <w:t xml:space="preserve"> </w:t>
      </w:r>
      <w:r w:rsidRPr="00097C65">
        <w:t>всегда</w:t>
      </w:r>
      <w:r w:rsidRPr="00097C65">
        <w:rPr>
          <w:b/>
          <w:bCs/>
        </w:rPr>
        <w:t xml:space="preserve"> </w:t>
      </w:r>
      <w:r w:rsidRPr="00097C65">
        <w:t>одна.</w:t>
      </w:r>
      <w:r w:rsidRPr="00097C65">
        <w:rPr>
          <w:b/>
          <w:bCs/>
        </w:rPr>
        <w:t xml:space="preserve"> </w:t>
      </w:r>
      <w:r w:rsidRPr="00097C65">
        <w:t>И</w:t>
      </w:r>
      <w:r w:rsidRPr="00097C65">
        <w:rPr>
          <w:b/>
          <w:bCs/>
        </w:rPr>
        <w:t xml:space="preserve"> </w:t>
      </w:r>
      <w:r w:rsidRPr="00097C65">
        <w:t>она</w:t>
      </w:r>
      <w:r w:rsidRPr="00097C65">
        <w:rPr>
          <w:b/>
          <w:bCs/>
        </w:rPr>
        <w:t xml:space="preserve"> </w:t>
      </w:r>
      <w:r w:rsidRPr="00097C65">
        <w:t>первична.</w:t>
      </w:r>
      <w:r w:rsidRPr="00097C65">
        <w:rPr>
          <w:b/>
          <w:bCs/>
        </w:rPr>
        <w:t xml:space="preserve"> </w:t>
      </w:r>
      <w:bookmarkEnd w:id="2"/>
      <w:bookmarkEnd w:id="3"/>
      <w:r w:rsidRPr="00097C65">
        <w:t>Остальное</w:t>
      </w:r>
      <w:r w:rsidRPr="00097C65">
        <w:rPr>
          <w:b/>
          <w:bCs/>
        </w:rPr>
        <w:t xml:space="preserve"> </w:t>
      </w:r>
      <w:r w:rsidRPr="00097C65">
        <w:t>используется</w:t>
      </w:r>
      <w:r w:rsidRPr="00097C65">
        <w:rPr>
          <w:b/>
          <w:bCs/>
        </w:rPr>
        <w:t xml:space="preserve"> </w:t>
      </w:r>
      <w:r w:rsidRPr="00097C65">
        <w:t>как</w:t>
      </w:r>
      <w:r w:rsidRPr="00097C65">
        <w:rPr>
          <w:b/>
          <w:bCs/>
        </w:rPr>
        <w:t xml:space="preserve"> </w:t>
      </w:r>
      <w:r w:rsidRPr="00097C65">
        <w:t>инструмент</w:t>
      </w:r>
      <w:r w:rsidRPr="00097C65">
        <w:rPr>
          <w:b/>
          <w:bCs/>
        </w:rPr>
        <w:t xml:space="preserve"> </w:t>
      </w:r>
      <w:r w:rsidRPr="00097C65">
        <w:t>е</w:t>
      </w:r>
      <w:r w:rsidR="0026225F">
        <w:t>ё</w:t>
      </w:r>
      <w:r w:rsidRPr="00097C65">
        <w:rPr>
          <w:b/>
          <w:bCs/>
        </w:rPr>
        <w:t xml:space="preserve"> </w:t>
      </w:r>
      <w:r w:rsidRPr="00097C65">
        <w:t>достижения.</w:t>
      </w:r>
      <w:r w:rsidRPr="00097C65">
        <w:rPr>
          <w:b/>
          <w:bCs/>
        </w:rPr>
        <w:t xml:space="preserve"> </w:t>
      </w:r>
      <w:r w:rsidRPr="00097C65">
        <w:t>При</w:t>
      </w:r>
      <w:r w:rsidRPr="00097C65">
        <w:rPr>
          <w:b/>
          <w:bCs/>
        </w:rPr>
        <w:t xml:space="preserve"> </w:t>
      </w:r>
      <w:r w:rsidRPr="00097C65">
        <w:t>этом</w:t>
      </w:r>
      <w:r w:rsidRPr="00097C65">
        <w:rPr>
          <w:b/>
          <w:bCs/>
        </w:rPr>
        <w:t xml:space="preserve"> </w:t>
      </w:r>
      <w:r w:rsidRPr="00097C65">
        <w:t>вторичное</w:t>
      </w:r>
      <w:r w:rsidRPr="00097C65">
        <w:rPr>
          <w:b/>
          <w:bCs/>
        </w:rPr>
        <w:t xml:space="preserve"> </w:t>
      </w:r>
      <w:r w:rsidRPr="00097C65">
        <w:t>тоже</w:t>
      </w:r>
      <w:r w:rsidRPr="00097C65">
        <w:rPr>
          <w:b/>
          <w:bCs/>
        </w:rPr>
        <w:t xml:space="preserve"> </w:t>
      </w:r>
      <w:r w:rsidRPr="00097C65">
        <w:t>может</w:t>
      </w:r>
      <w:r w:rsidRPr="00097C65">
        <w:rPr>
          <w:b/>
          <w:bCs/>
        </w:rPr>
        <w:t xml:space="preserve"> </w:t>
      </w:r>
      <w:r w:rsidRPr="00097C65">
        <w:t>называться</w:t>
      </w:r>
      <w:r w:rsidRPr="00097C65">
        <w:rPr>
          <w:b/>
          <w:bCs/>
        </w:rPr>
        <w:t xml:space="preserve"> </w:t>
      </w:r>
      <w:r w:rsidRPr="00097C65">
        <w:t>целью,</w:t>
      </w:r>
      <w:r w:rsidRPr="00097C65">
        <w:rPr>
          <w:b/>
          <w:bCs/>
        </w:rPr>
        <w:t xml:space="preserve"> </w:t>
      </w:r>
      <w:r w:rsidRPr="00097C65">
        <w:t>но</w:t>
      </w:r>
      <w:r w:rsidRPr="00097C65">
        <w:rPr>
          <w:b/>
          <w:bCs/>
        </w:rPr>
        <w:t xml:space="preserve"> </w:t>
      </w:r>
      <w:r w:rsidRPr="00097C65">
        <w:t>по</w:t>
      </w:r>
      <w:r w:rsidRPr="00097C65">
        <w:rPr>
          <w:b/>
          <w:bCs/>
        </w:rPr>
        <w:t xml:space="preserve"> </w:t>
      </w:r>
      <w:r w:rsidRPr="00097C65">
        <w:t>сути</w:t>
      </w:r>
      <w:r w:rsidRPr="00097C65">
        <w:rPr>
          <w:b/>
          <w:bCs/>
        </w:rPr>
        <w:t xml:space="preserve"> </w:t>
      </w:r>
      <w:r w:rsidRPr="00097C65">
        <w:t>это</w:t>
      </w:r>
      <w:r w:rsidRPr="00097C65">
        <w:rPr>
          <w:b/>
          <w:bCs/>
        </w:rPr>
        <w:t xml:space="preserve"> </w:t>
      </w:r>
      <w:r w:rsidRPr="00097C65">
        <w:t>всегда</w:t>
      </w:r>
      <w:r w:rsidRPr="00097C65">
        <w:rPr>
          <w:b/>
          <w:bCs/>
        </w:rPr>
        <w:t xml:space="preserve"> </w:t>
      </w:r>
      <w:r w:rsidRPr="00097C65">
        <w:t>ресурс</w:t>
      </w:r>
      <w:r w:rsidRPr="00097C65">
        <w:rPr>
          <w:b/>
          <w:bCs/>
        </w:rPr>
        <w:t xml:space="preserve"> </w:t>
      </w:r>
      <w:r w:rsidRPr="00097C65">
        <w:t>и</w:t>
      </w:r>
      <w:r w:rsidRPr="00097C65">
        <w:rPr>
          <w:b/>
          <w:bCs/>
        </w:rPr>
        <w:t xml:space="preserve"> </w:t>
      </w:r>
      <w:r w:rsidRPr="00097C65">
        <w:t>инструмент.</w:t>
      </w:r>
      <w:r w:rsidRPr="00097C65">
        <w:rPr>
          <w:b/>
          <w:bCs/>
        </w:rPr>
        <w:t xml:space="preserve"> </w:t>
      </w:r>
      <w:r w:rsidRPr="00097C65">
        <w:t>Ради</w:t>
      </w:r>
      <w:r w:rsidRPr="00097C65">
        <w:rPr>
          <w:b/>
          <w:bCs/>
        </w:rPr>
        <w:t xml:space="preserve"> </w:t>
      </w:r>
      <w:r w:rsidRPr="00097C65">
        <w:t>первичного</w:t>
      </w:r>
      <w:r w:rsidRPr="00097C65">
        <w:rPr>
          <w:b/>
          <w:bCs/>
        </w:rPr>
        <w:t xml:space="preserve"> </w:t>
      </w:r>
      <w:r w:rsidRPr="00097C65">
        <w:rPr>
          <w:rStyle w:val="--0"/>
        </w:rPr>
        <w:t>можно</w:t>
      </w:r>
      <w:r w:rsidRPr="00097C65">
        <w:rPr>
          <w:rStyle w:val="--0"/>
          <w:b w:val="0"/>
          <w:bCs/>
        </w:rPr>
        <w:t xml:space="preserve"> </w:t>
      </w:r>
      <w:r w:rsidRPr="00097C65">
        <w:rPr>
          <w:rStyle w:val="--"/>
        </w:rPr>
        <w:t>жертвовать</w:t>
      </w:r>
      <w:r w:rsidRPr="00097C65">
        <w:rPr>
          <w:b/>
          <w:bCs/>
        </w:rPr>
        <w:t xml:space="preserve"> </w:t>
      </w:r>
      <w:r w:rsidRPr="00097C65">
        <w:t>вторичным.</w:t>
      </w:r>
      <w:r w:rsidRPr="00097C65">
        <w:rPr>
          <w:b/>
          <w:bCs/>
        </w:rPr>
        <w:t xml:space="preserve"> </w:t>
      </w:r>
      <w:r w:rsidRPr="00097C65">
        <w:t>Наоборот</w:t>
      </w:r>
      <w:r w:rsidRPr="00097C65">
        <w:rPr>
          <w:b/>
          <w:bCs/>
        </w:rPr>
        <w:t xml:space="preserve"> </w:t>
      </w:r>
      <w:r w:rsidRPr="00097C65">
        <w:t>—</w:t>
      </w:r>
      <w:r w:rsidRPr="00097C65">
        <w:rPr>
          <w:b/>
          <w:bCs/>
        </w:rPr>
        <w:t xml:space="preserve"> </w:t>
      </w:r>
      <w:r w:rsidRPr="00097C65">
        <w:t>никогда,</w:t>
      </w:r>
      <w:r w:rsidRPr="00097C65">
        <w:rPr>
          <w:b/>
          <w:bCs/>
        </w:rPr>
        <w:t xml:space="preserve"> </w:t>
      </w:r>
      <w:r w:rsidRPr="00097C65">
        <w:t>ибо</w:t>
      </w:r>
      <w:r w:rsidRPr="00097C65">
        <w:rPr>
          <w:b/>
          <w:bCs/>
        </w:rPr>
        <w:t xml:space="preserve"> </w:t>
      </w:r>
      <w:r w:rsidRPr="00097C65">
        <w:t>это</w:t>
      </w:r>
      <w:r w:rsidRPr="00097C65">
        <w:rPr>
          <w:b/>
          <w:bCs/>
        </w:rPr>
        <w:t xml:space="preserve"> </w:t>
      </w:r>
      <w:r w:rsidRPr="00097C65">
        <w:t>противоречит</w:t>
      </w:r>
      <w:r w:rsidRPr="00097C65">
        <w:rPr>
          <w:b/>
          <w:bCs/>
        </w:rPr>
        <w:t xml:space="preserve"> </w:t>
      </w:r>
      <w:r w:rsidRPr="00097C65">
        <w:t>здравому</w:t>
      </w:r>
      <w:r w:rsidRPr="00097C65">
        <w:rPr>
          <w:b/>
          <w:bCs/>
        </w:rPr>
        <w:t xml:space="preserve"> </w:t>
      </w:r>
      <w:r w:rsidRPr="00097C65">
        <w:t>смыслу.</w:t>
      </w:r>
      <w:r w:rsidRPr="00097C65">
        <w:rPr>
          <w:b/>
          <w:bCs/>
        </w:rPr>
        <w:t xml:space="preserve"> </w:t>
      </w:r>
      <w:r w:rsidRPr="00097C65">
        <w:t>Цель</w:t>
      </w:r>
      <w:r w:rsidRPr="00097C65">
        <w:rPr>
          <w:b/>
          <w:bCs/>
        </w:rPr>
        <w:t xml:space="preserve"> </w:t>
      </w:r>
      <w:r w:rsidRPr="00097C65">
        <w:t>определяет</w:t>
      </w:r>
      <w:r w:rsidRPr="00097C65">
        <w:rPr>
          <w:b/>
          <w:bCs/>
        </w:rPr>
        <w:t xml:space="preserve"> </w:t>
      </w:r>
      <w:r w:rsidRPr="00097C65">
        <w:t>логику</w:t>
      </w:r>
      <w:r w:rsidRPr="00097C65">
        <w:rPr>
          <w:b/>
          <w:bCs/>
        </w:rPr>
        <w:t xml:space="preserve"> </w:t>
      </w:r>
      <w:r w:rsidRPr="00097C65">
        <w:t>действия.</w:t>
      </w:r>
      <w:r w:rsidRPr="00097C65">
        <w:rPr>
          <w:b/>
          <w:bCs/>
        </w:rPr>
        <w:t xml:space="preserve"> </w:t>
      </w:r>
      <w:r w:rsidRPr="00097C65">
        <w:t>Появление</w:t>
      </w:r>
      <w:r w:rsidRPr="00097C65">
        <w:rPr>
          <w:b/>
          <w:bCs/>
        </w:rPr>
        <w:t xml:space="preserve"> </w:t>
      </w:r>
      <w:r w:rsidRPr="00097C65">
        <w:t>новой</w:t>
      </w:r>
      <w:r w:rsidRPr="00097C65">
        <w:rPr>
          <w:b/>
          <w:bCs/>
        </w:rPr>
        <w:t xml:space="preserve"> </w:t>
      </w:r>
      <w:r w:rsidRPr="00097C65">
        <w:t>цели</w:t>
      </w:r>
      <w:r w:rsidRPr="00097C65">
        <w:rPr>
          <w:b/>
          <w:bCs/>
        </w:rPr>
        <w:t xml:space="preserve"> </w:t>
      </w:r>
      <w:r w:rsidRPr="00097C65">
        <w:t>рождает</w:t>
      </w:r>
      <w:r w:rsidRPr="00097C65">
        <w:rPr>
          <w:b/>
          <w:bCs/>
        </w:rPr>
        <w:t xml:space="preserve"> </w:t>
      </w:r>
      <w:r w:rsidRPr="00097C65">
        <w:t>для</w:t>
      </w:r>
      <w:r w:rsidRPr="00097C65">
        <w:rPr>
          <w:b/>
          <w:bCs/>
        </w:rPr>
        <w:t xml:space="preserve"> </w:t>
      </w:r>
      <w:r w:rsidRPr="00097C65">
        <w:t>всех</w:t>
      </w:r>
      <w:r w:rsidRPr="00097C65">
        <w:rPr>
          <w:b/>
          <w:bCs/>
        </w:rPr>
        <w:t xml:space="preserve"> — </w:t>
      </w:r>
      <w:r w:rsidRPr="00097C65">
        <w:t>новую</w:t>
      </w:r>
      <w:r w:rsidRPr="00097C65">
        <w:rPr>
          <w:b/>
          <w:bCs/>
        </w:rPr>
        <w:t xml:space="preserve"> </w:t>
      </w:r>
      <w:r w:rsidRPr="00097C65">
        <w:t>логику.</w:t>
      </w:r>
      <w:r w:rsidRPr="00097C65">
        <w:rPr>
          <w:b/>
          <w:bCs/>
        </w:rPr>
        <w:t xml:space="preserve"> </w:t>
      </w:r>
    </w:p>
    <w:p w14:paraId="55E56887" w14:textId="7E009D14" w:rsidR="0042185D" w:rsidRPr="00097C65" w:rsidRDefault="0042185D" w:rsidP="0026225F">
      <w:pPr>
        <w:rPr>
          <w:rFonts w:eastAsia="Courier New"/>
          <w:b/>
          <w:bCs/>
        </w:rPr>
      </w:pPr>
      <w:r w:rsidRPr="00097C65">
        <w:t>Приведу</w:t>
      </w:r>
      <w:r w:rsidRPr="00097C65">
        <w:rPr>
          <w:b/>
          <w:bCs/>
        </w:rPr>
        <w:t xml:space="preserve"> </w:t>
      </w:r>
      <w:r w:rsidRPr="00097C65">
        <w:t>пример,</w:t>
      </w:r>
      <w:r w:rsidRPr="00097C65">
        <w:rPr>
          <w:b/>
          <w:bCs/>
        </w:rPr>
        <w:t xml:space="preserve"> </w:t>
      </w:r>
      <w:r w:rsidR="0026225F">
        <w:t>актуальный как минимум для</w:t>
      </w:r>
      <w:r w:rsidRPr="00097C65">
        <w:rPr>
          <w:b/>
          <w:bCs/>
        </w:rPr>
        <w:t xml:space="preserve"> </w:t>
      </w:r>
      <w:r w:rsidRPr="00097C65">
        <w:t>моего</w:t>
      </w:r>
      <w:r w:rsidRPr="00097C65">
        <w:rPr>
          <w:b/>
          <w:bCs/>
        </w:rPr>
        <w:t xml:space="preserve"> </w:t>
      </w:r>
      <w:r w:rsidRPr="00097C65">
        <w:t>поколения.</w:t>
      </w:r>
      <w:r w:rsidRPr="00097C65">
        <w:rPr>
          <w:b/>
          <w:bCs/>
        </w:rPr>
        <w:t xml:space="preserve"> </w:t>
      </w:r>
      <w:r w:rsidRPr="00097C65">
        <w:t>Когда</w:t>
      </w:r>
      <w:r w:rsidRPr="00097C65">
        <w:rPr>
          <w:b/>
          <w:bCs/>
        </w:rPr>
        <w:t xml:space="preserve"> </w:t>
      </w:r>
      <w:r w:rsidR="00887F4E" w:rsidRPr="00097C65">
        <w:t>был</w:t>
      </w:r>
      <w:r w:rsidR="00887F4E" w:rsidRPr="00097C65">
        <w:rPr>
          <w:b/>
          <w:bCs/>
        </w:rPr>
        <w:t xml:space="preserve"> </w:t>
      </w:r>
      <w:r w:rsidRPr="00097C65">
        <w:t>первич</w:t>
      </w:r>
      <w:r w:rsidR="00887F4E">
        <w:t>ным</w:t>
      </w:r>
      <w:r w:rsidRPr="00097C65">
        <w:rPr>
          <w:b/>
          <w:bCs/>
        </w:rPr>
        <w:t xml:space="preserve"> </w:t>
      </w:r>
      <w:r w:rsidRPr="00097C65">
        <w:t>коммунизм,</w:t>
      </w:r>
      <w:r w:rsidRPr="00097C65">
        <w:rPr>
          <w:b/>
          <w:bCs/>
        </w:rPr>
        <w:t xml:space="preserve"> </w:t>
      </w:r>
      <w:r w:rsidRPr="00097C65">
        <w:t>власть</w:t>
      </w:r>
      <w:r w:rsidRPr="00097C65">
        <w:rPr>
          <w:b/>
          <w:bCs/>
        </w:rPr>
        <w:t xml:space="preserve"> </w:t>
      </w:r>
      <w:r w:rsidRPr="00097C65">
        <w:t>была</w:t>
      </w:r>
      <w:r w:rsidRPr="00097C65">
        <w:rPr>
          <w:b/>
          <w:bCs/>
        </w:rPr>
        <w:t xml:space="preserve"> </w:t>
      </w:r>
      <w:r w:rsidRPr="00097C65">
        <w:t>готова</w:t>
      </w:r>
      <w:r w:rsidRPr="00097C65">
        <w:rPr>
          <w:b/>
          <w:bCs/>
        </w:rPr>
        <w:t xml:space="preserve"> </w:t>
      </w:r>
      <w:r w:rsidRPr="00097C65">
        <w:t>жертвовать</w:t>
      </w:r>
      <w:r w:rsidRPr="00097C65">
        <w:rPr>
          <w:b/>
          <w:bCs/>
        </w:rPr>
        <w:t xml:space="preserve"> </w:t>
      </w:r>
      <w:r w:rsidRPr="00097C65">
        <w:t>Россией.</w:t>
      </w:r>
      <w:r w:rsidRPr="00097C65">
        <w:rPr>
          <w:b/>
          <w:bCs/>
        </w:rPr>
        <w:t xml:space="preserve"> </w:t>
      </w:r>
      <w:r w:rsidRPr="00097C65">
        <w:t>Когда</w:t>
      </w:r>
      <w:r w:rsidRPr="00097C65">
        <w:rPr>
          <w:b/>
          <w:bCs/>
        </w:rPr>
        <w:t xml:space="preserve"> </w:t>
      </w:r>
      <w:r w:rsidRPr="00097C65">
        <w:t>первичной</w:t>
      </w:r>
      <w:r w:rsidRPr="00097C65">
        <w:rPr>
          <w:b/>
          <w:bCs/>
        </w:rPr>
        <w:t xml:space="preserve"> </w:t>
      </w:r>
      <w:r w:rsidRPr="00097C65">
        <w:t>стала</w:t>
      </w:r>
      <w:r w:rsidRPr="00097C65">
        <w:rPr>
          <w:b/>
          <w:bCs/>
        </w:rPr>
        <w:t xml:space="preserve"> </w:t>
      </w:r>
      <w:r w:rsidRPr="00097C65">
        <w:t>Россия,</w:t>
      </w:r>
      <w:r w:rsidRPr="00097C65">
        <w:rPr>
          <w:b/>
          <w:bCs/>
        </w:rPr>
        <w:t xml:space="preserve"> </w:t>
      </w:r>
      <w:r w:rsidRPr="00097C65">
        <w:t>в</w:t>
      </w:r>
      <w:r w:rsidRPr="00097C65">
        <w:rPr>
          <w:b/>
          <w:bCs/>
        </w:rPr>
        <w:t xml:space="preserve"> </w:t>
      </w:r>
      <w:r w:rsidRPr="00097C65">
        <w:t>жертву</w:t>
      </w:r>
      <w:r w:rsidRPr="00097C65">
        <w:rPr>
          <w:b/>
          <w:bCs/>
        </w:rPr>
        <w:t xml:space="preserve"> </w:t>
      </w:r>
      <w:r w:rsidRPr="00097C65">
        <w:t>была</w:t>
      </w:r>
      <w:r w:rsidRPr="00097C65">
        <w:rPr>
          <w:b/>
          <w:bCs/>
        </w:rPr>
        <w:t xml:space="preserve"> </w:t>
      </w:r>
      <w:r w:rsidRPr="00097C65">
        <w:t>принесена</w:t>
      </w:r>
      <w:r w:rsidRPr="00097C65">
        <w:rPr>
          <w:b/>
          <w:bCs/>
        </w:rPr>
        <w:t xml:space="preserve"> </w:t>
      </w:r>
      <w:r w:rsidRPr="00097C65">
        <w:t>идея</w:t>
      </w:r>
      <w:r w:rsidRPr="00097C65">
        <w:rPr>
          <w:b/>
          <w:bCs/>
        </w:rPr>
        <w:t xml:space="preserve"> </w:t>
      </w:r>
      <w:r w:rsidRPr="00097C65">
        <w:t>коммунизма.</w:t>
      </w:r>
      <w:bookmarkEnd w:id="0"/>
      <w:r w:rsidRPr="00097C65">
        <w:rPr>
          <w:b/>
          <w:bCs/>
        </w:rPr>
        <w:t xml:space="preserve"> </w:t>
      </w:r>
      <w:r w:rsidRPr="00097C65">
        <w:t>Хорошо</w:t>
      </w:r>
      <w:r w:rsidRPr="00097C65">
        <w:rPr>
          <w:b/>
          <w:bCs/>
        </w:rPr>
        <w:t xml:space="preserve"> </w:t>
      </w:r>
      <w:r w:rsidRPr="00097C65">
        <w:t>то,</w:t>
      </w:r>
      <w:r w:rsidRPr="00097C65">
        <w:rPr>
          <w:b/>
          <w:bCs/>
        </w:rPr>
        <w:t xml:space="preserve"> </w:t>
      </w:r>
      <w:r w:rsidRPr="00097C65">
        <w:t>что</w:t>
      </w:r>
      <w:r w:rsidRPr="00097C65">
        <w:rPr>
          <w:b/>
          <w:bCs/>
        </w:rPr>
        <w:t xml:space="preserve"> </w:t>
      </w:r>
      <w:r w:rsidRPr="00097C65">
        <w:t>усиливает</w:t>
      </w:r>
      <w:r w:rsidRPr="00097C65">
        <w:rPr>
          <w:b/>
          <w:bCs/>
        </w:rPr>
        <w:t xml:space="preserve"> </w:t>
      </w:r>
      <w:r w:rsidRPr="00097C65">
        <w:t>страну.</w:t>
      </w:r>
      <w:r w:rsidRPr="00097C65">
        <w:rPr>
          <w:b/>
          <w:bCs/>
        </w:rPr>
        <w:t xml:space="preserve"> </w:t>
      </w:r>
      <w:r w:rsidRPr="00097C65">
        <w:t>Плохо</w:t>
      </w:r>
      <w:r w:rsidRPr="00097C65">
        <w:rPr>
          <w:b/>
          <w:bCs/>
        </w:rPr>
        <w:t xml:space="preserve"> </w:t>
      </w:r>
      <w:r w:rsidRPr="00097C65">
        <w:t>то,</w:t>
      </w:r>
      <w:r w:rsidRPr="00097C65">
        <w:rPr>
          <w:b/>
          <w:bCs/>
        </w:rPr>
        <w:t xml:space="preserve"> </w:t>
      </w:r>
      <w:r w:rsidRPr="00097C65">
        <w:t>что</w:t>
      </w:r>
      <w:r w:rsidRPr="00097C65">
        <w:rPr>
          <w:b/>
          <w:bCs/>
        </w:rPr>
        <w:t xml:space="preserve"> </w:t>
      </w:r>
      <w:r w:rsidRPr="00097C65">
        <w:t>ослабляет.</w:t>
      </w:r>
      <w:r w:rsidRPr="00097C65">
        <w:rPr>
          <w:b/>
          <w:bCs/>
        </w:rPr>
        <w:t xml:space="preserve"> </w:t>
      </w:r>
      <w:r w:rsidRPr="00097C65">
        <w:t>В</w:t>
      </w:r>
      <w:r w:rsidRPr="00097C65">
        <w:rPr>
          <w:b/>
          <w:bCs/>
        </w:rPr>
        <w:t xml:space="preserve"> </w:t>
      </w:r>
      <w:r w:rsidRPr="00097C65">
        <w:t>этой</w:t>
      </w:r>
      <w:r w:rsidRPr="00097C65">
        <w:rPr>
          <w:b/>
          <w:bCs/>
        </w:rPr>
        <w:t xml:space="preserve"> </w:t>
      </w:r>
      <w:r w:rsidRPr="00097C65">
        <w:t>логике</w:t>
      </w:r>
      <w:r w:rsidRPr="00097C65">
        <w:rPr>
          <w:b/>
          <w:bCs/>
        </w:rPr>
        <w:t xml:space="preserve"> </w:t>
      </w:r>
      <w:r w:rsidRPr="00097C65">
        <w:t>идея</w:t>
      </w:r>
      <w:r w:rsidRPr="00097C65">
        <w:rPr>
          <w:b/>
          <w:bCs/>
        </w:rPr>
        <w:t xml:space="preserve"> </w:t>
      </w:r>
      <w:r w:rsidRPr="00097C65">
        <w:t>перманентной</w:t>
      </w:r>
      <w:r w:rsidRPr="00097C65">
        <w:rPr>
          <w:b/>
          <w:bCs/>
        </w:rPr>
        <w:t xml:space="preserve"> </w:t>
      </w:r>
      <w:r w:rsidRPr="00097C65">
        <w:t>революции,</w:t>
      </w:r>
      <w:r w:rsidRPr="00097C65">
        <w:rPr>
          <w:b/>
          <w:bCs/>
        </w:rPr>
        <w:t xml:space="preserve"> </w:t>
      </w:r>
      <w:r w:rsidRPr="00097C65">
        <w:t>ставившая</w:t>
      </w:r>
      <w:r w:rsidRPr="00097C65">
        <w:rPr>
          <w:b/>
          <w:bCs/>
        </w:rPr>
        <w:t xml:space="preserve"> </w:t>
      </w:r>
      <w:r w:rsidRPr="00097C65">
        <w:t>Россию</w:t>
      </w:r>
      <w:r w:rsidRPr="00097C65">
        <w:rPr>
          <w:b/>
          <w:bCs/>
        </w:rPr>
        <w:t xml:space="preserve"> </w:t>
      </w:r>
      <w:r w:rsidR="004D30A4">
        <w:t>на</w:t>
      </w:r>
      <w:r w:rsidRPr="00097C65">
        <w:rPr>
          <w:b/>
          <w:bCs/>
        </w:rPr>
        <w:t xml:space="preserve"> </w:t>
      </w:r>
      <w:r w:rsidRPr="00097C65">
        <w:t>уровень</w:t>
      </w:r>
      <w:r w:rsidRPr="00097C65">
        <w:rPr>
          <w:b/>
          <w:bCs/>
        </w:rPr>
        <w:t xml:space="preserve"> </w:t>
      </w:r>
      <w:r w:rsidRPr="00097C65">
        <w:t>дров,</w:t>
      </w:r>
      <w:r w:rsidRPr="00097C65">
        <w:rPr>
          <w:b/>
          <w:bCs/>
        </w:rPr>
        <w:t xml:space="preserve"> </w:t>
      </w:r>
      <w:r w:rsidRPr="00097C65">
        <w:t>осуждается.</w:t>
      </w:r>
      <w:r w:rsidRPr="00097C65">
        <w:rPr>
          <w:b/>
          <w:bCs/>
        </w:rPr>
        <w:t xml:space="preserve"> </w:t>
      </w:r>
      <w:r w:rsidRPr="00097C65">
        <w:t>Следом</w:t>
      </w:r>
      <w:r w:rsidRPr="00097C65">
        <w:rPr>
          <w:b/>
          <w:bCs/>
        </w:rPr>
        <w:t xml:space="preserve"> </w:t>
      </w:r>
      <w:r w:rsidRPr="00097C65">
        <w:t>и</w:t>
      </w:r>
      <w:r w:rsidRPr="00097C65">
        <w:rPr>
          <w:b/>
          <w:bCs/>
        </w:rPr>
        <w:t xml:space="preserve"> </w:t>
      </w:r>
      <w:r w:rsidRPr="00097C65">
        <w:t>сама</w:t>
      </w:r>
      <w:r w:rsidRPr="00097C65">
        <w:rPr>
          <w:b/>
          <w:bCs/>
        </w:rPr>
        <w:t xml:space="preserve"> </w:t>
      </w:r>
      <w:r w:rsidRPr="00097C65">
        <w:t>идеологическая</w:t>
      </w:r>
      <w:r w:rsidRPr="00097C65">
        <w:rPr>
          <w:b/>
          <w:bCs/>
        </w:rPr>
        <w:t xml:space="preserve"> </w:t>
      </w:r>
      <w:r w:rsidRPr="00097C65">
        <w:t>составляющая</w:t>
      </w:r>
      <w:r w:rsidRPr="00097C65">
        <w:rPr>
          <w:b/>
          <w:bCs/>
        </w:rPr>
        <w:t xml:space="preserve"> </w:t>
      </w:r>
      <w:r w:rsidRPr="00097C65">
        <w:t>отходит</w:t>
      </w:r>
      <w:r w:rsidRPr="00097C65">
        <w:rPr>
          <w:b/>
          <w:bCs/>
        </w:rPr>
        <w:t xml:space="preserve"> </w:t>
      </w:r>
      <w:r w:rsidRPr="00097C65">
        <w:t>на</w:t>
      </w:r>
      <w:r w:rsidRPr="00097C65">
        <w:rPr>
          <w:b/>
          <w:bCs/>
        </w:rPr>
        <w:t xml:space="preserve"> </w:t>
      </w:r>
      <w:r w:rsidRPr="00097C65">
        <w:t>второй</w:t>
      </w:r>
      <w:r w:rsidRPr="00097C65">
        <w:rPr>
          <w:b/>
          <w:bCs/>
        </w:rPr>
        <w:t xml:space="preserve"> </w:t>
      </w:r>
      <w:r w:rsidRPr="00097C65">
        <w:t>план.</w:t>
      </w:r>
      <w:r w:rsidRPr="00097C65">
        <w:rPr>
          <w:b/>
          <w:bCs/>
        </w:rPr>
        <w:t xml:space="preserve"> </w:t>
      </w:r>
      <w:r w:rsidRPr="00097C65">
        <w:t>Новая</w:t>
      </w:r>
      <w:r w:rsidRPr="00097C65">
        <w:rPr>
          <w:b/>
          <w:bCs/>
        </w:rPr>
        <w:t xml:space="preserve"> </w:t>
      </w:r>
      <w:r w:rsidRPr="00097C65">
        <w:t>редакция</w:t>
      </w:r>
      <w:r w:rsidRPr="00097C65">
        <w:rPr>
          <w:b/>
          <w:bCs/>
        </w:rPr>
        <w:t xml:space="preserve"> </w:t>
      </w:r>
      <w:r w:rsidRPr="00097C65">
        <w:t>сталинской</w:t>
      </w:r>
      <w:r w:rsidRPr="00097C65">
        <w:rPr>
          <w:b/>
          <w:bCs/>
        </w:rPr>
        <w:t xml:space="preserve"> </w:t>
      </w:r>
      <w:r w:rsidRPr="00097C65">
        <w:t>конституции</w:t>
      </w:r>
      <w:r w:rsidRPr="00097C65">
        <w:rPr>
          <w:b/>
          <w:bCs/>
        </w:rPr>
        <w:t xml:space="preserve"> </w:t>
      </w:r>
      <w:r w:rsidRPr="00097C65">
        <w:t>уже</w:t>
      </w:r>
      <w:r w:rsidRPr="00097C65">
        <w:rPr>
          <w:b/>
          <w:bCs/>
        </w:rPr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  <w:b w:val="0"/>
          <w:bCs/>
        </w:rPr>
        <w:t xml:space="preserve"> </w:t>
      </w:r>
      <w:r w:rsidRPr="00097C65">
        <w:rPr>
          <w:rStyle w:val="--0"/>
        </w:rPr>
        <w:t>обозначает</w:t>
      </w:r>
      <w:r w:rsidRPr="00097C65">
        <w:rPr>
          <w:b/>
          <w:bCs/>
        </w:rPr>
        <w:t xml:space="preserve"> </w:t>
      </w:r>
      <w:r w:rsidRPr="00097C65">
        <w:t>главной</w:t>
      </w:r>
      <w:r w:rsidRPr="00097C65">
        <w:rPr>
          <w:b/>
          <w:bCs/>
        </w:rPr>
        <w:t xml:space="preserve"> </w:t>
      </w:r>
      <w:r w:rsidRPr="00097C65">
        <w:t>целью</w:t>
      </w:r>
      <w:r w:rsidRPr="00097C65">
        <w:rPr>
          <w:b/>
          <w:bCs/>
        </w:rPr>
        <w:t xml:space="preserve"> </w:t>
      </w:r>
      <w:r w:rsidRPr="00097C65">
        <w:t>компартии</w:t>
      </w:r>
      <w:r w:rsidRPr="00097C65">
        <w:rPr>
          <w:b/>
          <w:bCs/>
        </w:rPr>
        <w:t xml:space="preserve"> </w:t>
      </w:r>
      <w:r w:rsidRPr="00097C65">
        <w:t>построение</w:t>
      </w:r>
      <w:r w:rsidRPr="00097C65">
        <w:rPr>
          <w:b/>
          <w:bCs/>
        </w:rPr>
        <w:t xml:space="preserve"> </w:t>
      </w:r>
      <w:r w:rsidRPr="00097C65">
        <w:t>коммунизма</w:t>
      </w:r>
      <w:r w:rsidRPr="00097C65">
        <w:rPr>
          <w:b/>
          <w:bCs/>
        </w:rPr>
        <w:t xml:space="preserve"> </w:t>
      </w:r>
      <w:r w:rsidRPr="00097C65">
        <w:t>во</w:t>
      </w:r>
      <w:r w:rsidRPr="00097C65">
        <w:rPr>
          <w:b/>
          <w:bCs/>
        </w:rPr>
        <w:t xml:space="preserve"> </w:t>
      </w:r>
      <w:r w:rsidRPr="00097C65">
        <w:t>вс</w:t>
      </w:r>
      <w:r w:rsidR="004D30A4">
        <w:t>ё</w:t>
      </w:r>
      <w:r w:rsidRPr="00097C65">
        <w:t>м</w:t>
      </w:r>
      <w:r w:rsidRPr="00097C65">
        <w:rPr>
          <w:b/>
          <w:bCs/>
        </w:rPr>
        <w:t xml:space="preserve"> </w:t>
      </w:r>
      <w:r w:rsidRPr="00097C65">
        <w:t>мире.</w:t>
      </w:r>
      <w:r w:rsidRPr="00097C65">
        <w:rPr>
          <w:b/>
          <w:bCs/>
        </w:rPr>
        <w:t xml:space="preserve"> </w:t>
      </w:r>
      <w:r w:rsidRPr="00097C65">
        <w:t>На</w:t>
      </w:r>
      <w:r w:rsidRPr="00097C65">
        <w:rPr>
          <w:b/>
          <w:bCs/>
        </w:rPr>
        <w:t xml:space="preserve"> </w:t>
      </w:r>
      <w:r w:rsidRPr="00097C65">
        <w:t>смену</w:t>
      </w:r>
      <w:r w:rsidRPr="00097C65">
        <w:rPr>
          <w:b/>
          <w:bCs/>
        </w:rPr>
        <w:t xml:space="preserve"> </w:t>
      </w:r>
      <w:r w:rsidRPr="00097C65">
        <w:t>прежней</w:t>
      </w:r>
      <w:r w:rsidRPr="00097C65">
        <w:rPr>
          <w:b/>
          <w:bCs/>
        </w:rPr>
        <w:t xml:space="preserve"> </w:t>
      </w:r>
      <w:r w:rsidRPr="00097C65">
        <w:t>цели</w:t>
      </w:r>
      <w:r w:rsidRPr="00097C65">
        <w:rPr>
          <w:b/>
          <w:bCs/>
        </w:rPr>
        <w:t xml:space="preserve"> </w:t>
      </w:r>
      <w:r w:rsidRPr="00097C65">
        <w:t>приходит</w:t>
      </w:r>
      <w:r w:rsidRPr="00097C65">
        <w:rPr>
          <w:b/>
          <w:bCs/>
        </w:rPr>
        <w:t xml:space="preserve"> </w:t>
      </w:r>
      <w:r w:rsidRPr="00097C65">
        <w:t>новая</w:t>
      </w:r>
      <w:r w:rsidRPr="00097C65">
        <w:rPr>
          <w:b/>
          <w:bCs/>
        </w:rPr>
        <w:t xml:space="preserve"> </w:t>
      </w:r>
      <w:r w:rsidRPr="00097C65">
        <w:t>цель:</w:t>
      </w:r>
      <w:r w:rsidRPr="00097C65">
        <w:rPr>
          <w:b/>
          <w:bCs/>
        </w:rPr>
        <w:t xml:space="preserve"> </w:t>
      </w:r>
      <w:r w:rsidRPr="004D30A4">
        <w:rPr>
          <w:b/>
          <w:bCs/>
          <w:i/>
          <w:iCs/>
        </w:rPr>
        <w:t>построение</w:t>
      </w:r>
      <w:r w:rsidRPr="004D30A4">
        <w:rPr>
          <w:b/>
          <w:bCs/>
          <w:i/>
          <w:iCs/>
        </w:rPr>
        <w:t xml:space="preserve"> </w:t>
      </w:r>
      <w:r w:rsidRPr="004D30A4">
        <w:rPr>
          <w:b/>
          <w:bCs/>
          <w:i/>
          <w:iCs/>
        </w:rPr>
        <w:t>сильной</w:t>
      </w:r>
      <w:r w:rsidRPr="004D30A4">
        <w:rPr>
          <w:b/>
          <w:bCs/>
          <w:i/>
          <w:iCs/>
        </w:rPr>
        <w:t xml:space="preserve"> </w:t>
      </w:r>
      <w:r w:rsidRPr="004D30A4">
        <w:rPr>
          <w:b/>
          <w:bCs/>
          <w:i/>
          <w:iCs/>
        </w:rPr>
        <w:t>социалистической</w:t>
      </w:r>
      <w:r w:rsidRPr="004D30A4">
        <w:rPr>
          <w:b/>
          <w:bCs/>
          <w:i/>
          <w:iCs/>
        </w:rPr>
        <w:t xml:space="preserve"> </w:t>
      </w:r>
      <w:r w:rsidRPr="004D30A4">
        <w:rPr>
          <w:b/>
          <w:bCs/>
          <w:i/>
          <w:iCs/>
        </w:rPr>
        <w:t>империи,</w:t>
      </w:r>
      <w:r w:rsidRPr="004D30A4">
        <w:rPr>
          <w:b/>
          <w:bCs/>
          <w:i/>
          <w:iCs/>
        </w:rPr>
        <w:t xml:space="preserve"> </w:t>
      </w:r>
      <w:r w:rsidRPr="004D30A4">
        <w:rPr>
          <w:b/>
          <w:bCs/>
          <w:i/>
          <w:iCs/>
        </w:rPr>
        <w:t>противостоящей</w:t>
      </w:r>
      <w:r w:rsidRPr="004D30A4">
        <w:rPr>
          <w:b/>
          <w:bCs/>
          <w:i/>
          <w:iCs/>
        </w:rPr>
        <w:t xml:space="preserve"> </w:t>
      </w:r>
      <w:r w:rsidRPr="004D30A4">
        <w:rPr>
          <w:b/>
          <w:bCs/>
          <w:i/>
          <w:iCs/>
        </w:rPr>
        <w:t>капиталистическому</w:t>
      </w:r>
      <w:r w:rsidRPr="004D30A4">
        <w:rPr>
          <w:b/>
          <w:bCs/>
          <w:i/>
          <w:iCs/>
        </w:rPr>
        <w:t xml:space="preserve"> </w:t>
      </w:r>
      <w:r w:rsidRPr="004D30A4">
        <w:rPr>
          <w:b/>
          <w:bCs/>
          <w:i/>
          <w:iCs/>
        </w:rPr>
        <w:t>миру</w:t>
      </w:r>
      <w:r w:rsidRPr="00097C65">
        <w:t>.</w:t>
      </w:r>
      <w:r w:rsidRPr="00097C65">
        <w:rPr>
          <w:b/>
          <w:bCs/>
        </w:rPr>
        <w:t xml:space="preserve"> </w:t>
      </w:r>
      <w:r w:rsidRPr="00097C65">
        <w:t>Но</w:t>
      </w:r>
      <w:r w:rsidRPr="00097C65">
        <w:rPr>
          <w:b/>
          <w:bCs/>
        </w:rPr>
        <w:t xml:space="preserve"> </w:t>
      </w:r>
      <w:r w:rsidRPr="00097C65">
        <w:t>не</w:t>
      </w:r>
      <w:r w:rsidRPr="00097C65">
        <w:rPr>
          <w:b/>
          <w:bCs/>
        </w:rPr>
        <w:t xml:space="preserve"> </w:t>
      </w:r>
      <w:r w:rsidRPr="00097C65">
        <w:t>будем</w:t>
      </w:r>
      <w:r w:rsidRPr="00097C65">
        <w:rPr>
          <w:b/>
          <w:bCs/>
        </w:rPr>
        <w:t xml:space="preserve"> </w:t>
      </w:r>
      <w:r w:rsidRPr="00097C65">
        <w:t>забывать</w:t>
      </w:r>
      <w:r w:rsidRPr="00097C65">
        <w:rPr>
          <w:b/>
          <w:bCs/>
        </w:rPr>
        <w:t xml:space="preserve"> </w:t>
      </w:r>
      <w:r w:rsidRPr="00097C65">
        <w:t>и</w:t>
      </w:r>
      <w:r w:rsidRPr="00097C65">
        <w:rPr>
          <w:b/>
          <w:bCs/>
        </w:rPr>
        <w:t xml:space="preserve"> </w:t>
      </w:r>
      <w:r w:rsidRPr="00097C65">
        <w:t>то,</w:t>
      </w:r>
      <w:r w:rsidRPr="00097C65">
        <w:rPr>
          <w:b/>
          <w:bCs/>
        </w:rPr>
        <w:t xml:space="preserve"> </w:t>
      </w:r>
      <w:r w:rsidRPr="00097C65">
        <w:t>что</w:t>
      </w:r>
      <w:r w:rsidRPr="00097C65">
        <w:rPr>
          <w:b/>
          <w:bCs/>
        </w:rPr>
        <w:t xml:space="preserve"> </w:t>
      </w:r>
      <w:r w:rsidRPr="00097C65">
        <w:t>вс</w:t>
      </w:r>
      <w:r w:rsidR="004D30A4">
        <w:t>ё</w:t>
      </w:r>
      <w:r w:rsidRPr="00097C65">
        <w:rPr>
          <w:b/>
          <w:bCs/>
        </w:rPr>
        <w:t xml:space="preserve"> </w:t>
      </w:r>
      <w:r w:rsidRPr="00097C65">
        <w:t>это</w:t>
      </w:r>
      <w:r w:rsidRPr="00097C65">
        <w:rPr>
          <w:b/>
          <w:bCs/>
        </w:rPr>
        <w:t xml:space="preserve"> </w:t>
      </w:r>
      <w:r w:rsidRPr="00097C65">
        <w:rPr>
          <w:rStyle w:val="--0"/>
        </w:rPr>
        <w:t>задавалось</w:t>
      </w:r>
      <w:r w:rsidRPr="00097C65">
        <w:rPr>
          <w:rStyle w:val="--0"/>
          <w:b w:val="0"/>
          <w:bCs/>
        </w:rPr>
        <w:t xml:space="preserve"> </w:t>
      </w:r>
      <w:r w:rsidRPr="00097C65">
        <w:rPr>
          <w:rStyle w:val="--"/>
        </w:rPr>
        <w:t>извне</w:t>
      </w:r>
      <w:r w:rsidRPr="00097C65">
        <w:rPr>
          <w:b/>
          <w:bCs/>
        </w:rPr>
        <w:t xml:space="preserve"> </w:t>
      </w:r>
      <w:r w:rsidRPr="00097C65">
        <w:t>и</w:t>
      </w:r>
      <w:r w:rsidRPr="00097C65">
        <w:rPr>
          <w:b/>
          <w:bCs/>
        </w:rPr>
        <w:t xml:space="preserve"> </w:t>
      </w:r>
      <w:r w:rsidRPr="00097C65">
        <w:t>в</w:t>
      </w:r>
      <w:r w:rsidRPr="00097C65">
        <w:rPr>
          <w:b/>
          <w:bCs/>
        </w:rPr>
        <w:t xml:space="preserve"> </w:t>
      </w:r>
      <w:r w:rsidRPr="00097C65">
        <w:t>рамках</w:t>
      </w:r>
      <w:r w:rsidRPr="00097C65">
        <w:rPr>
          <w:b/>
          <w:bCs/>
        </w:rPr>
        <w:t xml:space="preserve"> </w:t>
      </w:r>
      <w:r w:rsidRPr="004D30A4">
        <w:rPr>
          <w:b/>
          <w:bCs/>
          <w:i/>
          <w:iCs/>
          <w:color w:val="000000"/>
        </w:rPr>
        <w:t>Старой</w:t>
      </w:r>
      <w:r w:rsidRPr="004D30A4">
        <w:rPr>
          <w:b/>
          <w:bCs/>
          <w:i/>
          <w:iCs/>
          <w:color w:val="000000"/>
        </w:rPr>
        <w:t xml:space="preserve"> </w:t>
      </w:r>
      <w:r w:rsidRPr="004D30A4">
        <w:rPr>
          <w:b/>
          <w:bCs/>
          <w:i/>
          <w:iCs/>
          <w:color w:val="000000"/>
        </w:rPr>
        <w:t>системы</w:t>
      </w:r>
      <w:r w:rsidRPr="004D30A4">
        <w:rPr>
          <w:b/>
          <w:bCs/>
          <w:i/>
          <w:iCs/>
          <w:color w:val="000000"/>
        </w:rPr>
        <w:t xml:space="preserve"> </w:t>
      </w:r>
      <w:r w:rsidRPr="004D30A4">
        <w:rPr>
          <w:b/>
          <w:bCs/>
          <w:i/>
          <w:iCs/>
          <w:color w:val="000000"/>
        </w:rPr>
        <w:t>управления</w:t>
      </w:r>
      <w:r w:rsidRPr="00097C65">
        <w:rPr>
          <w:i/>
          <w:iCs/>
          <w:color w:val="000000"/>
        </w:rPr>
        <w:t>.</w:t>
      </w:r>
      <w:r w:rsidRPr="00097C65">
        <w:rPr>
          <w:color w:val="000000"/>
        </w:rPr>
        <w:t xml:space="preserve"> </w:t>
      </w:r>
      <w:r w:rsidRPr="00097C65">
        <w:rPr>
          <w:color w:val="000000"/>
        </w:rPr>
        <w:t>Прежде</w:t>
      </w:r>
      <w:r w:rsidRPr="00097C65">
        <w:rPr>
          <w:b/>
          <w:bCs/>
          <w:color w:val="000000"/>
        </w:rPr>
        <w:t xml:space="preserve"> </w:t>
      </w:r>
      <w:r w:rsidRPr="00097C65">
        <w:rPr>
          <w:color w:val="000000"/>
        </w:rPr>
        <w:t>всего</w:t>
      </w:r>
      <w:r w:rsidRPr="00097C65">
        <w:rPr>
          <w:color w:val="000000"/>
        </w:rPr>
        <w:t xml:space="preserve"> </w:t>
      </w:r>
      <w:r w:rsidRPr="00097C65">
        <w:rPr>
          <w:color w:val="000000"/>
        </w:rPr>
        <w:t>решались</w:t>
      </w:r>
      <w:r w:rsidRPr="00097C65">
        <w:rPr>
          <w:b/>
          <w:bCs/>
          <w:color w:val="000000"/>
        </w:rPr>
        <w:t xml:space="preserve"> </w:t>
      </w:r>
      <w:r w:rsidRPr="00097C65">
        <w:rPr>
          <w:color w:val="000000"/>
        </w:rPr>
        <w:t>вопросы</w:t>
      </w:r>
      <w:r w:rsidRPr="00097C65">
        <w:rPr>
          <w:b/>
          <w:bCs/>
          <w:color w:val="000000" w:themeColor="text1"/>
        </w:rPr>
        <w:t xml:space="preserve"> </w:t>
      </w:r>
      <w:r w:rsidRPr="00097C65">
        <w:rPr>
          <w:color w:val="000000" w:themeColor="text1"/>
        </w:rPr>
        <w:t>поэтапного</w:t>
      </w:r>
      <w:r w:rsidRPr="00097C65">
        <w:rPr>
          <w:b/>
          <w:bCs/>
          <w:color w:val="000000" w:themeColor="text1"/>
        </w:rPr>
        <w:t xml:space="preserve"> </w:t>
      </w:r>
      <w:r w:rsidRPr="00097C65">
        <w:rPr>
          <w:color w:val="000000" w:themeColor="text1"/>
        </w:rPr>
        <w:t>процесса</w:t>
      </w:r>
      <w:r w:rsidRPr="00097C65">
        <w:rPr>
          <w:b/>
          <w:bCs/>
          <w:color w:val="000000" w:themeColor="text1"/>
        </w:rPr>
        <w:t xml:space="preserve"> </w:t>
      </w:r>
      <w:r w:rsidRPr="00097C65">
        <w:rPr>
          <w:color w:val="000000" w:themeColor="text1"/>
        </w:rPr>
        <w:t>исполнения</w:t>
      </w:r>
      <w:r w:rsidRPr="00097C65">
        <w:rPr>
          <w:b/>
          <w:bCs/>
          <w:color w:val="000000" w:themeColor="text1"/>
        </w:rPr>
        <w:t xml:space="preserve"> </w:t>
      </w:r>
      <w:r w:rsidRPr="00097C65">
        <w:rPr>
          <w:color w:val="000000" w:themeColor="text1"/>
        </w:rPr>
        <w:t>эбровских</w:t>
      </w:r>
      <w:r w:rsidRPr="00097C65">
        <w:rPr>
          <w:b/>
          <w:bCs/>
          <w:color w:val="000000" w:themeColor="text1"/>
        </w:rPr>
        <w:t xml:space="preserve"> </w:t>
      </w:r>
      <w:r w:rsidRPr="00097C65">
        <w:rPr>
          <w:color w:val="000000" w:themeColor="text1"/>
        </w:rPr>
        <w:t>программ</w:t>
      </w:r>
      <w:r w:rsidRPr="00097C65">
        <w:rPr>
          <w:b/>
          <w:bCs/>
          <w:color w:val="000000" w:themeColor="text1"/>
        </w:rPr>
        <w:t xml:space="preserve"> </w:t>
      </w:r>
      <w:r w:rsidRPr="00097C65">
        <w:rPr>
          <w:rFonts w:cs="Arial"/>
          <w:color w:val="000000" w:themeColor="text1"/>
        </w:rPr>
        <w:t>по</w:t>
      </w:r>
      <w:r w:rsidRPr="00097C65">
        <w:rPr>
          <w:rFonts w:cs="Arial"/>
          <w:b/>
          <w:bCs/>
          <w:color w:val="000000" w:themeColor="text1"/>
        </w:rPr>
        <w:t xml:space="preserve"> </w:t>
      </w:r>
      <w:r w:rsidRPr="004D30A4">
        <w:rPr>
          <w:rFonts w:cs="Arial"/>
          <w:b/>
          <w:bCs/>
          <w:i/>
          <w:iCs/>
          <w:color w:val="000000" w:themeColor="text1"/>
        </w:rPr>
        <w:t>«Развитию</w:t>
      </w:r>
      <w:r w:rsidRPr="004D30A4">
        <w:rPr>
          <w:rFonts w:cs="Arial"/>
          <w:b/>
          <w:bCs/>
          <w:i/>
          <w:iCs/>
          <w:color w:val="000000" w:themeColor="text1"/>
        </w:rPr>
        <w:t xml:space="preserve"> </w:t>
      </w:r>
      <w:r w:rsidRPr="004D30A4">
        <w:rPr>
          <w:rFonts w:cs="Arial"/>
          <w:b/>
          <w:bCs/>
          <w:i/>
          <w:iCs/>
          <w:color w:val="000000" w:themeColor="text1"/>
        </w:rPr>
        <w:t>генотипов</w:t>
      </w:r>
      <w:r w:rsidRPr="004D30A4">
        <w:rPr>
          <w:rFonts w:cs="Arial"/>
          <w:b/>
          <w:bCs/>
          <w:i/>
          <w:iCs/>
          <w:color w:val="000000" w:themeColor="text1"/>
        </w:rPr>
        <w:t xml:space="preserve"> </w:t>
      </w:r>
      <w:r w:rsidR="004D30A4">
        <w:rPr>
          <w:rFonts w:cs="Arial"/>
          <w:b/>
          <w:bCs/>
          <w:i/>
          <w:iCs/>
          <w:color w:val="000000" w:themeColor="text1"/>
        </w:rPr>
        <w:t>М</w:t>
      </w:r>
      <w:r w:rsidRPr="004D30A4">
        <w:rPr>
          <w:rFonts w:cs="Arial"/>
          <w:b/>
          <w:bCs/>
          <w:i/>
          <w:iCs/>
          <w:color w:val="000000" w:themeColor="text1"/>
        </w:rPr>
        <w:t>озга</w:t>
      </w:r>
      <w:r w:rsidRPr="004D30A4">
        <w:rPr>
          <w:rFonts w:cs="Arial"/>
          <w:b/>
          <w:bCs/>
          <w:i/>
          <w:iCs/>
          <w:color w:val="000000" w:themeColor="text1"/>
        </w:rPr>
        <w:t xml:space="preserve"> </w:t>
      </w:r>
      <w:r w:rsidRPr="004D30A4">
        <w:rPr>
          <w:rFonts w:cs="Arial"/>
          <w:b/>
          <w:bCs/>
          <w:i/>
          <w:iCs/>
          <w:color w:val="000000" w:themeColor="text1"/>
        </w:rPr>
        <w:t>и</w:t>
      </w:r>
      <w:r w:rsidRPr="004D30A4">
        <w:rPr>
          <w:rFonts w:cs="Arial"/>
          <w:b/>
          <w:bCs/>
          <w:i/>
          <w:iCs/>
          <w:color w:val="000000" w:themeColor="text1"/>
        </w:rPr>
        <w:t xml:space="preserve"> </w:t>
      </w:r>
      <w:r w:rsidRPr="004D30A4">
        <w:rPr>
          <w:rFonts w:cs="Arial"/>
          <w:b/>
          <w:bCs/>
          <w:i/>
          <w:iCs/>
          <w:color w:val="000000" w:themeColor="text1"/>
        </w:rPr>
        <w:t>Энергобиогенезиса</w:t>
      </w:r>
      <w:r w:rsidRPr="004D30A4">
        <w:rPr>
          <w:rFonts w:cs="Arial"/>
          <w:b/>
          <w:bCs/>
          <w:i/>
          <w:iCs/>
          <w:color w:val="000000" w:themeColor="text1"/>
        </w:rPr>
        <w:t xml:space="preserve"> </w:t>
      </w:r>
      <w:r w:rsidRPr="004D30A4">
        <w:rPr>
          <w:rFonts w:cs="Arial"/>
          <w:b/>
          <w:bCs/>
          <w:i/>
          <w:iCs/>
          <w:color w:val="000000" w:themeColor="text1"/>
        </w:rPr>
        <w:t>плоти</w:t>
      </w:r>
      <w:r w:rsidRPr="004D30A4">
        <w:rPr>
          <w:rFonts w:cs="Arial"/>
          <w:b/>
          <w:bCs/>
          <w:i/>
          <w:iCs/>
          <w:color w:val="000000" w:themeColor="text1"/>
        </w:rPr>
        <w:t xml:space="preserve"> </w:t>
      </w:r>
      <w:r w:rsidRPr="004D30A4">
        <w:rPr>
          <w:rFonts w:cs="Arial"/>
          <w:b/>
          <w:bCs/>
          <w:i/>
          <w:iCs/>
          <w:color w:val="000000" w:themeColor="text1"/>
        </w:rPr>
        <w:t>тела»</w:t>
      </w:r>
      <w:r w:rsidRPr="00097C65">
        <w:rPr>
          <w:rFonts w:cs="Arial"/>
          <w:i/>
          <w:iCs/>
          <w:color w:val="000000" w:themeColor="text1"/>
        </w:rPr>
        <w:t>.</w:t>
      </w:r>
      <w:r w:rsidRPr="00097C65">
        <w:rPr>
          <w:rFonts w:cs="Arial"/>
          <w:i/>
          <w:iCs/>
          <w:color w:val="000000" w:themeColor="text1"/>
        </w:rPr>
        <w:t xml:space="preserve"> </w:t>
      </w:r>
      <w:r w:rsidRPr="00097C65">
        <w:t>Новая</w:t>
      </w:r>
      <w:r w:rsidRPr="00097C65">
        <w:rPr>
          <w:b/>
          <w:bCs/>
        </w:rPr>
        <w:t xml:space="preserve"> </w:t>
      </w:r>
      <w:r w:rsidRPr="00097C65">
        <w:t>цель</w:t>
      </w:r>
      <w:r w:rsidRPr="00097C65">
        <w:rPr>
          <w:b/>
          <w:bCs/>
        </w:rPr>
        <w:t xml:space="preserve"> </w:t>
      </w:r>
      <w:r w:rsidRPr="00097C65">
        <w:t>образует</w:t>
      </w:r>
      <w:r w:rsidRPr="00097C65">
        <w:rPr>
          <w:b/>
          <w:bCs/>
        </w:rPr>
        <w:t xml:space="preserve"> </w:t>
      </w:r>
      <w:r w:rsidRPr="00097C65">
        <w:t>новые</w:t>
      </w:r>
      <w:r w:rsidRPr="00097C65">
        <w:rPr>
          <w:b/>
          <w:bCs/>
        </w:rPr>
        <w:t xml:space="preserve"> </w:t>
      </w:r>
      <w:r w:rsidRPr="00097C65">
        <w:t>требования</w:t>
      </w:r>
      <w:r w:rsidRPr="00097C65">
        <w:rPr>
          <w:b/>
          <w:bCs/>
        </w:rPr>
        <w:t xml:space="preserve"> </w:t>
      </w:r>
      <w:r w:rsidRPr="00097C65">
        <w:t>к</w:t>
      </w:r>
      <w:r w:rsidRPr="00097C65">
        <w:rPr>
          <w:b/>
          <w:bCs/>
        </w:rPr>
        <w:t xml:space="preserve"> </w:t>
      </w:r>
      <w:r w:rsidRPr="00097C65">
        <w:t>соискателям</w:t>
      </w:r>
      <w:r w:rsidRPr="00097C65">
        <w:rPr>
          <w:b/>
          <w:bCs/>
        </w:rPr>
        <w:t xml:space="preserve"> </w:t>
      </w:r>
      <w:r w:rsidRPr="00097C65">
        <w:t>власти,</w:t>
      </w:r>
      <w:r w:rsidRPr="00097C65">
        <w:rPr>
          <w:b/>
          <w:bCs/>
        </w:rPr>
        <w:t xml:space="preserve"> </w:t>
      </w:r>
      <w:r w:rsidRPr="00097C65">
        <w:t>а</w:t>
      </w:r>
      <w:r w:rsidRPr="00097C65">
        <w:rPr>
          <w:b/>
          <w:bCs/>
        </w:rPr>
        <w:t xml:space="preserve"> </w:t>
      </w:r>
      <w:r w:rsidRPr="00097C65">
        <w:t>точнее</w:t>
      </w:r>
      <w:r w:rsidRPr="00097C65">
        <w:rPr>
          <w:b/>
          <w:bCs/>
        </w:rPr>
        <w:t xml:space="preserve"> —</w:t>
      </w:r>
      <w:r w:rsidR="004D30A4">
        <w:t xml:space="preserve"> </w:t>
      </w:r>
      <w:r w:rsidRPr="00097C65">
        <w:t>носителям</w:t>
      </w:r>
      <w:r w:rsidRPr="00097C65">
        <w:rPr>
          <w:b/>
          <w:bCs/>
        </w:rPr>
        <w:t xml:space="preserve"> </w:t>
      </w:r>
      <w:r w:rsidRPr="00097C65">
        <w:t>конкретного</w:t>
      </w:r>
      <w:r w:rsidRPr="00097C65">
        <w:rPr>
          <w:b/>
          <w:bCs/>
        </w:rPr>
        <w:t xml:space="preserve"> </w:t>
      </w:r>
      <w:r w:rsidRPr="00097C65">
        <w:t>генотипа</w:t>
      </w:r>
      <w:r w:rsidRPr="00097C65">
        <w:rPr>
          <w:b/>
          <w:bCs/>
        </w:rPr>
        <w:t xml:space="preserve"> </w:t>
      </w:r>
      <w:r w:rsidR="004D30A4">
        <w:t>М</w:t>
      </w:r>
      <w:r w:rsidRPr="00097C65">
        <w:t>озга.</w:t>
      </w:r>
      <w:r w:rsidRPr="00097C65">
        <w:rPr>
          <w:b/>
          <w:bCs/>
        </w:rPr>
        <w:t xml:space="preserve"> </w:t>
      </w:r>
      <w:r w:rsidRPr="00097C65">
        <w:t>Раньше</w:t>
      </w:r>
      <w:r w:rsidRPr="00097C65">
        <w:rPr>
          <w:b/>
          <w:bCs/>
        </w:rPr>
        <w:t xml:space="preserve"> </w:t>
      </w:r>
      <w:r w:rsidRPr="00097C65">
        <w:t>власть</w:t>
      </w:r>
      <w:r w:rsidRPr="00097C65">
        <w:rPr>
          <w:b/>
          <w:bCs/>
        </w:rPr>
        <w:t xml:space="preserve"> </w:t>
      </w:r>
      <w:r w:rsidRPr="00097C65">
        <w:t>состояла</w:t>
      </w:r>
      <w:r w:rsidRPr="00097C65">
        <w:rPr>
          <w:b/>
          <w:bCs/>
        </w:rPr>
        <w:t xml:space="preserve"> </w:t>
      </w:r>
      <w:r w:rsidRPr="00097C65">
        <w:t>из</w:t>
      </w:r>
      <w:r w:rsidRPr="00097C65">
        <w:rPr>
          <w:b/>
          <w:bCs/>
        </w:rPr>
        <w:t xml:space="preserve"> </w:t>
      </w:r>
      <w:r w:rsidRPr="00097C65">
        <w:t>своего</w:t>
      </w:r>
      <w:r w:rsidRPr="00097C65">
        <w:rPr>
          <w:b/>
          <w:bCs/>
        </w:rPr>
        <w:t xml:space="preserve"> </w:t>
      </w:r>
      <w:r w:rsidRPr="00097C65">
        <w:t>рода</w:t>
      </w:r>
      <w:r w:rsidRPr="00097C65">
        <w:rPr>
          <w:b/>
          <w:bCs/>
        </w:rPr>
        <w:t xml:space="preserve"> </w:t>
      </w:r>
      <w:r w:rsidRPr="00097C65">
        <w:t>«жрецов»,</w:t>
      </w:r>
      <w:r w:rsidRPr="00097C65">
        <w:rPr>
          <w:b/>
          <w:bCs/>
        </w:rPr>
        <w:t xml:space="preserve"> </w:t>
      </w:r>
      <w:r w:rsidRPr="00097C65">
        <w:t>глубоко</w:t>
      </w:r>
      <w:r w:rsidRPr="00097C65">
        <w:rPr>
          <w:b/>
          <w:bCs/>
        </w:rPr>
        <w:t xml:space="preserve"> </w:t>
      </w:r>
      <w:r w:rsidRPr="00097C65">
        <w:t>понимающих</w:t>
      </w:r>
      <w:r w:rsidRPr="00097C65">
        <w:rPr>
          <w:b/>
          <w:bCs/>
        </w:rPr>
        <w:t xml:space="preserve"> </w:t>
      </w:r>
      <w:r w:rsidRPr="00097C65">
        <w:t>смысл</w:t>
      </w:r>
      <w:r w:rsidRPr="00097C65">
        <w:rPr>
          <w:b/>
          <w:bCs/>
        </w:rPr>
        <w:t xml:space="preserve"> </w:t>
      </w:r>
      <w:r w:rsidRPr="00097C65">
        <w:t>коммунистического</w:t>
      </w:r>
      <w:r w:rsidRPr="00097C65">
        <w:rPr>
          <w:b/>
          <w:bCs/>
        </w:rPr>
        <w:t xml:space="preserve"> </w:t>
      </w:r>
      <w:r w:rsidRPr="00097C65">
        <w:t>учения.</w:t>
      </w:r>
      <w:r w:rsidRPr="00097C65">
        <w:rPr>
          <w:b/>
          <w:bCs/>
        </w:rPr>
        <w:t xml:space="preserve"> </w:t>
      </w:r>
      <w:r w:rsidRPr="00097C65">
        <w:t>Это</w:t>
      </w:r>
      <w:r w:rsidRPr="00097C65">
        <w:rPr>
          <w:b/>
          <w:bCs/>
        </w:rPr>
        <w:t xml:space="preserve"> </w:t>
      </w:r>
      <w:r w:rsidRPr="00097C65">
        <w:t>был</w:t>
      </w:r>
      <w:r w:rsidRPr="00097C65">
        <w:rPr>
          <w:b/>
          <w:bCs/>
        </w:rPr>
        <w:t xml:space="preserve"> </w:t>
      </w:r>
      <w:r w:rsidRPr="00097C65">
        <w:t>своего</w:t>
      </w:r>
      <w:r w:rsidRPr="00097C65">
        <w:rPr>
          <w:b/>
          <w:bCs/>
        </w:rPr>
        <w:t xml:space="preserve"> </w:t>
      </w:r>
      <w:r w:rsidRPr="00097C65">
        <w:t>рода</w:t>
      </w:r>
      <w:r w:rsidRPr="00097C65">
        <w:rPr>
          <w:b/>
          <w:bCs/>
        </w:rPr>
        <w:t xml:space="preserve"> </w:t>
      </w:r>
      <w:r w:rsidRPr="00097C65">
        <w:t>ценз.</w:t>
      </w:r>
      <w:r w:rsidRPr="00097C65">
        <w:rPr>
          <w:b/>
          <w:bCs/>
        </w:rPr>
        <w:t xml:space="preserve"> </w:t>
      </w:r>
      <w:r w:rsidRPr="00097C65">
        <w:t>Если</w:t>
      </w:r>
      <w:r w:rsidRPr="00097C65">
        <w:rPr>
          <w:b/>
          <w:bCs/>
        </w:rPr>
        <w:t xml:space="preserve"> </w:t>
      </w:r>
      <w:r w:rsidRPr="00097C65">
        <w:t>человек</w:t>
      </w:r>
      <w:r w:rsidRPr="00097C65">
        <w:rPr>
          <w:b/>
          <w:bCs/>
        </w:rPr>
        <w:t xml:space="preserve"> </w:t>
      </w:r>
      <w:r w:rsidRPr="00097C65">
        <w:t>не</w:t>
      </w:r>
      <w:r w:rsidRPr="00097C65">
        <w:rPr>
          <w:b/>
          <w:bCs/>
        </w:rPr>
        <w:t xml:space="preserve"> </w:t>
      </w:r>
      <w:r w:rsidRPr="00097C65">
        <w:t>имел</w:t>
      </w:r>
      <w:r w:rsidRPr="00097C65">
        <w:rPr>
          <w:b/>
          <w:bCs/>
        </w:rPr>
        <w:t xml:space="preserve"> </w:t>
      </w:r>
      <w:r w:rsidRPr="00097C65">
        <w:t>цельного</w:t>
      </w:r>
      <w:r w:rsidRPr="00097C65">
        <w:rPr>
          <w:b/>
          <w:bCs/>
        </w:rPr>
        <w:t xml:space="preserve"> </w:t>
      </w:r>
      <w:r w:rsidRPr="00097C65">
        <w:t>понимания,</w:t>
      </w:r>
      <w:r w:rsidRPr="00097C65">
        <w:rPr>
          <w:b/>
          <w:bCs/>
        </w:rPr>
        <w:t xml:space="preserve"> </w:t>
      </w:r>
      <w:r w:rsidRPr="00097C65">
        <w:t>не</w:t>
      </w:r>
      <w:r w:rsidRPr="00097C65">
        <w:rPr>
          <w:b/>
          <w:bCs/>
        </w:rPr>
        <w:t xml:space="preserve"> </w:t>
      </w:r>
      <w:r w:rsidRPr="00097C65">
        <w:t>вмещал</w:t>
      </w:r>
      <w:r w:rsidRPr="00097C65">
        <w:rPr>
          <w:b/>
          <w:bCs/>
        </w:rPr>
        <w:t xml:space="preserve"> </w:t>
      </w:r>
      <w:r w:rsidRPr="00097C65">
        <w:t>теорию</w:t>
      </w:r>
      <w:r w:rsidRPr="00097C65">
        <w:rPr>
          <w:b/>
          <w:bCs/>
        </w:rPr>
        <w:t xml:space="preserve"> </w:t>
      </w:r>
      <w:r w:rsidRPr="00097C65">
        <w:t>Маркса</w:t>
      </w:r>
      <w:r w:rsidRPr="00097C65">
        <w:rPr>
          <w:b/>
          <w:bCs/>
        </w:rPr>
        <w:t xml:space="preserve"> </w:t>
      </w:r>
      <w:r w:rsidRPr="00097C65">
        <w:t>о</w:t>
      </w:r>
      <w:r w:rsidRPr="00097C65">
        <w:rPr>
          <w:b/>
          <w:bCs/>
        </w:rPr>
        <w:t xml:space="preserve"> </w:t>
      </w:r>
      <w:r w:rsidRPr="00097C65">
        <w:t>последовательном</w:t>
      </w:r>
      <w:r w:rsidRPr="00097C65">
        <w:rPr>
          <w:b/>
          <w:bCs/>
        </w:rPr>
        <w:t xml:space="preserve"> </w:t>
      </w:r>
      <w:r w:rsidRPr="00097C65">
        <w:t>изменении</w:t>
      </w:r>
      <w:r w:rsidRPr="00097C65">
        <w:rPr>
          <w:b/>
          <w:bCs/>
        </w:rPr>
        <w:t xml:space="preserve"> </w:t>
      </w:r>
      <w:r w:rsidRPr="00097C65">
        <w:t>мира</w:t>
      </w:r>
      <w:r w:rsidRPr="00097C65">
        <w:rPr>
          <w:b/>
          <w:bCs/>
        </w:rPr>
        <w:t xml:space="preserve"> </w:t>
      </w:r>
      <w:r w:rsidRPr="00097C65">
        <w:t>и</w:t>
      </w:r>
      <w:r w:rsidRPr="00097C65">
        <w:rPr>
          <w:b/>
          <w:bCs/>
        </w:rPr>
        <w:t xml:space="preserve"> </w:t>
      </w:r>
      <w:r w:rsidRPr="00097C65">
        <w:t>неизбежности</w:t>
      </w:r>
      <w:r w:rsidRPr="00097C65">
        <w:rPr>
          <w:b/>
          <w:bCs/>
        </w:rPr>
        <w:t xml:space="preserve"> </w:t>
      </w:r>
      <w:r w:rsidRPr="00097C65">
        <w:t>прихода</w:t>
      </w:r>
      <w:r w:rsidRPr="00097C65">
        <w:rPr>
          <w:b/>
          <w:bCs/>
        </w:rPr>
        <w:t xml:space="preserve"> </w:t>
      </w:r>
      <w:r w:rsidRPr="00097C65">
        <w:t>коммунизма,</w:t>
      </w:r>
      <w:r w:rsidRPr="00097C65">
        <w:rPr>
          <w:b/>
          <w:bCs/>
        </w:rPr>
        <w:t xml:space="preserve"> </w:t>
      </w:r>
      <w:r w:rsidRPr="00097C65">
        <w:t>у</w:t>
      </w:r>
      <w:r w:rsidRPr="00097C65">
        <w:rPr>
          <w:b/>
          <w:bCs/>
        </w:rPr>
        <w:t xml:space="preserve"> </w:t>
      </w:r>
      <w:r w:rsidRPr="00097C65">
        <w:t>него</w:t>
      </w:r>
      <w:r w:rsidRPr="00097C65">
        <w:rPr>
          <w:b/>
          <w:bCs/>
        </w:rPr>
        <w:t xml:space="preserve"> </w:t>
      </w:r>
      <w:r w:rsidRPr="00097C65">
        <w:rPr>
          <w:rStyle w:val="--"/>
        </w:rPr>
        <w:t>не</w:t>
      </w:r>
      <w:r w:rsidRPr="00097C65">
        <w:rPr>
          <w:rStyle w:val="--"/>
          <w:b w:val="0"/>
          <w:bCs/>
        </w:rPr>
        <w:t xml:space="preserve"> </w:t>
      </w:r>
      <w:r w:rsidRPr="00097C65">
        <w:rPr>
          <w:rStyle w:val="--0"/>
        </w:rPr>
        <w:t>было</w:t>
      </w:r>
      <w:r w:rsidRPr="00097C65">
        <w:rPr>
          <w:rStyle w:val="--0"/>
          <w:b w:val="0"/>
          <w:bCs/>
          <w:szCs w:val="28"/>
        </w:rPr>
        <w:t xml:space="preserve"> </w:t>
      </w:r>
      <w:r w:rsidRPr="00097C65">
        <w:t>шанса</w:t>
      </w:r>
      <w:r w:rsidRPr="00097C65">
        <w:rPr>
          <w:b/>
          <w:bCs/>
        </w:rPr>
        <w:t xml:space="preserve"> </w:t>
      </w:r>
      <w:r w:rsidRPr="00097C65">
        <w:t>оказаться</w:t>
      </w:r>
      <w:r w:rsidRPr="00097C65">
        <w:rPr>
          <w:b/>
          <w:bCs/>
        </w:rPr>
        <w:t xml:space="preserve"> </w:t>
      </w:r>
      <w:r w:rsidRPr="00097C65">
        <w:t>в</w:t>
      </w:r>
      <w:r w:rsidRPr="00097C65">
        <w:rPr>
          <w:b/>
          <w:bCs/>
        </w:rPr>
        <w:t xml:space="preserve"> </w:t>
      </w:r>
      <w:r w:rsidRPr="00097C65">
        <w:t>высших</w:t>
      </w:r>
      <w:r w:rsidRPr="00097C65">
        <w:rPr>
          <w:b/>
          <w:bCs/>
        </w:rPr>
        <w:t xml:space="preserve"> </w:t>
      </w:r>
      <w:r w:rsidRPr="00097C65">
        <w:t>эшелонах</w:t>
      </w:r>
      <w:r w:rsidRPr="00097C65">
        <w:rPr>
          <w:b/>
          <w:bCs/>
        </w:rPr>
        <w:t xml:space="preserve"> </w:t>
      </w:r>
      <w:r w:rsidRPr="00097C65">
        <w:t>власти.</w:t>
      </w:r>
      <w:r w:rsidRPr="00097C65">
        <w:rPr>
          <w:b/>
          <w:bCs/>
        </w:rPr>
        <w:t xml:space="preserve"> </w:t>
      </w:r>
      <w:r w:rsidRPr="00097C65">
        <w:t>Все</w:t>
      </w:r>
      <w:r w:rsidRPr="00097C65">
        <w:rPr>
          <w:b/>
          <w:bCs/>
        </w:rPr>
        <w:t xml:space="preserve"> </w:t>
      </w:r>
      <w:r w:rsidRPr="00097C65">
        <w:t>разговоры</w:t>
      </w:r>
      <w:r w:rsidRPr="00097C65">
        <w:rPr>
          <w:b/>
          <w:bCs/>
        </w:rPr>
        <w:t xml:space="preserve"> </w:t>
      </w:r>
      <w:r w:rsidRPr="00097C65">
        <w:t>о</w:t>
      </w:r>
      <w:r w:rsidRPr="00097C65">
        <w:rPr>
          <w:b/>
          <w:bCs/>
        </w:rPr>
        <w:t xml:space="preserve"> </w:t>
      </w:r>
      <w:r w:rsidRPr="00097C65">
        <w:t>том,</w:t>
      </w:r>
      <w:r w:rsidRPr="00097C65">
        <w:rPr>
          <w:b/>
          <w:bCs/>
        </w:rPr>
        <w:t xml:space="preserve"> </w:t>
      </w:r>
      <w:r w:rsidRPr="00097C65">
        <w:t>что</w:t>
      </w:r>
      <w:r w:rsidRPr="00097C65">
        <w:rPr>
          <w:b/>
          <w:bCs/>
        </w:rPr>
        <w:t xml:space="preserve"> </w:t>
      </w:r>
      <w:r w:rsidRPr="00097C65">
        <w:t>Сталин</w:t>
      </w:r>
      <w:r w:rsidRPr="00097C65">
        <w:rPr>
          <w:b/>
          <w:bCs/>
        </w:rPr>
        <w:t xml:space="preserve"> </w:t>
      </w:r>
      <w:r w:rsidRPr="00097C65">
        <w:t>сам</w:t>
      </w:r>
      <w:r w:rsidRPr="00097C65">
        <w:rPr>
          <w:b/>
          <w:bCs/>
        </w:rPr>
        <w:t xml:space="preserve"> </w:t>
      </w:r>
      <w:r w:rsidRPr="00097C65">
        <w:rPr>
          <w:rStyle w:val="--0"/>
        </w:rPr>
        <w:t>ничего</w:t>
      </w:r>
      <w:r w:rsidRPr="00097C65">
        <w:rPr>
          <w:rStyle w:val="--0"/>
          <w:b w:val="0"/>
          <w:bCs/>
        </w:rPr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  <w:b w:val="0"/>
          <w:bCs/>
        </w:rPr>
        <w:t xml:space="preserve"> </w:t>
      </w:r>
      <w:r w:rsidRPr="00097C65">
        <w:rPr>
          <w:rStyle w:val="--0"/>
        </w:rPr>
        <w:t>писал</w:t>
      </w:r>
      <w:r w:rsidRPr="00097C65">
        <w:t>,</w:t>
      </w:r>
      <w:r w:rsidRPr="00097C65">
        <w:rPr>
          <w:b/>
          <w:bCs/>
        </w:rPr>
        <w:t xml:space="preserve"> </w:t>
      </w:r>
      <w:r w:rsidRPr="00097C65">
        <w:t>что</w:t>
      </w:r>
      <w:r w:rsidRPr="00097C65">
        <w:rPr>
          <w:b/>
          <w:bCs/>
        </w:rPr>
        <w:t xml:space="preserve"> </w:t>
      </w:r>
      <w:r w:rsidRPr="00097C65">
        <w:t>за</w:t>
      </w:r>
      <w:r w:rsidRPr="00097C65">
        <w:rPr>
          <w:b/>
          <w:bCs/>
        </w:rPr>
        <w:t xml:space="preserve"> </w:t>
      </w:r>
      <w:r w:rsidRPr="00097C65">
        <w:t>него,</w:t>
      </w:r>
      <w:r w:rsidRPr="00097C65">
        <w:rPr>
          <w:b/>
          <w:bCs/>
        </w:rPr>
        <w:t xml:space="preserve"> </w:t>
      </w:r>
      <w:r w:rsidRPr="00097C65">
        <w:t>как</w:t>
      </w:r>
      <w:r w:rsidRPr="00097C65">
        <w:rPr>
          <w:b/>
          <w:bCs/>
        </w:rPr>
        <w:t xml:space="preserve"> </w:t>
      </w:r>
      <w:r w:rsidRPr="00097C65">
        <w:t>за</w:t>
      </w:r>
      <w:r w:rsidRPr="00097C65">
        <w:rPr>
          <w:b/>
          <w:bCs/>
        </w:rPr>
        <w:t xml:space="preserve"> </w:t>
      </w:r>
      <w:r w:rsidRPr="00097C65">
        <w:t>Брежнева,</w:t>
      </w:r>
      <w:r w:rsidRPr="00097C65">
        <w:rPr>
          <w:b/>
          <w:bCs/>
        </w:rPr>
        <w:t xml:space="preserve"> </w:t>
      </w:r>
      <w:r w:rsidRPr="00097C65">
        <w:t>писали,</w:t>
      </w:r>
      <w:r w:rsidRPr="00097C65">
        <w:rPr>
          <w:b/>
          <w:bCs/>
        </w:rPr>
        <w:t xml:space="preserve"> </w:t>
      </w:r>
      <w:r w:rsidRPr="00097C65">
        <w:t>опровергаются</w:t>
      </w:r>
      <w:r w:rsidRPr="00097C65">
        <w:rPr>
          <w:b/>
          <w:bCs/>
        </w:rPr>
        <w:t xml:space="preserve"> </w:t>
      </w:r>
      <w:r w:rsidRPr="00097C65">
        <w:t>этим</w:t>
      </w:r>
      <w:r w:rsidRPr="00097C65">
        <w:rPr>
          <w:b/>
          <w:bCs/>
        </w:rPr>
        <w:t xml:space="preserve"> </w:t>
      </w:r>
      <w:r w:rsidRPr="00097C65">
        <w:t>фактом.</w:t>
      </w:r>
      <w:r w:rsidRPr="00097C65">
        <w:rPr>
          <w:b/>
          <w:bCs/>
        </w:rPr>
        <w:t xml:space="preserve"> </w:t>
      </w:r>
      <w:r w:rsidRPr="00097C65">
        <w:t>Человек,</w:t>
      </w:r>
      <w:r w:rsidRPr="00097C65">
        <w:rPr>
          <w:b/>
          <w:bCs/>
        </w:rPr>
        <w:t xml:space="preserve"> </w:t>
      </w:r>
      <w:r w:rsidRPr="00097C65">
        <w:t>не</w:t>
      </w:r>
      <w:r w:rsidRPr="00097C65">
        <w:rPr>
          <w:b/>
          <w:bCs/>
        </w:rPr>
        <w:t xml:space="preserve"> </w:t>
      </w:r>
      <w:r w:rsidRPr="00097C65">
        <w:t>понимающий</w:t>
      </w:r>
      <w:r w:rsidRPr="00097C65">
        <w:rPr>
          <w:b/>
          <w:bCs/>
        </w:rPr>
        <w:t xml:space="preserve"> </w:t>
      </w:r>
      <w:r w:rsidRPr="00097C65">
        <w:t>сути</w:t>
      </w:r>
      <w:r w:rsidRPr="00097C65">
        <w:rPr>
          <w:b/>
          <w:bCs/>
        </w:rPr>
        <w:t xml:space="preserve"> </w:t>
      </w:r>
      <w:r w:rsidRPr="00097C65">
        <w:t>учения</w:t>
      </w:r>
      <w:r w:rsidRPr="00097C65">
        <w:rPr>
          <w:b/>
          <w:bCs/>
        </w:rPr>
        <w:t xml:space="preserve"> </w:t>
      </w:r>
      <w:r w:rsidRPr="00097C65">
        <w:t>Маркса,</w:t>
      </w:r>
      <w:r w:rsidRPr="00097C65">
        <w:rPr>
          <w:b/>
          <w:bCs/>
        </w:rPr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  <w:b w:val="0"/>
          <w:bCs/>
        </w:rPr>
        <w:t xml:space="preserve"> </w:t>
      </w:r>
      <w:r w:rsidRPr="00097C65">
        <w:rPr>
          <w:rStyle w:val="--0"/>
        </w:rPr>
        <w:t>мог</w:t>
      </w:r>
      <w:r w:rsidRPr="00097C65">
        <w:rPr>
          <w:b/>
          <w:bCs/>
        </w:rPr>
        <w:t xml:space="preserve"> </w:t>
      </w:r>
      <w:r w:rsidRPr="00097C65">
        <w:t>оказаться</w:t>
      </w:r>
      <w:r w:rsidRPr="00097C65">
        <w:rPr>
          <w:b/>
          <w:bCs/>
        </w:rPr>
        <w:t xml:space="preserve"> </w:t>
      </w:r>
      <w:r w:rsidRPr="00097C65">
        <w:t>наверху.</w:t>
      </w:r>
      <w:r w:rsidRPr="00097C65">
        <w:rPr>
          <w:b/>
          <w:bCs/>
        </w:rPr>
        <w:t xml:space="preserve"> </w:t>
      </w:r>
      <w:r w:rsidRPr="00097C65">
        <w:t>Как</w:t>
      </w:r>
      <w:r w:rsidRPr="00097C65">
        <w:rPr>
          <w:b/>
          <w:bCs/>
        </w:rPr>
        <w:t xml:space="preserve"> </w:t>
      </w:r>
      <w:r w:rsidRPr="00097C65">
        <w:t>бы</w:t>
      </w:r>
      <w:r w:rsidRPr="00097C65">
        <w:rPr>
          <w:b/>
          <w:bCs/>
        </w:rPr>
        <w:t xml:space="preserve"> </w:t>
      </w:r>
      <w:r w:rsidRPr="00097C65">
        <w:t>хорошо</w:t>
      </w:r>
      <w:r w:rsidRPr="00097C65">
        <w:rPr>
          <w:b/>
          <w:bCs/>
        </w:rPr>
        <w:t xml:space="preserve"> </w:t>
      </w:r>
      <w:r w:rsidRPr="00097C65">
        <w:t>он</w:t>
      </w:r>
      <w:r w:rsidRPr="00097C65">
        <w:rPr>
          <w:b/>
          <w:bCs/>
        </w:rPr>
        <w:t xml:space="preserve"> </w:t>
      </w:r>
      <w:r w:rsidR="004D30A4" w:rsidRPr="00097C65">
        <w:t>н</w:t>
      </w:r>
      <w:r w:rsidR="004D30A4">
        <w:t>и</w:t>
      </w:r>
      <w:r w:rsidRPr="00097C65">
        <w:rPr>
          <w:b/>
          <w:bCs/>
        </w:rPr>
        <w:t xml:space="preserve"> </w:t>
      </w:r>
      <w:r w:rsidRPr="00097C65">
        <w:t>выступал</w:t>
      </w:r>
      <w:r w:rsidRPr="00097C65">
        <w:rPr>
          <w:b/>
          <w:bCs/>
        </w:rPr>
        <w:t xml:space="preserve"> </w:t>
      </w:r>
      <w:r w:rsidRPr="00097C65">
        <w:t>на</w:t>
      </w:r>
      <w:r w:rsidRPr="00097C65">
        <w:rPr>
          <w:b/>
          <w:bCs/>
        </w:rPr>
        <w:t xml:space="preserve"> </w:t>
      </w:r>
      <w:r w:rsidRPr="00097C65">
        <w:t>трибуне,</w:t>
      </w:r>
      <w:r w:rsidRPr="00097C65">
        <w:rPr>
          <w:b/>
          <w:bCs/>
        </w:rPr>
        <w:t xml:space="preserve"> </w:t>
      </w:r>
      <w:r w:rsidRPr="00097C65">
        <w:t>каким</w:t>
      </w:r>
      <w:r w:rsidRPr="00097C65">
        <w:rPr>
          <w:b/>
          <w:bCs/>
        </w:rPr>
        <w:t xml:space="preserve"> </w:t>
      </w:r>
      <w:r w:rsidRPr="00097C65">
        <w:t>бы</w:t>
      </w:r>
      <w:r w:rsidRPr="00097C65">
        <w:rPr>
          <w:b/>
          <w:bCs/>
        </w:rPr>
        <w:t xml:space="preserve"> </w:t>
      </w:r>
      <w:r w:rsidRPr="00097C65">
        <w:t>н</w:t>
      </w:r>
      <w:r w:rsidR="004D30A4">
        <w:t>и</w:t>
      </w:r>
      <w:r w:rsidRPr="00097C65">
        <w:rPr>
          <w:b/>
          <w:bCs/>
        </w:rPr>
        <w:t xml:space="preserve"> </w:t>
      </w:r>
      <w:r w:rsidRPr="00097C65">
        <w:t>был</w:t>
      </w:r>
      <w:r w:rsidRPr="00097C65">
        <w:rPr>
          <w:b/>
          <w:bCs/>
        </w:rPr>
        <w:t xml:space="preserve"> </w:t>
      </w:r>
      <w:r w:rsidRPr="00097C65">
        <w:t>отличным</w:t>
      </w:r>
      <w:r w:rsidRPr="00097C65">
        <w:rPr>
          <w:b/>
          <w:bCs/>
        </w:rPr>
        <w:t xml:space="preserve"> </w:t>
      </w:r>
      <w:r w:rsidRPr="00097C65">
        <w:t>организатором</w:t>
      </w:r>
      <w:r w:rsidRPr="00097C65">
        <w:rPr>
          <w:b/>
          <w:bCs/>
        </w:rPr>
        <w:t xml:space="preserve"> </w:t>
      </w:r>
      <w:r w:rsidRPr="00097C65">
        <w:t>и</w:t>
      </w:r>
      <w:r w:rsidRPr="00097C65">
        <w:rPr>
          <w:b/>
          <w:bCs/>
        </w:rPr>
        <w:t xml:space="preserve"> </w:t>
      </w:r>
      <w:r w:rsidRPr="00097C65">
        <w:t>администратором,</w:t>
      </w:r>
      <w:r w:rsidRPr="00097C65">
        <w:rPr>
          <w:b/>
          <w:bCs/>
        </w:rPr>
        <w:t xml:space="preserve"> </w:t>
      </w:r>
      <w:r w:rsidRPr="00097C65">
        <w:t>но,</w:t>
      </w:r>
      <w:r w:rsidRPr="00097C65">
        <w:rPr>
          <w:b/>
          <w:bCs/>
        </w:rPr>
        <w:t xml:space="preserve"> </w:t>
      </w:r>
      <w:r w:rsidRPr="00097C65">
        <w:t>если</w:t>
      </w:r>
      <w:r w:rsidRPr="00097C65">
        <w:rPr>
          <w:b/>
          <w:bCs/>
        </w:rPr>
        <w:t xml:space="preserve"> </w:t>
      </w:r>
      <w:r w:rsidRPr="00097C65">
        <w:t>его</w:t>
      </w:r>
      <w:r w:rsidRPr="00097C65">
        <w:rPr>
          <w:b/>
          <w:bCs/>
        </w:rPr>
        <w:t xml:space="preserve"> </w:t>
      </w:r>
      <w:r w:rsidRPr="00097C65">
        <w:t>знание</w:t>
      </w:r>
      <w:r w:rsidRPr="00097C65">
        <w:rPr>
          <w:b/>
          <w:bCs/>
        </w:rPr>
        <w:t xml:space="preserve"> </w:t>
      </w:r>
      <w:r w:rsidRPr="00097C65">
        <w:t>коммунизма</w:t>
      </w:r>
      <w:r w:rsidRPr="00097C65">
        <w:rPr>
          <w:b/>
          <w:bCs/>
        </w:rPr>
        <w:t xml:space="preserve"> </w:t>
      </w:r>
      <w:r w:rsidRPr="00097C65">
        <w:t>исчерпывалось</w:t>
      </w:r>
      <w:r w:rsidRPr="00097C65">
        <w:rPr>
          <w:b/>
          <w:bCs/>
        </w:rPr>
        <w:t xml:space="preserve"> </w:t>
      </w:r>
      <w:r w:rsidRPr="00097C65">
        <w:t>общими</w:t>
      </w:r>
      <w:r w:rsidRPr="00097C65">
        <w:rPr>
          <w:b/>
          <w:bCs/>
        </w:rPr>
        <w:t xml:space="preserve"> </w:t>
      </w:r>
      <w:r w:rsidRPr="00097C65">
        <w:t>словами,</w:t>
      </w:r>
      <w:r w:rsidRPr="00097C65">
        <w:rPr>
          <w:b/>
          <w:bCs/>
        </w:rPr>
        <w:t xml:space="preserve"> </w:t>
      </w:r>
      <w:r w:rsidRPr="00097C65">
        <w:t>в</w:t>
      </w:r>
      <w:r w:rsidRPr="00097C65">
        <w:rPr>
          <w:b/>
          <w:bCs/>
        </w:rPr>
        <w:t xml:space="preserve"> </w:t>
      </w:r>
      <w:r w:rsidRPr="00097C65">
        <w:t>высшую</w:t>
      </w:r>
      <w:r w:rsidRPr="00097C65">
        <w:rPr>
          <w:b/>
          <w:bCs/>
        </w:rPr>
        <w:t xml:space="preserve"> </w:t>
      </w:r>
      <w:r w:rsidRPr="00097C65">
        <w:t>власть</w:t>
      </w:r>
      <w:r w:rsidRPr="00097C65">
        <w:rPr>
          <w:b/>
          <w:bCs/>
        </w:rPr>
        <w:t xml:space="preserve"> </w:t>
      </w:r>
      <w:r w:rsidRPr="00097C65">
        <w:t>он</w:t>
      </w:r>
      <w:r w:rsidRPr="00097C65">
        <w:rPr>
          <w:b/>
          <w:bCs/>
        </w:rPr>
        <w:t xml:space="preserve"> </w:t>
      </w:r>
      <w:r w:rsidRPr="00097C65">
        <w:t>попасть</w:t>
      </w:r>
      <w:r w:rsidRPr="00097C65">
        <w:rPr>
          <w:b/>
          <w:bCs/>
        </w:rPr>
        <w:t xml:space="preserve"> </w:t>
      </w:r>
      <w:r w:rsidRPr="00097C65">
        <w:t>не</w:t>
      </w:r>
      <w:r w:rsidRPr="00097C65">
        <w:rPr>
          <w:b/>
          <w:bCs/>
        </w:rPr>
        <w:t xml:space="preserve"> </w:t>
      </w:r>
      <w:r w:rsidRPr="00097C65">
        <w:t>мог.</w:t>
      </w:r>
      <w:r w:rsidRPr="00097C65">
        <w:rPr>
          <w:b/>
          <w:bCs/>
        </w:rPr>
        <w:t xml:space="preserve"> </w:t>
      </w:r>
      <w:r w:rsidRPr="00097C65">
        <w:t>Сталин</w:t>
      </w:r>
      <w:r w:rsidRPr="00097C65">
        <w:rPr>
          <w:b/>
          <w:bCs/>
        </w:rPr>
        <w:t xml:space="preserve"> </w:t>
      </w:r>
      <w:r w:rsidRPr="00097C65">
        <w:t>был</w:t>
      </w:r>
      <w:r w:rsidRPr="00097C65">
        <w:rPr>
          <w:b/>
          <w:bCs/>
        </w:rPr>
        <w:t xml:space="preserve"> </w:t>
      </w:r>
      <w:r w:rsidRPr="00097C65">
        <w:t>на</w:t>
      </w:r>
      <w:r w:rsidRPr="00097C65">
        <w:rPr>
          <w:b/>
          <w:bCs/>
        </w:rPr>
        <w:t xml:space="preserve"> </w:t>
      </w:r>
      <w:r w:rsidRPr="00097C65">
        <w:t>высшем</w:t>
      </w:r>
      <w:r w:rsidRPr="00097C65">
        <w:rPr>
          <w:b/>
          <w:bCs/>
        </w:rPr>
        <w:t xml:space="preserve"> </w:t>
      </w:r>
      <w:r w:rsidRPr="00097C65">
        <w:t>уровне</w:t>
      </w:r>
      <w:r w:rsidRPr="00097C65">
        <w:rPr>
          <w:b/>
          <w:bCs/>
        </w:rPr>
        <w:t xml:space="preserve"> </w:t>
      </w:r>
      <w:r w:rsidRPr="00097C65">
        <w:t>партийной</w:t>
      </w:r>
      <w:r w:rsidRPr="00097C65">
        <w:rPr>
          <w:b/>
          <w:bCs/>
        </w:rPr>
        <w:t xml:space="preserve"> </w:t>
      </w:r>
      <w:r w:rsidRPr="00097C65">
        <w:t>иерархии.</w:t>
      </w:r>
      <w:r w:rsidRPr="00097C65">
        <w:rPr>
          <w:b/>
          <w:bCs/>
        </w:rPr>
        <w:t xml:space="preserve"> </w:t>
      </w:r>
      <w:r w:rsidRPr="00097C65">
        <w:t>Этим</w:t>
      </w:r>
      <w:r w:rsidRPr="00097C65">
        <w:rPr>
          <w:b/>
          <w:bCs/>
        </w:rPr>
        <w:t xml:space="preserve"> </w:t>
      </w:r>
      <w:r w:rsidRPr="00097C65">
        <w:t>вс</w:t>
      </w:r>
      <w:r w:rsidR="004D30A4">
        <w:t>ё</w:t>
      </w:r>
      <w:r w:rsidRPr="00097C65">
        <w:rPr>
          <w:b/>
          <w:bCs/>
        </w:rPr>
        <w:t xml:space="preserve"> </w:t>
      </w:r>
      <w:r w:rsidRPr="00097C65">
        <w:t>сказано.</w:t>
      </w:r>
    </w:p>
    <w:p w14:paraId="5CE7D457" w14:textId="7DE82435" w:rsidR="0042185D" w:rsidRPr="00097C65" w:rsidRDefault="0042185D" w:rsidP="004D30A4">
      <w:r w:rsidRPr="00097C65">
        <w:t>Когда</w:t>
      </w:r>
      <w:r w:rsidRPr="00097C65">
        <w:t xml:space="preserve"> </w:t>
      </w:r>
      <w:r w:rsidRPr="00097C65">
        <w:t>идея,</w:t>
      </w:r>
      <w:r w:rsidRPr="00097C65">
        <w:t xml:space="preserve"> </w:t>
      </w:r>
      <w:r w:rsidRPr="00097C65">
        <w:t>вытекающая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цельного</w:t>
      </w:r>
      <w:r w:rsidRPr="00097C65">
        <w:t xml:space="preserve"> </w:t>
      </w:r>
      <w:r w:rsidRPr="00097C65">
        <w:t>понимания</w:t>
      </w:r>
      <w:r w:rsidRPr="00097C65">
        <w:t xml:space="preserve"> </w:t>
      </w:r>
      <w:r w:rsidRPr="00097C65">
        <w:t>закономерностей</w:t>
      </w:r>
      <w:r w:rsidRPr="00097C65">
        <w:t xml:space="preserve"> </w:t>
      </w:r>
      <w:r w:rsidRPr="00097C65">
        <w:t>развития</w:t>
      </w:r>
      <w:r w:rsidRPr="00097C65">
        <w:t xml:space="preserve"> </w:t>
      </w:r>
      <w:r w:rsidRPr="00097C65">
        <w:t>человечества,</w:t>
      </w:r>
      <w:r w:rsidRPr="00097C65">
        <w:t xml:space="preserve"> </w:t>
      </w:r>
      <w:r w:rsidRPr="00097C65">
        <w:t>сменяется</w:t>
      </w:r>
      <w:r w:rsidRPr="00097C65">
        <w:t xml:space="preserve"> </w:t>
      </w:r>
      <w:r w:rsidRPr="00097C65">
        <w:t>идеей,</w:t>
      </w:r>
      <w:r w:rsidRPr="00097C65">
        <w:t xml:space="preserve"> </w:t>
      </w:r>
      <w:r w:rsidRPr="00097C65">
        <w:t>сложившейся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сиюминутной</w:t>
      </w:r>
      <w:r w:rsidRPr="00097C65">
        <w:t xml:space="preserve"> </w:t>
      </w:r>
      <w:r w:rsidRPr="00097C65">
        <w:t>ситуации,</w:t>
      </w:r>
      <w:r w:rsidRPr="00097C65">
        <w:t xml:space="preserve"> </w:t>
      </w:r>
      <w:r w:rsidRPr="00097C65">
        <w:t>возникает</w:t>
      </w:r>
      <w:r w:rsidRPr="00097C65">
        <w:t xml:space="preserve"> </w:t>
      </w:r>
      <w:r w:rsidRPr="00097C65">
        <w:t>другой</w:t>
      </w:r>
      <w:r w:rsidRPr="00097C65">
        <w:t xml:space="preserve"> </w:t>
      </w:r>
      <w:r w:rsidRPr="00097C65">
        <w:t>ценз.</w:t>
      </w:r>
      <w:r w:rsidRPr="00097C65">
        <w:t xml:space="preserve"> </w:t>
      </w:r>
      <w:r w:rsidRPr="00097C65">
        <w:t>Начинается</w:t>
      </w:r>
      <w:r w:rsidRPr="00097C65">
        <w:t xml:space="preserve"> </w:t>
      </w:r>
      <w:r w:rsidRPr="00097C65">
        <w:t>соответствующая</w:t>
      </w:r>
      <w:r w:rsidRPr="00097C65">
        <w:t xml:space="preserve"> </w:t>
      </w:r>
      <w:r w:rsidRPr="00097C65">
        <w:t>ротация</w:t>
      </w:r>
      <w:r w:rsidRPr="00097C65">
        <w:t xml:space="preserve"> </w:t>
      </w:r>
      <w:r w:rsidRPr="00097C65">
        <w:lastRenderedPageBreak/>
        <w:t>кадров.</w:t>
      </w:r>
      <w:r w:rsidRPr="00097C65">
        <w:t xml:space="preserve"> </w:t>
      </w:r>
      <w:r w:rsidRPr="00097C65">
        <w:t>Во</w:t>
      </w:r>
      <w:r w:rsidRPr="00097C65">
        <w:t xml:space="preserve"> </w:t>
      </w:r>
      <w:r w:rsidRPr="00097C65">
        <w:t>власть,</w:t>
      </w:r>
      <w:r w:rsidRPr="00097C65">
        <w:t xml:space="preserve"> </w:t>
      </w:r>
      <w:r w:rsidRPr="00097C65">
        <w:t>после</w:t>
      </w:r>
      <w:r w:rsidRPr="00097C65">
        <w:t xml:space="preserve"> </w:t>
      </w:r>
      <w:r w:rsidRPr="00097C65">
        <w:t>Сталина,</w:t>
      </w:r>
      <w:r w:rsidRPr="00097C65">
        <w:t xml:space="preserve"> </w:t>
      </w:r>
      <w:r w:rsidRPr="00097C65">
        <w:t>попадает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тот,</w:t>
      </w:r>
      <w:r w:rsidRPr="00097C65">
        <w:t xml:space="preserve"> </w:t>
      </w:r>
      <w:r w:rsidRPr="00097C65">
        <w:t>кто</w:t>
      </w:r>
      <w:r w:rsidRPr="00097C65">
        <w:t xml:space="preserve"> </w:t>
      </w:r>
      <w:r w:rsidRPr="00097C65">
        <w:t>понимает</w:t>
      </w:r>
      <w:r w:rsidRPr="00097C65">
        <w:t xml:space="preserve"> </w:t>
      </w:r>
      <w:r w:rsidRPr="00097C65">
        <w:t>масштаб</w:t>
      </w:r>
      <w:r w:rsidRPr="00097C65">
        <w:t xml:space="preserve"> </w:t>
      </w:r>
      <w:r w:rsidRPr="00097C65">
        <w:t>Маркса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коммунизма,</w:t>
      </w:r>
      <w:r w:rsidRPr="00097C65">
        <w:t xml:space="preserve"> </w:t>
      </w:r>
      <w:r w:rsidRPr="00097C65">
        <w:t>а</w:t>
      </w:r>
      <w:r w:rsidRPr="00097C65">
        <w:t xml:space="preserve"> </w:t>
      </w:r>
      <w:r w:rsidRPr="00097C65">
        <w:t>тот,</w:t>
      </w:r>
      <w:r w:rsidRPr="00097C65">
        <w:t xml:space="preserve"> </w:t>
      </w:r>
      <w:r w:rsidRPr="00097C65">
        <w:t>кто</w:t>
      </w:r>
      <w:r w:rsidRPr="00097C65">
        <w:t xml:space="preserve"> </w:t>
      </w:r>
      <w:r w:rsidRPr="00097C65">
        <w:t>может</w:t>
      </w:r>
      <w:r w:rsidRPr="00097C65">
        <w:t xml:space="preserve"> </w:t>
      </w:r>
      <w:r w:rsidRPr="00097C65">
        <w:t>создавать</w:t>
      </w:r>
      <w:r w:rsidRPr="00097C65">
        <w:t xml:space="preserve"> </w:t>
      </w:r>
      <w:r w:rsidRPr="00097C65">
        <w:t>государственную</w:t>
      </w:r>
      <w:r w:rsidRPr="00097C65">
        <w:t xml:space="preserve"> </w:t>
      </w:r>
      <w:r w:rsidRPr="00097C65">
        <w:t>мощь.</w:t>
      </w:r>
    </w:p>
    <w:p w14:paraId="44C9EA84" w14:textId="5125BE06" w:rsidR="0042185D" w:rsidRDefault="0042185D" w:rsidP="008C6917">
      <w:r w:rsidRPr="00097C65">
        <w:t>Мыслителей</w:t>
      </w:r>
      <w:r w:rsidRPr="00097C65">
        <w:t xml:space="preserve"> </w:t>
      </w:r>
      <w:r w:rsidRPr="00097C65">
        <w:t>сменяют</w:t>
      </w:r>
      <w:r w:rsidRPr="00097C65">
        <w:t xml:space="preserve"> </w:t>
      </w:r>
      <w:r w:rsidRPr="00097C65">
        <w:t>люди</w:t>
      </w:r>
      <w:r w:rsidRPr="00097C65">
        <w:t xml:space="preserve"> </w:t>
      </w:r>
      <w:r w:rsidRPr="00097C65">
        <w:rPr>
          <w:rStyle w:val="--0"/>
        </w:rPr>
        <w:t>более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низкого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уровня</w:t>
      </w:r>
      <w:r w:rsidRPr="00097C65">
        <w:t xml:space="preserve"> </w:t>
      </w:r>
      <w:r w:rsidRPr="00097C65">
        <w:t>—</w:t>
      </w:r>
      <w:r w:rsidRPr="00097C65">
        <w:t xml:space="preserve"> </w:t>
      </w:r>
      <w:r w:rsidRPr="00097C65">
        <w:t>хозяйственники,</w:t>
      </w:r>
      <w:r w:rsidRPr="00097C65">
        <w:t xml:space="preserve"> </w:t>
      </w:r>
      <w:r w:rsidRPr="00097C65">
        <w:t>военные,</w:t>
      </w:r>
      <w:r w:rsidRPr="00097C65">
        <w:t xml:space="preserve"> </w:t>
      </w:r>
      <w:r w:rsidR="008C6917" w:rsidRPr="00097C65">
        <w:t>учёные</w:t>
      </w:r>
      <w:r w:rsidRPr="00097C65">
        <w:t>.</w:t>
      </w:r>
      <w:r w:rsidRPr="00097C65">
        <w:t xml:space="preserve"> </w:t>
      </w:r>
      <w:r w:rsidRPr="00097C65">
        <w:t>Они</w:t>
      </w:r>
      <w:r w:rsidRPr="00097C65">
        <w:t xml:space="preserve"> </w:t>
      </w:r>
      <w:r w:rsidRPr="00097C65">
        <w:t>создают</w:t>
      </w:r>
      <w:r w:rsidRPr="00097C65">
        <w:t xml:space="preserve"> </w:t>
      </w:r>
      <w:r w:rsidRPr="00097C65">
        <w:t>промышленность,</w:t>
      </w:r>
      <w:r w:rsidRPr="00097C65">
        <w:t xml:space="preserve"> </w:t>
      </w:r>
      <w:r w:rsidRPr="00097C65">
        <w:t>науку,</w:t>
      </w:r>
      <w:r w:rsidRPr="00097C65">
        <w:t xml:space="preserve"> </w:t>
      </w:r>
      <w:r w:rsidRPr="00097C65">
        <w:t>боеспособную</w:t>
      </w:r>
      <w:r w:rsidRPr="00097C65">
        <w:t xml:space="preserve"> </w:t>
      </w:r>
      <w:r w:rsidRPr="00097C65">
        <w:t>армию.</w:t>
      </w:r>
      <w:r w:rsidRPr="00097C65">
        <w:t xml:space="preserve"> </w:t>
      </w:r>
      <w:r w:rsidRPr="00097C65">
        <w:t>Масштаб</w:t>
      </w:r>
      <w:r w:rsidRPr="00097C65">
        <w:t xml:space="preserve"> </w:t>
      </w:r>
      <w:r w:rsidR="008C6917" w:rsidRPr="00097C65">
        <w:t>перестаёт</w:t>
      </w:r>
      <w:r w:rsidRPr="00097C65">
        <w:t xml:space="preserve"> </w:t>
      </w:r>
      <w:r w:rsidRPr="00097C65">
        <w:t>быть</w:t>
      </w:r>
      <w:r w:rsidRPr="00097C65">
        <w:t xml:space="preserve"> </w:t>
      </w:r>
      <w:r w:rsidRPr="00097C65">
        <w:t>решающим</w:t>
      </w:r>
      <w:r w:rsidRPr="00097C65">
        <w:t xml:space="preserve"> </w:t>
      </w:r>
      <w:r w:rsidRPr="00097C65">
        <w:t>показателем.</w:t>
      </w:r>
      <w:r w:rsidRPr="00097C65">
        <w:t xml:space="preserve"> </w:t>
      </w:r>
      <w:r w:rsidRPr="00097C65">
        <w:t>Проходным</w:t>
      </w:r>
      <w:r w:rsidRPr="00097C65">
        <w:t xml:space="preserve"> </w:t>
      </w:r>
      <w:r w:rsidRPr="00097C65">
        <w:t>билетом</w:t>
      </w:r>
      <w:r w:rsidRPr="00097C65">
        <w:t xml:space="preserve"> </w:t>
      </w:r>
      <w:r w:rsidRPr="00097C65">
        <w:t>во</w:t>
      </w:r>
      <w:r w:rsidRPr="00097C65">
        <w:t xml:space="preserve"> </w:t>
      </w:r>
      <w:r w:rsidRPr="00097C65">
        <w:t>власть</w:t>
      </w:r>
      <w:r w:rsidRPr="00097C65">
        <w:t xml:space="preserve"> </w:t>
      </w:r>
      <w:r w:rsidRPr="00097C65">
        <w:t>становится</w:t>
      </w:r>
      <w:r w:rsidRPr="00097C65">
        <w:t xml:space="preserve"> </w:t>
      </w:r>
      <w:r w:rsidRPr="00097C65">
        <w:t>способность</w:t>
      </w:r>
      <w:r w:rsidRPr="00097C65">
        <w:t xml:space="preserve"> </w:t>
      </w:r>
      <w:r w:rsidRPr="00097C65">
        <w:t>наращивать</w:t>
      </w:r>
      <w:r w:rsidRPr="00097C65">
        <w:t xml:space="preserve"> </w:t>
      </w:r>
      <w:r w:rsidRPr="00097C65">
        <w:t>мощь</w:t>
      </w:r>
      <w:r w:rsidRPr="00097C65">
        <w:t xml:space="preserve"> </w:t>
      </w:r>
      <w:r w:rsidRPr="00097C65">
        <w:t>страны:</w:t>
      </w:r>
      <w:r w:rsidRPr="00097C65">
        <w:t xml:space="preserve"> </w:t>
      </w:r>
      <w:r w:rsidRPr="00097C65">
        <w:t>делать</w:t>
      </w:r>
      <w:r w:rsidRPr="00097C65">
        <w:t xml:space="preserve"> </w:t>
      </w:r>
      <w:r w:rsidRPr="00097C65">
        <w:t>хорошие</w:t>
      </w:r>
      <w:r w:rsidRPr="00097C65">
        <w:t xml:space="preserve"> </w:t>
      </w:r>
      <w:r w:rsidRPr="00097C65">
        <w:t>танки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бомбы,</w:t>
      </w:r>
      <w:r w:rsidRPr="00097C65">
        <w:t xml:space="preserve"> </w:t>
      </w:r>
      <w:r w:rsidRPr="00097C65">
        <w:t>развивать</w:t>
      </w:r>
      <w:r w:rsidRPr="00097C65">
        <w:t xml:space="preserve"> </w:t>
      </w:r>
      <w:r w:rsidRPr="00097C65">
        <w:t>промышленность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сельское</w:t>
      </w:r>
      <w:r w:rsidRPr="00097C65">
        <w:t xml:space="preserve"> </w:t>
      </w:r>
      <w:r w:rsidRPr="00097C65">
        <w:t>хозяйство,</w:t>
      </w:r>
      <w:r w:rsidRPr="00097C65">
        <w:t xml:space="preserve"> </w:t>
      </w:r>
      <w:r w:rsidRPr="00097C65">
        <w:t>осваивать</w:t>
      </w:r>
      <w:r w:rsidRPr="00097C65">
        <w:t xml:space="preserve"> </w:t>
      </w:r>
      <w:r w:rsidRPr="00097C65">
        <w:t>космос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целину.</w:t>
      </w:r>
      <w:r w:rsidRPr="00097C65">
        <w:t xml:space="preserve"> </w:t>
      </w:r>
      <w:r w:rsidRPr="00097C65">
        <w:t>Благодаря</w:t>
      </w:r>
      <w:r w:rsidRPr="00097C65">
        <w:t xml:space="preserve"> </w:t>
      </w:r>
      <w:r w:rsidRPr="00097C65">
        <w:t>этому</w:t>
      </w:r>
      <w:r w:rsidRPr="00097C65">
        <w:t xml:space="preserve"> </w:t>
      </w:r>
      <w:r w:rsidRPr="00097C65">
        <w:t>СССР</w:t>
      </w:r>
      <w:r w:rsidRPr="00097C65">
        <w:t xml:space="preserve"> </w:t>
      </w:r>
      <w:r w:rsidRPr="00097C65">
        <w:t>первым</w:t>
      </w:r>
      <w:r w:rsidRPr="00097C65">
        <w:t xml:space="preserve"> </w:t>
      </w:r>
      <w:r w:rsidRPr="00097C65">
        <w:t>выйдет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космос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совершит</w:t>
      </w:r>
      <w:r w:rsidRPr="00097C65">
        <w:t xml:space="preserve"> </w:t>
      </w:r>
      <w:r w:rsidRPr="00097C65">
        <w:t>множество</w:t>
      </w:r>
      <w:r w:rsidRPr="00097C65">
        <w:t xml:space="preserve"> </w:t>
      </w:r>
      <w:r w:rsidRPr="00097C65">
        <w:t>подвигов.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вс</w:t>
      </w:r>
      <w:r w:rsidR="008C6917">
        <w:t>ё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будет</w:t>
      </w:r>
      <w:r w:rsidRPr="00097C65">
        <w:t xml:space="preserve"> </w:t>
      </w:r>
      <w:r w:rsidRPr="00097C65">
        <w:t>сделано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ради</w:t>
      </w:r>
      <w:r w:rsidRPr="00097C65">
        <w:t xml:space="preserve"> </w:t>
      </w:r>
      <w:r w:rsidRPr="00097C65">
        <w:t>реализации</w:t>
      </w:r>
      <w:r w:rsidRPr="00097C65">
        <w:t xml:space="preserve"> </w:t>
      </w:r>
      <w:r w:rsidRPr="00097C65">
        <w:t>коммунистической</w:t>
      </w:r>
      <w:r w:rsidRPr="00097C65">
        <w:t xml:space="preserve"> </w:t>
      </w:r>
      <w:r w:rsidRPr="00097C65">
        <w:t>идеи,</w:t>
      </w:r>
      <w:r w:rsidRPr="00097C65">
        <w:t xml:space="preserve"> </w:t>
      </w:r>
      <w:r w:rsidRPr="00097C65">
        <w:t>а</w:t>
      </w:r>
      <w:r w:rsidRPr="00097C65">
        <w:t xml:space="preserve"> </w:t>
      </w:r>
      <w:r w:rsidRPr="00097C65">
        <w:t>ради</w:t>
      </w:r>
      <w:r w:rsidRPr="00097C65">
        <w:t xml:space="preserve"> </w:t>
      </w:r>
      <w:r w:rsidRPr="00097C65">
        <w:t>построения</w:t>
      </w:r>
      <w:r w:rsidRPr="00097C65">
        <w:t xml:space="preserve"> </w:t>
      </w:r>
      <w:r w:rsidRPr="00097C65">
        <w:rPr>
          <w:b/>
          <w:bCs/>
          <w:i/>
          <w:iCs/>
        </w:rPr>
        <w:t>мощного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государства</w:t>
      </w:r>
      <w:r w:rsidR="008C6917">
        <w:rPr>
          <w:b/>
          <w:bCs/>
        </w:rPr>
        <w:t xml:space="preserve"> </w:t>
      </w:r>
      <w:r w:rsidRPr="00097C65">
        <w:t>как</w:t>
      </w:r>
      <w:r w:rsidRPr="00097C65">
        <w:t xml:space="preserve"> </w:t>
      </w:r>
      <w:r w:rsidRPr="00097C65">
        <w:t>основного</w:t>
      </w:r>
      <w:r w:rsidRPr="00097C65">
        <w:t xml:space="preserve"> </w:t>
      </w:r>
      <w:r w:rsidRPr="00097C65">
        <w:t>элемента</w:t>
      </w:r>
      <w:r w:rsidRPr="00097C65">
        <w:t xml:space="preserve"> </w:t>
      </w:r>
      <w:r w:rsidRPr="00097C65">
        <w:t>управления</w:t>
      </w:r>
      <w:r w:rsidRPr="00097C65">
        <w:t xml:space="preserve"> </w:t>
      </w:r>
      <w:r w:rsidRPr="00097C65">
        <w:t>людьми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рамках</w:t>
      </w:r>
      <w:r w:rsidRPr="00097C65">
        <w:t xml:space="preserve"> </w:t>
      </w:r>
      <w:r w:rsidRPr="00097C65">
        <w:t>проистекающих</w:t>
      </w:r>
      <w:r w:rsidRPr="00097C65">
        <w:t xml:space="preserve"> </w:t>
      </w:r>
      <w:r w:rsidRPr="00097C65">
        <w:t>процессов</w:t>
      </w:r>
      <w:r w:rsidRPr="00097C65">
        <w:t xml:space="preserve"> </w:t>
      </w:r>
      <w:r w:rsidR="008C6917">
        <w:t xml:space="preserve">под управлением </w:t>
      </w:r>
      <w:r w:rsidRPr="00097C65">
        <w:t>Старой</w:t>
      </w:r>
      <w:r w:rsidRPr="00097C65">
        <w:t xml:space="preserve"> </w:t>
      </w:r>
      <w:r w:rsidRPr="00097C65">
        <w:t>систем</w:t>
      </w:r>
      <w:r w:rsidR="008C6917">
        <w:t xml:space="preserve">ы с целью </w:t>
      </w:r>
      <w:r w:rsidRPr="00097C65">
        <w:t>создани</w:t>
      </w:r>
      <w:r w:rsidR="008C6917">
        <w:t>я</w:t>
      </w:r>
      <w:r w:rsidRPr="00097C65">
        <w:t xml:space="preserve"> </w:t>
      </w:r>
      <w:r w:rsidR="008C6917">
        <w:t xml:space="preserve">набора </w:t>
      </w:r>
      <w:r w:rsidRPr="00097C65">
        <w:t>конкретных</w:t>
      </w:r>
      <w:r w:rsidRPr="00097C65">
        <w:t xml:space="preserve"> </w:t>
      </w:r>
      <w:r w:rsidRPr="00097C65">
        <w:t>генотипов</w:t>
      </w:r>
      <w:r w:rsidRPr="00097C65">
        <w:t xml:space="preserve"> </w:t>
      </w:r>
      <w:r w:rsidR="008C6917">
        <w:t>М</w:t>
      </w:r>
      <w:r w:rsidRPr="00097C65">
        <w:t>озга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данной</w:t>
      </w:r>
      <w:r w:rsidRPr="00097C65">
        <w:t xml:space="preserve"> </w:t>
      </w:r>
      <w:r w:rsidRPr="00097C65">
        <w:t>территории.</w:t>
      </w:r>
      <w:r w:rsidRPr="00097C65">
        <w:t xml:space="preserve"> </w:t>
      </w:r>
    </w:p>
    <w:p w14:paraId="2FF7C160" w14:textId="4EC25E82" w:rsidR="00C1426E" w:rsidRPr="00097C65" w:rsidRDefault="00C1426E" w:rsidP="00C1426E">
      <w:pPr>
        <w:pStyle w:val="afffff"/>
      </w:pPr>
      <w:r>
        <w:drawing>
          <wp:inline distT="0" distB="0" distL="0" distR="0" wp14:anchorId="11B08AE1" wp14:editId="3CCC918F">
            <wp:extent cx="4483769" cy="3362827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448" cy="336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9E76" w14:textId="7C51E9D3" w:rsidR="00C1426E" w:rsidRPr="00097C65" w:rsidRDefault="0042185D" w:rsidP="00C1426E">
      <w:bookmarkStart w:id="4" w:name="OLE_LINK6"/>
      <w:r w:rsidRPr="00097C65">
        <w:t>Коридоры</w:t>
      </w:r>
      <w:r w:rsidRPr="00097C65">
        <w:t xml:space="preserve"> </w:t>
      </w:r>
      <w:r w:rsidRPr="00097C65">
        <w:t>власти</w:t>
      </w:r>
      <w:r w:rsidRPr="00097C65">
        <w:t xml:space="preserve"> </w:t>
      </w:r>
      <w:r w:rsidRPr="00097C65">
        <w:t>наполняют</w:t>
      </w:r>
      <w:r w:rsidRPr="00097C65">
        <w:t xml:space="preserve"> </w:t>
      </w:r>
      <w:r w:rsidRPr="00097C65">
        <w:t>специалисты</w:t>
      </w:r>
      <w:r w:rsidRPr="00097C65">
        <w:t xml:space="preserve"> </w:t>
      </w:r>
      <w:r w:rsidRPr="00097C65">
        <w:t>по</w:t>
      </w:r>
      <w:r w:rsidRPr="00097C65">
        <w:t xml:space="preserve"> </w:t>
      </w:r>
      <w:r w:rsidRPr="00097C65">
        <w:t>решению</w:t>
      </w:r>
      <w:r w:rsidRPr="00097C65">
        <w:t xml:space="preserve"> </w:t>
      </w:r>
      <w:r w:rsidRPr="00097C65">
        <w:t>малых</w:t>
      </w:r>
      <w:r w:rsidRPr="00097C65">
        <w:t xml:space="preserve"> </w:t>
      </w:r>
      <w:r w:rsidRPr="00097C65">
        <w:t>задач</w:t>
      </w:r>
      <w:r w:rsidRPr="00097C65">
        <w:t xml:space="preserve"> </w:t>
      </w:r>
      <w:r w:rsidRPr="00097C65">
        <w:t>(относительно</w:t>
      </w:r>
      <w:r w:rsidRPr="00097C65">
        <w:t xml:space="preserve"> </w:t>
      </w:r>
      <w:r w:rsidRPr="00097C65">
        <w:t>малых).</w:t>
      </w:r>
      <w:r w:rsidRPr="00097C65">
        <w:t xml:space="preserve"> </w:t>
      </w:r>
      <w:r w:rsidRPr="00097C65">
        <w:t>Никто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говорит,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такие</w:t>
      </w:r>
      <w:r w:rsidRPr="00097C65">
        <w:t xml:space="preserve"> </w:t>
      </w:r>
      <w:r w:rsidRPr="00097C65">
        <w:t>задачи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надо</w:t>
      </w:r>
      <w:r w:rsidRPr="00097C65">
        <w:t xml:space="preserve"> </w:t>
      </w:r>
      <w:r w:rsidRPr="00097C65">
        <w:t>решать.</w:t>
      </w:r>
      <w:r w:rsidRPr="00097C65">
        <w:t xml:space="preserve"> </w:t>
      </w:r>
      <w:bookmarkEnd w:id="4"/>
      <w:r w:rsidRPr="00097C65">
        <w:t>Разговор</w:t>
      </w:r>
      <w:r w:rsidRPr="00097C65">
        <w:t xml:space="preserve"> </w:t>
      </w:r>
      <w:r w:rsidRPr="00097C65">
        <w:t>лишь</w:t>
      </w:r>
      <w:r w:rsidRPr="00097C65">
        <w:t xml:space="preserve"> </w:t>
      </w:r>
      <w:r w:rsidRPr="00097C65">
        <w:t>о</w:t>
      </w:r>
      <w:r w:rsidRPr="00097C65">
        <w:t xml:space="preserve"> </w:t>
      </w:r>
      <w:r w:rsidRPr="00097C65">
        <w:rPr>
          <w:rStyle w:val="--0"/>
        </w:rPr>
        <w:t>бе</w:t>
      </w:r>
      <w:r w:rsidR="00DE34CB">
        <w:rPr>
          <w:rStyle w:val="--0"/>
        </w:rPr>
        <w:t>З(С)</w:t>
      </w:r>
      <w:r w:rsidRPr="00097C65">
        <w:rPr>
          <w:rStyle w:val="--0"/>
        </w:rPr>
        <w:t>смысленности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решать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малое</w:t>
      </w:r>
      <w:r w:rsidRPr="00097C65">
        <w:rPr>
          <w:sz w:val="24"/>
        </w:rPr>
        <w:t>,</w:t>
      </w:r>
      <w:r w:rsidRPr="00097C65">
        <w:t xml:space="preserve"> </w:t>
      </w:r>
      <w:r w:rsidRPr="00097C65">
        <w:t>если</w:t>
      </w:r>
      <w:r w:rsidRPr="00097C65">
        <w:t xml:space="preserve"> </w:t>
      </w:r>
      <w:r w:rsidRPr="00097C65">
        <w:t>никто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решает</w:t>
      </w:r>
      <w:r w:rsidRPr="00097C65">
        <w:t xml:space="preserve"> </w:t>
      </w:r>
      <w:r w:rsidRPr="00097C65">
        <w:t>большое</w:t>
      </w:r>
      <w:r w:rsidRPr="00097C65">
        <w:t xml:space="preserve"> </w:t>
      </w:r>
      <w:r w:rsidRPr="00097C65">
        <w:t>(попросту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видит</w:t>
      </w:r>
      <w:r w:rsidRPr="00097C65">
        <w:t xml:space="preserve"> </w:t>
      </w:r>
      <w:r w:rsidRPr="00097C65">
        <w:t>его).</w:t>
      </w:r>
      <w:r w:rsidRPr="00097C65">
        <w:t xml:space="preserve"> </w:t>
      </w:r>
      <w:r w:rsidRPr="00097C65">
        <w:t>Действия</w:t>
      </w:r>
      <w:r w:rsidRPr="00097C65">
        <w:t xml:space="preserve"> </w:t>
      </w:r>
      <w:r w:rsidRPr="00097C65">
        <w:t>малых</w:t>
      </w:r>
      <w:r w:rsidRPr="00097C65">
        <w:t xml:space="preserve"> </w:t>
      </w:r>
      <w:r w:rsidRPr="00097C65">
        <w:t>честных</w:t>
      </w:r>
      <w:r w:rsidRPr="00097C65">
        <w:t xml:space="preserve"> </w:t>
      </w:r>
      <w:r w:rsidRPr="00097C65">
        <w:t>людей</w:t>
      </w:r>
      <w:r w:rsidRPr="00097C65">
        <w:t xml:space="preserve"> </w:t>
      </w:r>
      <w:r w:rsidRPr="00097C65">
        <w:t>отдаляют</w:t>
      </w:r>
      <w:r w:rsidRPr="00097C65">
        <w:t xml:space="preserve"> </w:t>
      </w:r>
      <w:r w:rsidRPr="00097C65">
        <w:t>крушение</w:t>
      </w:r>
      <w:r w:rsidRPr="00097C65">
        <w:t xml:space="preserve"> </w:t>
      </w:r>
      <w:r w:rsidRPr="00097C65">
        <w:t>конструкции,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"/>
        </w:rPr>
        <w:t xml:space="preserve"> </w:t>
      </w:r>
      <w:r w:rsidRPr="00097C65">
        <w:rPr>
          <w:rStyle w:val="--0"/>
        </w:rPr>
        <w:t>отменяют</w:t>
      </w:r>
      <w:r w:rsidRPr="00097C65">
        <w:t xml:space="preserve"> </w:t>
      </w:r>
      <w:r w:rsidRPr="00097C65">
        <w:t>его.</w:t>
      </w:r>
      <w:r w:rsidRPr="00097C65">
        <w:t xml:space="preserve"> </w:t>
      </w:r>
      <w:r w:rsidRPr="00097C65">
        <w:t>Глобальная</w:t>
      </w:r>
      <w:r w:rsidRPr="00097C65">
        <w:t xml:space="preserve"> </w:t>
      </w:r>
      <w:r w:rsidRPr="00097C65">
        <w:t>структура,</w:t>
      </w:r>
      <w:r w:rsidRPr="00097C65">
        <w:t xml:space="preserve"> </w:t>
      </w:r>
      <w:r w:rsidRPr="00097C65">
        <w:t>созданная</w:t>
      </w:r>
      <w:r w:rsidRPr="00097C65">
        <w:t xml:space="preserve"> </w:t>
      </w:r>
      <w:r w:rsidRPr="00097C65">
        <w:t>первыми</w:t>
      </w:r>
      <w:r w:rsidRPr="00097C65">
        <w:t xml:space="preserve"> </w:t>
      </w:r>
      <w:r w:rsidRPr="00097C65">
        <w:t>коммунистами,</w:t>
      </w:r>
      <w:r w:rsidRPr="00097C65">
        <w:t xml:space="preserve"> </w:t>
      </w:r>
      <w:r w:rsidRPr="00097C65">
        <w:t>начинает</w:t>
      </w:r>
      <w:r w:rsidRPr="00097C65">
        <w:t xml:space="preserve"> </w:t>
      </w:r>
      <w:r w:rsidRPr="00097C65">
        <w:t>сжиматься</w:t>
      </w:r>
      <w:r w:rsidRPr="00097C65">
        <w:t xml:space="preserve"> </w:t>
      </w:r>
      <w:r w:rsidRPr="00097C65">
        <w:t>подобно</w:t>
      </w:r>
      <w:r w:rsidRPr="00097C65">
        <w:t xml:space="preserve"> </w:t>
      </w:r>
      <w:r w:rsidRPr="00097C65">
        <w:t>шагреневой</w:t>
      </w:r>
      <w:r w:rsidRPr="00097C65">
        <w:t xml:space="preserve"> </w:t>
      </w:r>
      <w:r w:rsidRPr="00097C65">
        <w:t>коже.</w:t>
      </w:r>
      <w:r w:rsidRPr="00097C65">
        <w:t xml:space="preserve"> </w:t>
      </w:r>
      <w:r w:rsidRPr="00097C65">
        <w:t>Идея</w:t>
      </w:r>
      <w:r w:rsidRPr="00097C65">
        <w:t xml:space="preserve"> </w:t>
      </w:r>
      <w:r w:rsidRPr="00097C65">
        <w:t>коммунизма</w:t>
      </w:r>
      <w:r w:rsidRPr="00097C65">
        <w:t xml:space="preserve"> </w:t>
      </w:r>
      <w:r w:rsidRPr="00097C65">
        <w:t>превращается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пустую</w:t>
      </w:r>
      <w:r w:rsidRPr="00097C65">
        <w:t xml:space="preserve"> </w:t>
      </w:r>
      <w:r w:rsidRPr="00097C65">
        <w:t>традицию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ширму.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реальности</w:t>
      </w:r>
      <w:r w:rsidRPr="00097C65">
        <w:t xml:space="preserve"> </w:t>
      </w:r>
      <w:r w:rsidRPr="00097C65">
        <w:t>высшей</w:t>
      </w:r>
      <w:r w:rsidRPr="00097C65">
        <w:t xml:space="preserve"> </w:t>
      </w:r>
      <w:r w:rsidRPr="00097C65">
        <w:t>идеей</w:t>
      </w:r>
      <w:r w:rsidRPr="00097C65">
        <w:t xml:space="preserve"> </w:t>
      </w:r>
      <w:r w:rsidRPr="00097C65">
        <w:t>становится</w:t>
      </w:r>
      <w:r w:rsidRPr="00097C65">
        <w:t xml:space="preserve"> </w:t>
      </w:r>
      <w:r w:rsidRPr="00097C65">
        <w:rPr>
          <w:rStyle w:val="--0"/>
        </w:rPr>
        <w:t>идея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служения</w:t>
      </w:r>
      <w:r w:rsidRPr="00097C65">
        <w:rPr>
          <w:rStyle w:val="--0"/>
          <w:szCs w:val="28"/>
        </w:rPr>
        <w:t xml:space="preserve"> </w:t>
      </w:r>
      <w:r w:rsidRPr="00097C65">
        <w:rPr>
          <w:rStyle w:val="--0"/>
        </w:rPr>
        <w:t>государству</w:t>
      </w:r>
      <w:r w:rsidRPr="00097C65">
        <w:rPr>
          <w:sz w:val="24"/>
        </w:rPr>
        <w:t>.</w:t>
      </w:r>
      <w:r w:rsidRPr="00097C65">
        <w:t xml:space="preserve"> </w:t>
      </w:r>
      <w:r w:rsidRPr="00097C65">
        <w:t>Ему</w:t>
      </w:r>
      <w:r w:rsidRPr="00097C65">
        <w:t xml:space="preserve"> </w:t>
      </w:r>
      <w:r w:rsidRPr="00097C65">
        <w:t>нужно</w:t>
      </w:r>
      <w:r w:rsidRPr="00097C65">
        <w:t xml:space="preserve"> </w:t>
      </w:r>
      <w:r w:rsidRPr="00097C65">
        <w:t>служить,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пытаясь</w:t>
      </w:r>
      <w:r w:rsidRPr="00097C65">
        <w:t xml:space="preserve"> </w:t>
      </w:r>
      <w:r w:rsidRPr="00097C65">
        <w:t>понять,</w:t>
      </w:r>
      <w:r w:rsidRPr="00097C65">
        <w:t xml:space="preserve"> </w:t>
      </w:r>
      <w:r w:rsidR="00DE34CB">
        <w:t>зачем и почему</w:t>
      </w:r>
      <w:r w:rsidRPr="00097C65">
        <w:t>.</w:t>
      </w:r>
      <w:r w:rsidRPr="00097C65">
        <w:t xml:space="preserve"> </w:t>
      </w:r>
      <w:r w:rsidRPr="00097C65">
        <w:t>Просто</w:t>
      </w:r>
      <w:r w:rsidRPr="00097C65">
        <w:t xml:space="preserve"> </w:t>
      </w:r>
      <w:r w:rsidRPr="00097C65">
        <w:t>надо</w:t>
      </w:r>
      <w:r w:rsidR="00DE34CB">
        <w:t>.</w:t>
      </w:r>
      <w:r w:rsidRPr="00097C65">
        <w:t xml:space="preserve"> </w:t>
      </w:r>
      <w:r w:rsidR="00DE34CB">
        <w:t>И</w:t>
      </w:r>
      <w:r w:rsidRPr="00097C65">
        <w:t xml:space="preserve"> </w:t>
      </w:r>
      <w:r w:rsidRPr="00097C65">
        <w:t>вс</w:t>
      </w:r>
      <w:r w:rsidR="00DE34CB">
        <w:t>ё</w:t>
      </w:r>
      <w:r w:rsidRPr="00097C65">
        <w:t>.</w:t>
      </w:r>
      <w:r w:rsidRPr="00097C65">
        <w:t xml:space="preserve"> </w:t>
      </w:r>
      <w:r w:rsidRPr="00097C65">
        <w:rPr>
          <w:b/>
          <w:bCs/>
          <w:i/>
          <w:iCs/>
        </w:rPr>
        <w:t>Кто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отказывается</w:t>
      </w:r>
      <w:r w:rsidRPr="00097C65">
        <w:rPr>
          <w:b/>
          <w:bCs/>
          <w:i/>
          <w:iCs/>
        </w:rPr>
        <w:t xml:space="preserve"> — </w:t>
      </w:r>
      <w:r w:rsidRPr="00097C65">
        <w:rPr>
          <w:b/>
          <w:bCs/>
          <w:i/>
          <w:iCs/>
        </w:rPr>
        <w:t>тот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предатель</w:t>
      </w:r>
      <w:r w:rsidRPr="00097C65">
        <w:t>.</w:t>
      </w:r>
      <w:r w:rsidRPr="00097C65">
        <w:t xml:space="preserve"> </w:t>
      </w:r>
      <w:r w:rsidRPr="00097C65">
        <w:t>Почему</w:t>
      </w:r>
      <w:r w:rsidRPr="00097C65">
        <w:t xml:space="preserve"> </w:t>
      </w:r>
      <w:r w:rsidRPr="00097C65">
        <w:t>так</w:t>
      </w:r>
      <w:r w:rsidRPr="00097C65">
        <w:t xml:space="preserve"> </w:t>
      </w:r>
      <w:r w:rsidRPr="00097C65">
        <w:t>нужно</w:t>
      </w:r>
      <w:r w:rsidRPr="00097C65">
        <w:t xml:space="preserve"> </w:t>
      </w:r>
      <w:r w:rsidRPr="00097C65">
        <w:t>было</w:t>
      </w:r>
      <w:r w:rsidRPr="00097C65">
        <w:t xml:space="preserve"> </w:t>
      </w:r>
      <w:r w:rsidRPr="00097C65">
        <w:t>считать,</w:t>
      </w:r>
      <w:r w:rsidRPr="00097C65">
        <w:t xml:space="preserve"> </w:t>
      </w:r>
      <w:r w:rsidRPr="00097C65">
        <w:t>каким</w:t>
      </w:r>
      <w:r w:rsidRPr="00097C65">
        <w:t xml:space="preserve"> </w:t>
      </w:r>
      <w:r w:rsidRPr="00097C65">
        <w:t>образом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следовало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коммунизма,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lastRenderedPageBreak/>
        <w:t>глубинном</w:t>
      </w:r>
      <w:r w:rsidRPr="00097C65">
        <w:t xml:space="preserve"> </w:t>
      </w:r>
      <w:r w:rsidRPr="00097C65">
        <w:t>уровне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"/>
        </w:rPr>
        <w:t xml:space="preserve"> </w:t>
      </w:r>
      <w:r w:rsidRPr="00097C65">
        <w:rPr>
          <w:rStyle w:val="--0"/>
        </w:rPr>
        <w:t>расшифровывалось</w:t>
      </w:r>
      <w:r w:rsidRPr="0078352A">
        <w:t xml:space="preserve">. </w:t>
      </w:r>
      <w:r w:rsidR="0078352A" w:rsidRPr="00097C65">
        <w:t>Серьёзное</w:t>
      </w:r>
      <w:r w:rsidRPr="00097C65">
        <w:t xml:space="preserve"> </w:t>
      </w:r>
      <w:r w:rsidRPr="00097C65">
        <w:t>объяснение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лихвой</w:t>
      </w:r>
      <w:r w:rsidRPr="00097C65">
        <w:t xml:space="preserve"> </w:t>
      </w:r>
      <w:r w:rsidRPr="00097C65">
        <w:t>заменяла</w:t>
      </w:r>
      <w:r w:rsidRPr="00097C65">
        <w:t xml:space="preserve"> </w:t>
      </w:r>
      <w:r w:rsidRPr="00097C65">
        <w:t>популистская</w:t>
      </w:r>
      <w:r w:rsidRPr="00097C65">
        <w:t xml:space="preserve"> </w:t>
      </w:r>
      <w:r w:rsidRPr="00097C65">
        <w:t>версия</w:t>
      </w:r>
      <w:r w:rsidR="00D93F57">
        <w:t>:</w:t>
      </w:r>
      <w:r w:rsidRPr="00097C65">
        <w:t xml:space="preserve"> </w:t>
      </w:r>
      <w:r w:rsidRPr="00097C65">
        <w:rPr>
          <w:b/>
          <w:bCs/>
          <w:i/>
          <w:iCs/>
        </w:rPr>
        <w:t>«нужно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усиливаться,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чтобы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выстоять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во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вражеском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окружении»</w:t>
      </w:r>
      <w:r w:rsidRPr="00097C65">
        <w:t>.</w:t>
      </w:r>
      <w:r w:rsidRPr="00097C65">
        <w:t xml:space="preserve"> </w:t>
      </w:r>
      <w:r w:rsidRPr="00097C65">
        <w:t>Обычному</w:t>
      </w:r>
      <w:r w:rsidRPr="00097C65">
        <w:t xml:space="preserve"> </w:t>
      </w:r>
      <w:r w:rsidRPr="00097C65">
        <w:t>человеку</w:t>
      </w:r>
      <w:r w:rsidRPr="00097C65">
        <w:t xml:space="preserve"> </w:t>
      </w:r>
      <w:r w:rsidRPr="00097C65">
        <w:t>этого</w:t>
      </w:r>
      <w:r w:rsidRPr="00097C65">
        <w:t xml:space="preserve"> </w:t>
      </w:r>
      <w:r w:rsidRPr="00097C65">
        <w:t>хватало,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называется,</w:t>
      </w:r>
      <w:r w:rsidRPr="00097C65">
        <w:t xml:space="preserve"> </w:t>
      </w:r>
      <w:r w:rsidRPr="00097C65">
        <w:t>за</w:t>
      </w:r>
      <w:r w:rsidRPr="00097C65">
        <w:t xml:space="preserve"> </w:t>
      </w:r>
      <w:r w:rsidRPr="00097C65">
        <w:t>глаза.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думающие</w:t>
      </w:r>
      <w:r w:rsidRPr="00097C65">
        <w:t xml:space="preserve"> </w:t>
      </w:r>
      <w:r w:rsidRPr="00097C65">
        <w:t>люди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могли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видеть</w:t>
      </w:r>
      <w:r w:rsidRPr="00097C65">
        <w:t xml:space="preserve"> </w:t>
      </w:r>
      <w:r w:rsidRPr="00097C65">
        <w:t>смены</w:t>
      </w:r>
      <w:r w:rsidRPr="00097C65">
        <w:t xml:space="preserve"> </w:t>
      </w:r>
      <w:r w:rsidRPr="00097C65">
        <w:t>стратегического</w:t>
      </w:r>
      <w:r w:rsidRPr="00097C65">
        <w:t xml:space="preserve"> </w:t>
      </w:r>
      <w:r w:rsidRPr="00097C65">
        <w:t>курса,</w:t>
      </w:r>
      <w:r w:rsidRPr="00097C65">
        <w:t xml:space="preserve"> </w:t>
      </w:r>
      <w:r w:rsidRPr="00097C65">
        <w:t>переориентации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одной</w:t>
      </w:r>
      <w:r w:rsidRPr="00097C65">
        <w:t xml:space="preserve"> </w:t>
      </w:r>
      <w:r w:rsidRPr="00097C65">
        <w:t>идеи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другую.</w:t>
      </w:r>
      <w:r w:rsidRPr="00097C65">
        <w:t xml:space="preserve"> </w:t>
      </w:r>
      <w:r w:rsidRPr="00097C65">
        <w:t>Разворачивается</w:t>
      </w:r>
      <w:r w:rsidRPr="00097C65">
        <w:t xml:space="preserve"> </w:t>
      </w:r>
      <w:r w:rsidRPr="00097C65">
        <w:t>гигантская</w:t>
      </w:r>
      <w:r w:rsidRPr="00097C65">
        <w:t xml:space="preserve"> </w:t>
      </w:r>
      <w:r w:rsidRPr="00097C65">
        <w:t>пропагандистская</w:t>
      </w:r>
      <w:r w:rsidRPr="00097C65">
        <w:t xml:space="preserve"> </w:t>
      </w:r>
      <w:r w:rsidRPr="00097C65">
        <w:t>кампания,</w:t>
      </w:r>
      <w:r w:rsidRPr="00097C65">
        <w:t xml:space="preserve"> </w:t>
      </w:r>
      <w:r w:rsidRPr="00097C65">
        <w:t>внушающая:</w:t>
      </w:r>
      <w:r w:rsidRPr="00097C65">
        <w:t xml:space="preserve"> </w:t>
      </w:r>
      <w:r w:rsidRPr="00097C65">
        <w:t>Родина</w:t>
      </w:r>
      <w:r w:rsidRPr="00097C65">
        <w:t xml:space="preserve"> </w:t>
      </w:r>
      <w:r w:rsidRPr="00097C65">
        <w:t>есть</w:t>
      </w:r>
      <w:r w:rsidRPr="00097C65">
        <w:t xml:space="preserve"> </w:t>
      </w:r>
      <w:r w:rsidRPr="00097C65">
        <w:t>высшая</w:t>
      </w:r>
      <w:r w:rsidRPr="00097C65">
        <w:t xml:space="preserve"> </w:t>
      </w:r>
      <w:r w:rsidRPr="00097C65">
        <w:t>ценность</w:t>
      </w:r>
      <w:r w:rsidRPr="00097C65">
        <w:t xml:space="preserve"> </w:t>
      </w:r>
      <w:r w:rsidRPr="00097C65">
        <w:t>по</w:t>
      </w:r>
      <w:r w:rsidRPr="00097C65">
        <w:t xml:space="preserve"> </w:t>
      </w:r>
      <w:r w:rsidRPr="00097C65">
        <w:t>сравнению</w:t>
      </w:r>
      <w:r w:rsidRPr="00097C65">
        <w:t xml:space="preserve"> </w:t>
      </w:r>
      <w:r w:rsidRPr="00097C65">
        <w:t>со</w:t>
      </w:r>
      <w:r w:rsidRPr="00097C65">
        <w:t xml:space="preserve"> </w:t>
      </w:r>
      <w:r w:rsidRPr="00097C65">
        <w:t>всеми</w:t>
      </w:r>
      <w:r w:rsidRPr="00097C65">
        <w:t xml:space="preserve"> </w:t>
      </w:r>
      <w:r w:rsidRPr="00097C65">
        <w:t>другими</w:t>
      </w:r>
      <w:r w:rsidRPr="00097C65">
        <w:t xml:space="preserve"> </w:t>
      </w:r>
      <w:r w:rsidRPr="00097C65">
        <w:t>ценностями.</w:t>
      </w:r>
      <w:r w:rsidRPr="00097C65">
        <w:t xml:space="preserve"> </w:t>
      </w:r>
      <w:r w:rsidRPr="00097C65">
        <w:t>Ради</w:t>
      </w:r>
      <w:r w:rsidRPr="00097C65">
        <w:t xml:space="preserve"> </w:t>
      </w:r>
      <w:r w:rsidRPr="00097C65">
        <w:t>блага</w:t>
      </w:r>
      <w:r w:rsidRPr="00097C65">
        <w:t xml:space="preserve"> </w:t>
      </w:r>
      <w:r w:rsidRPr="00097C65">
        <w:t>государства</w:t>
      </w:r>
      <w:r w:rsidRPr="00097C65">
        <w:t xml:space="preserve"> </w:t>
      </w:r>
      <w:r w:rsidRPr="00097C65">
        <w:t>нужно</w:t>
      </w:r>
      <w:r w:rsidRPr="00097C65">
        <w:t xml:space="preserve"> </w:t>
      </w:r>
      <w:r w:rsidRPr="00097C65">
        <w:t>отказываться</w:t>
      </w:r>
      <w:r w:rsidRPr="00097C65">
        <w:t xml:space="preserve"> </w:t>
      </w:r>
      <w:r w:rsidRPr="00097C65">
        <w:t>от</w:t>
      </w:r>
      <w:r w:rsidRPr="00097C65">
        <w:t xml:space="preserve"> </w:t>
      </w:r>
      <w:r w:rsidRPr="00097C65">
        <w:t>личного</w:t>
      </w:r>
      <w:r w:rsidRPr="00097C65">
        <w:t xml:space="preserve"> </w:t>
      </w:r>
      <w:r w:rsidRPr="00097C65">
        <w:t>блага.</w:t>
      </w:r>
      <w:r w:rsidRPr="00097C65">
        <w:t xml:space="preserve"> </w:t>
      </w:r>
      <w:r w:rsidRPr="00097C65">
        <w:t>Если</w:t>
      </w:r>
      <w:r w:rsidRPr="00097C65">
        <w:t xml:space="preserve"> </w:t>
      </w:r>
      <w:r w:rsidRPr="00097C65">
        <w:t>потребуется</w:t>
      </w:r>
      <w:r w:rsidRPr="00097C65">
        <w:t xml:space="preserve"> </w:t>
      </w:r>
      <w:r w:rsidRPr="00097C65">
        <w:t>умирать,</w:t>
      </w:r>
      <w:r w:rsidRPr="00097C65">
        <w:t xml:space="preserve"> </w:t>
      </w:r>
      <w:r w:rsidRPr="00097C65">
        <w:t>надо</w:t>
      </w:r>
      <w:r w:rsidRPr="00097C65">
        <w:t xml:space="preserve"> </w:t>
      </w:r>
      <w:r w:rsidRPr="00097C65">
        <w:t>умирать.</w:t>
      </w:r>
      <w:r w:rsidRPr="00097C65">
        <w:t xml:space="preserve"> </w:t>
      </w:r>
      <w:r w:rsidRPr="00097C65">
        <w:t>Если</w:t>
      </w:r>
      <w:r w:rsidRPr="00097C65">
        <w:t xml:space="preserve"> </w:t>
      </w:r>
      <w:r w:rsidRPr="00097C65">
        <w:t>возникнет</w:t>
      </w:r>
      <w:r w:rsidRPr="00097C65">
        <w:t xml:space="preserve"> </w:t>
      </w:r>
      <w:r w:rsidRPr="00097C65">
        <w:t>ситуация,</w:t>
      </w:r>
      <w:r w:rsidRPr="00097C65">
        <w:t xml:space="preserve"> </w:t>
      </w:r>
      <w:r w:rsidRPr="00097C65">
        <w:t>когда</w:t>
      </w:r>
      <w:r w:rsidRPr="00097C65">
        <w:t xml:space="preserve"> </w:t>
      </w:r>
      <w:r w:rsidRPr="00097C65">
        <w:rPr>
          <w:rStyle w:val="--0"/>
        </w:rPr>
        <w:t>ради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государства</w:t>
      </w:r>
      <w:r w:rsidRPr="00097C65">
        <w:t xml:space="preserve"> </w:t>
      </w:r>
      <w:r w:rsidRPr="00097C65">
        <w:t>нужно</w:t>
      </w:r>
      <w:r w:rsidRPr="00097C65">
        <w:t xml:space="preserve"> </w:t>
      </w:r>
      <w:r w:rsidRPr="00097C65">
        <w:t>пожертвовать</w:t>
      </w:r>
      <w:r w:rsidRPr="00097C65">
        <w:t xml:space="preserve"> </w:t>
      </w:r>
      <w:r w:rsidRPr="00097C65">
        <w:t>жизнью</w:t>
      </w:r>
      <w:r w:rsidRPr="00097C65">
        <w:t xml:space="preserve"> </w:t>
      </w:r>
      <w:r w:rsidRPr="00097C65">
        <w:t>семьи,</w:t>
      </w:r>
      <w:r w:rsidRPr="00097C65">
        <w:t xml:space="preserve"> </w:t>
      </w:r>
      <w:r w:rsidRPr="00097C65">
        <w:t>нужно</w:t>
      </w:r>
      <w:r w:rsidRPr="00097C65">
        <w:t xml:space="preserve"> </w:t>
      </w:r>
      <w:r w:rsidRPr="00097C65">
        <w:t>жертвовать.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самое</w:t>
      </w:r>
      <w:r w:rsidRPr="00097C65">
        <w:t xml:space="preserve"> </w:t>
      </w:r>
      <w:r w:rsidRPr="00097C65">
        <w:t>главное</w:t>
      </w:r>
      <w:r w:rsidR="00481C38">
        <w:t xml:space="preserve"> —</w:t>
      </w:r>
      <w:r w:rsidRPr="00097C65">
        <w:t xml:space="preserve"> </w:t>
      </w:r>
      <w:r w:rsidRPr="00097C65">
        <w:t>ради</w:t>
      </w:r>
      <w:r w:rsidRPr="00097C65">
        <w:t xml:space="preserve"> </w:t>
      </w:r>
      <w:r w:rsidRPr="00097C65">
        <w:t>блага</w:t>
      </w:r>
      <w:r w:rsidRPr="00097C65">
        <w:t xml:space="preserve"> </w:t>
      </w:r>
      <w:r w:rsidRPr="00097C65">
        <w:t>государства</w:t>
      </w:r>
      <w:r w:rsidRPr="00097C65">
        <w:t xml:space="preserve"> </w:t>
      </w:r>
      <w:r w:rsidRPr="00097C65">
        <w:t>допускалось</w:t>
      </w:r>
      <w:r w:rsidRPr="00097C65">
        <w:t xml:space="preserve"> </w:t>
      </w:r>
      <w:r w:rsidRPr="00097C65">
        <w:t>временное</w:t>
      </w:r>
      <w:r w:rsidRPr="00097C65">
        <w:t xml:space="preserve"> </w:t>
      </w:r>
      <w:r w:rsidRPr="00097C65">
        <w:t>отступление</w:t>
      </w:r>
      <w:r w:rsidRPr="00097C65">
        <w:t xml:space="preserve"> </w:t>
      </w:r>
      <w:r w:rsidRPr="00097C65">
        <w:t>от</w:t>
      </w:r>
      <w:r w:rsidRPr="00097C65">
        <w:t xml:space="preserve"> </w:t>
      </w:r>
      <w:r w:rsidRPr="00097C65">
        <w:t>фундамента</w:t>
      </w:r>
      <w:r w:rsidRPr="00097C65">
        <w:t xml:space="preserve"> </w:t>
      </w:r>
      <w:r w:rsidRPr="00097C65">
        <w:t>—</w:t>
      </w:r>
      <w:r w:rsidRPr="00097C65">
        <w:t xml:space="preserve"> </w:t>
      </w:r>
      <w:r w:rsidRPr="00097C65">
        <w:t>теории</w:t>
      </w:r>
      <w:r w:rsidRPr="00097C65">
        <w:t xml:space="preserve"> </w:t>
      </w:r>
      <w:r w:rsidRPr="00097C65">
        <w:t>коммунизма.</w:t>
      </w:r>
      <w:r w:rsidRPr="00097C65">
        <w:t xml:space="preserve"> </w:t>
      </w:r>
      <w:r w:rsidRPr="00097C65">
        <w:t>Осмотритесь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реалиях</w:t>
      </w:r>
      <w:r w:rsidRPr="00097C65">
        <w:t xml:space="preserve"> </w:t>
      </w:r>
      <w:r w:rsidRPr="00097C65">
        <w:t>сегодняшнего</w:t>
      </w:r>
      <w:r w:rsidRPr="00097C65">
        <w:t xml:space="preserve"> </w:t>
      </w:r>
      <w:r w:rsidRPr="00097C65">
        <w:t>дня.</w:t>
      </w:r>
      <w:r w:rsidRPr="00097C65">
        <w:t xml:space="preserve"> </w:t>
      </w:r>
      <w:r w:rsidRPr="00097C65">
        <w:t>Ничего</w:t>
      </w:r>
      <w:r w:rsidRPr="00097C65">
        <w:t xml:space="preserve"> </w:t>
      </w:r>
      <w:r w:rsidRPr="00097C65">
        <w:t>читателю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напоминает?</w:t>
      </w:r>
      <w:r w:rsidRPr="00097C65">
        <w:t xml:space="preserve"> </w:t>
      </w:r>
    </w:p>
    <w:p w14:paraId="798F64E5" w14:textId="1FB8D1DA" w:rsidR="0042185D" w:rsidRPr="00097C65" w:rsidRDefault="0042185D" w:rsidP="00481C38">
      <w:r w:rsidRPr="00097C65">
        <w:t>За</w:t>
      </w:r>
      <w:r w:rsidRPr="00097C65">
        <w:t xml:space="preserve"> </w:t>
      </w:r>
      <w:r w:rsidRPr="00097C65">
        <w:t>период</w:t>
      </w:r>
      <w:r w:rsidRPr="00097C65">
        <w:t xml:space="preserve"> </w:t>
      </w:r>
      <w:r w:rsidRPr="00097C65">
        <w:t>временного</w:t>
      </w:r>
      <w:r w:rsidRPr="00097C65">
        <w:t xml:space="preserve"> </w:t>
      </w:r>
      <w:r w:rsidRPr="00097C65">
        <w:t>отступления</w:t>
      </w:r>
      <w:r w:rsidRPr="00097C65">
        <w:t xml:space="preserve"> </w:t>
      </w:r>
      <w:r w:rsidRPr="00097C65">
        <w:rPr>
          <w:rStyle w:val="--0"/>
        </w:rPr>
        <w:t>сформируется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другая</w:t>
      </w:r>
      <w:r w:rsidRPr="00097C65">
        <w:rPr>
          <w:rStyle w:val="--"/>
        </w:rPr>
        <w:t xml:space="preserve"> </w:t>
      </w:r>
      <w:r w:rsidRPr="00097C65">
        <w:rPr>
          <w:rStyle w:val="--0"/>
        </w:rPr>
        <w:t>конструкция</w:t>
      </w:r>
      <w:r w:rsidRPr="00481C38">
        <w:t>.</w:t>
      </w:r>
      <w:r w:rsidRPr="00097C65">
        <w:t xml:space="preserve"> </w:t>
      </w:r>
      <w:r w:rsidRPr="00097C65">
        <w:t>Она</w:t>
      </w:r>
      <w:r w:rsidRPr="00097C65">
        <w:t xml:space="preserve"> </w:t>
      </w:r>
      <w:r w:rsidRPr="00097C65">
        <w:t>поднимет</w:t>
      </w:r>
      <w:r w:rsidRPr="00097C65">
        <w:t xml:space="preserve"> </w:t>
      </w:r>
      <w:r w:rsidRPr="00097C65">
        <w:t>во</w:t>
      </w:r>
      <w:r w:rsidRPr="00097C65">
        <w:t xml:space="preserve"> </w:t>
      </w:r>
      <w:r w:rsidRPr="00097C65">
        <w:t>власть</w:t>
      </w:r>
      <w:r w:rsidRPr="00097C65">
        <w:t xml:space="preserve"> </w:t>
      </w:r>
      <w:r w:rsidRPr="00097C65">
        <w:t>соответствующих</w:t>
      </w:r>
      <w:r w:rsidRPr="00097C65">
        <w:t xml:space="preserve"> </w:t>
      </w:r>
      <w:r w:rsidRPr="00097C65">
        <w:t>себе</w:t>
      </w:r>
      <w:r w:rsidRPr="00097C65">
        <w:t xml:space="preserve"> </w:t>
      </w:r>
      <w:r w:rsidRPr="00097C65">
        <w:t>людей.</w:t>
      </w:r>
      <w:r w:rsidRPr="00097C65">
        <w:t xml:space="preserve"> </w:t>
      </w:r>
      <w:r w:rsidRPr="00097C65">
        <w:t>Ключевые</w:t>
      </w:r>
      <w:r w:rsidRPr="00097C65">
        <w:t xml:space="preserve"> </w:t>
      </w:r>
      <w:r w:rsidRPr="00097C65">
        <w:t>места</w:t>
      </w:r>
      <w:r w:rsidRPr="00097C65">
        <w:t xml:space="preserve"> </w:t>
      </w:r>
      <w:r w:rsidRPr="00097C65">
        <w:t>займут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те,</w:t>
      </w:r>
      <w:r w:rsidRPr="00097C65">
        <w:t xml:space="preserve"> </w:t>
      </w:r>
      <w:r w:rsidRPr="00097C65">
        <w:t>кто</w:t>
      </w:r>
      <w:r w:rsidRPr="00097C65">
        <w:t xml:space="preserve"> </w:t>
      </w:r>
      <w:r w:rsidRPr="00097C65">
        <w:t>ориентирован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первую</w:t>
      </w:r>
      <w:r w:rsidRPr="00097C65">
        <w:t xml:space="preserve"> </w:t>
      </w:r>
      <w:r w:rsidRPr="00097C65">
        <w:t>очередь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служение</w:t>
      </w:r>
      <w:r w:rsidRPr="00097C65">
        <w:t xml:space="preserve"> </w:t>
      </w:r>
      <w:r w:rsidRPr="00097C65">
        <w:t>государству,</w:t>
      </w:r>
      <w:r w:rsidRPr="00097C65">
        <w:t xml:space="preserve"> </w:t>
      </w:r>
      <w:r w:rsidRPr="00097C65">
        <w:t>а</w:t>
      </w:r>
      <w:r w:rsidRPr="00097C65">
        <w:t xml:space="preserve"> </w:t>
      </w:r>
      <w:r w:rsidRPr="00097C65">
        <w:t>те,</w:t>
      </w:r>
      <w:r w:rsidRPr="00097C65">
        <w:t xml:space="preserve"> </w:t>
      </w:r>
      <w:r w:rsidRPr="00097C65">
        <w:t>кто</w:t>
      </w:r>
      <w:r w:rsidRPr="00097C65">
        <w:t xml:space="preserve"> </w:t>
      </w:r>
      <w:r w:rsidRPr="00097C65">
        <w:rPr>
          <w:rStyle w:val="--0"/>
        </w:rPr>
        <w:t>ориентирован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на</w:t>
      </w:r>
      <w:r w:rsidRPr="00097C65">
        <w:rPr>
          <w:rStyle w:val="--"/>
        </w:rPr>
        <w:t xml:space="preserve"> </w:t>
      </w:r>
      <w:r w:rsidRPr="00097C65">
        <w:rPr>
          <w:rStyle w:val="--0"/>
        </w:rPr>
        <w:t>рынок</w:t>
      </w:r>
      <w:r w:rsidRPr="00481C38">
        <w:t xml:space="preserve">. </w:t>
      </w:r>
      <w:r w:rsidRPr="00097C65">
        <w:t>Благом</w:t>
      </w:r>
      <w:r w:rsidRPr="00097C65">
        <w:t xml:space="preserve"> </w:t>
      </w:r>
      <w:r w:rsidRPr="00097C65">
        <w:t>будет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умение</w:t>
      </w:r>
      <w:r w:rsidRPr="00097C65">
        <w:t xml:space="preserve"> </w:t>
      </w:r>
      <w:r w:rsidRPr="00097C65">
        <w:t>души</w:t>
      </w:r>
      <w:r w:rsidRPr="00097C65">
        <w:t xml:space="preserve"> </w:t>
      </w:r>
      <w:r w:rsidRPr="00097C65">
        <w:t>врачевать,</w:t>
      </w:r>
      <w:r w:rsidRPr="00097C65">
        <w:t xml:space="preserve"> </w:t>
      </w:r>
      <w:r w:rsidRPr="00097C65">
        <w:t>а</w:t>
      </w:r>
      <w:r w:rsidRPr="00097C65">
        <w:t xml:space="preserve"> </w:t>
      </w:r>
      <w:r w:rsidRPr="00097C65">
        <w:t>умение</w:t>
      </w:r>
      <w:r w:rsidRPr="00097C65">
        <w:t xml:space="preserve"> </w:t>
      </w:r>
      <w:r w:rsidRPr="00097C65">
        <w:t>организовать</w:t>
      </w:r>
      <w:r w:rsidRPr="00097C65">
        <w:t xml:space="preserve"> </w:t>
      </w:r>
      <w:r w:rsidRPr="00097C65">
        <w:t>эффективное</w:t>
      </w:r>
      <w:r w:rsidRPr="00097C65">
        <w:t xml:space="preserve"> </w:t>
      </w:r>
      <w:r w:rsidRPr="00097C65">
        <w:t>хозяйство.</w:t>
      </w:r>
      <w:r w:rsidRPr="00097C65">
        <w:t xml:space="preserve"> </w:t>
      </w:r>
      <w:r w:rsidRPr="00097C65">
        <w:t>Завхозы</w:t>
      </w:r>
      <w:r w:rsidRPr="00097C65">
        <w:t xml:space="preserve"> </w:t>
      </w:r>
      <w:r w:rsidRPr="00097C65">
        <w:t>получат</w:t>
      </w:r>
      <w:r w:rsidRPr="00097C65">
        <w:t xml:space="preserve"> </w:t>
      </w:r>
      <w:r w:rsidRPr="00097C65">
        <w:t>статус</w:t>
      </w:r>
      <w:r w:rsidRPr="00097C65">
        <w:t xml:space="preserve"> </w:t>
      </w:r>
      <w:r w:rsidRPr="00097C65">
        <w:t>духовных</w:t>
      </w:r>
      <w:r w:rsidRPr="00097C65">
        <w:t xml:space="preserve"> </w:t>
      </w:r>
      <w:r w:rsidRPr="00097C65">
        <w:t>учителей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руководителей.</w:t>
      </w:r>
      <w:r w:rsidRPr="00097C65">
        <w:t xml:space="preserve"> </w:t>
      </w:r>
      <w:r w:rsidRPr="00097C65">
        <w:t>Вокруг</w:t>
      </w:r>
      <w:r w:rsidRPr="00097C65">
        <w:t xml:space="preserve"> </w:t>
      </w:r>
      <w:r w:rsidRPr="00097C65">
        <w:t>них</w:t>
      </w:r>
      <w:r w:rsidRPr="00097C65">
        <w:t xml:space="preserve"> </w:t>
      </w:r>
      <w:r w:rsidRPr="00097C65">
        <w:t>сформируется</w:t>
      </w:r>
      <w:r w:rsidRPr="00097C65">
        <w:t xml:space="preserve"> </w:t>
      </w:r>
      <w:r w:rsidRPr="00097C65">
        <w:t>новая</w:t>
      </w:r>
      <w:r w:rsidRPr="00097C65">
        <w:t xml:space="preserve"> </w:t>
      </w:r>
      <w:r w:rsidRPr="00097C65">
        <w:t>субкультура,</w:t>
      </w:r>
      <w:r w:rsidRPr="00097C65">
        <w:t xml:space="preserve"> </w:t>
      </w:r>
      <w:r w:rsidRPr="00097C65">
        <w:t>одетая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христианские</w:t>
      </w:r>
      <w:r w:rsidRPr="00097C65">
        <w:t xml:space="preserve"> </w:t>
      </w:r>
      <w:r w:rsidRPr="00097C65">
        <w:t>одежды,</w:t>
      </w:r>
      <w:r w:rsidRPr="00097C65">
        <w:t xml:space="preserve"> </w:t>
      </w:r>
      <w:r w:rsidRPr="00097C65">
        <w:t>вынутые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="00481C38" w:rsidRPr="00097C65">
        <w:t>запылённых</w:t>
      </w:r>
      <w:r w:rsidRPr="00097C65">
        <w:t xml:space="preserve"> </w:t>
      </w:r>
      <w:r w:rsidRPr="00097C65">
        <w:t>шкафов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скрывающая</w:t>
      </w:r>
      <w:r w:rsidRPr="00097C65">
        <w:t xml:space="preserve"> </w:t>
      </w:r>
      <w:r w:rsidRPr="00097C65">
        <w:t>другую</w:t>
      </w:r>
      <w:r w:rsidRPr="00097C65">
        <w:t xml:space="preserve"> </w:t>
      </w:r>
      <w:r w:rsidRPr="00097C65">
        <w:t>суть.</w:t>
      </w:r>
      <w:r w:rsidRPr="00097C65">
        <w:t xml:space="preserve"> </w:t>
      </w:r>
      <w:r w:rsidRPr="00097C65">
        <w:t>Вопрос</w:t>
      </w:r>
      <w:r w:rsidRPr="00097C65">
        <w:t xml:space="preserve"> </w:t>
      </w:r>
      <w:r w:rsidRPr="00097C65">
        <w:t>времени</w:t>
      </w:r>
      <w:r w:rsidR="00481C38">
        <w:t xml:space="preserve"> —</w:t>
      </w:r>
      <w:r w:rsidRPr="00097C65">
        <w:t xml:space="preserve"> </w:t>
      </w:r>
      <w:r w:rsidRPr="00097C65">
        <w:t>когда</w:t>
      </w:r>
      <w:r w:rsidRPr="00097C65">
        <w:t xml:space="preserve"> </w:t>
      </w:r>
      <w:r w:rsidRPr="00097C65">
        <w:t>вс</w:t>
      </w:r>
      <w:r w:rsidR="00481C38">
        <w:t>ё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прокиснет.</w:t>
      </w:r>
      <w:r w:rsidRPr="00097C65">
        <w:t xml:space="preserve"> </w:t>
      </w:r>
      <w:r w:rsidRPr="00097C65">
        <w:t>Нельзя</w:t>
      </w:r>
      <w:r w:rsidRPr="00097C65">
        <w:t xml:space="preserve"> </w:t>
      </w:r>
      <w:r w:rsidRPr="00097C65">
        <w:t>быть</w:t>
      </w:r>
      <w:r w:rsidRPr="00097C65">
        <w:t xml:space="preserve"> </w:t>
      </w:r>
      <w:r w:rsidRPr="00097C65">
        <w:t>внешне</w:t>
      </w:r>
      <w:r w:rsidRPr="00097C65">
        <w:t xml:space="preserve"> </w:t>
      </w:r>
      <w:r w:rsidRPr="00097C65">
        <w:t>духовником,</w:t>
      </w:r>
      <w:r w:rsidRPr="00097C65">
        <w:t xml:space="preserve"> </w:t>
      </w:r>
      <w:r w:rsidRPr="00097C65">
        <w:t>а</w:t>
      </w:r>
      <w:r w:rsidRPr="00097C65">
        <w:t xml:space="preserve"> </w:t>
      </w:r>
      <w:r w:rsidRPr="00097C65">
        <w:t>внутренне</w:t>
      </w:r>
      <w:r w:rsidRPr="00097C65">
        <w:t xml:space="preserve"> </w:t>
      </w:r>
      <w:r w:rsidRPr="00097C65">
        <w:t>хозяйственником.</w:t>
      </w:r>
      <w:r w:rsidRPr="00097C65">
        <w:t xml:space="preserve"> </w:t>
      </w:r>
      <w:r w:rsidRPr="00097C65">
        <w:t>Именно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произошло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коммунистами.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именно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п</w:t>
      </w:r>
      <w:r w:rsidR="0070035C">
        <w:t>р</w:t>
      </w:r>
      <w:r w:rsidRPr="00097C65">
        <w:t>оверяется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наше</w:t>
      </w:r>
      <w:r w:rsidRPr="00097C65">
        <w:t xml:space="preserve"> </w:t>
      </w:r>
      <w:r w:rsidRPr="00097C65">
        <w:t>время,</w:t>
      </w:r>
      <w:r w:rsidRPr="00097C65">
        <w:t xml:space="preserve"> </w:t>
      </w:r>
      <w:r w:rsidRPr="00097C65">
        <w:t>если</w:t>
      </w:r>
      <w:r w:rsidRPr="00097C65">
        <w:t xml:space="preserve"> </w:t>
      </w:r>
      <w:r w:rsidRPr="00097C65">
        <w:t>внимательно</w:t>
      </w:r>
      <w:r w:rsidRPr="00097C65">
        <w:t xml:space="preserve"> </w:t>
      </w:r>
      <w:r w:rsidRPr="00097C65">
        <w:t>проанализировать</w:t>
      </w:r>
      <w:r w:rsidRPr="00097C65">
        <w:t xml:space="preserve"> </w:t>
      </w:r>
      <w:r w:rsidRPr="00097C65">
        <w:t>происходящее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наших</w:t>
      </w:r>
      <w:r w:rsidRPr="00097C65">
        <w:t xml:space="preserve"> </w:t>
      </w:r>
      <w:r w:rsidRPr="00097C65">
        <w:t>глазах.</w:t>
      </w:r>
      <w:r w:rsidRPr="00097C65">
        <w:t xml:space="preserve"> </w:t>
      </w:r>
      <w:r w:rsidRPr="00097C65">
        <w:t>Возведя</w:t>
      </w:r>
      <w:r w:rsidRPr="00097C65">
        <w:t xml:space="preserve"> </w:t>
      </w:r>
      <w:r w:rsidRPr="00097C65">
        <w:t>благо</w:t>
      </w:r>
      <w:r w:rsidRPr="00097C65">
        <w:t xml:space="preserve"> </w:t>
      </w:r>
      <w:r w:rsidRPr="00097C65">
        <w:t>государства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статус</w:t>
      </w:r>
      <w:r w:rsidRPr="00097C65">
        <w:t xml:space="preserve"> </w:t>
      </w:r>
      <w:r w:rsidRPr="00097C65">
        <w:t>высшей</w:t>
      </w:r>
      <w:r w:rsidRPr="00097C65">
        <w:t xml:space="preserve"> </w:t>
      </w:r>
      <w:r w:rsidRPr="00097C65">
        <w:t>цели,</w:t>
      </w:r>
      <w:r w:rsidRPr="00097C65">
        <w:t xml:space="preserve"> </w:t>
      </w:r>
      <w:r w:rsidRPr="00097C65">
        <w:t>по</w:t>
      </w:r>
      <w:r w:rsidRPr="00097C65">
        <w:t xml:space="preserve"> </w:t>
      </w:r>
      <w:r w:rsidRPr="00097C65">
        <w:t>факту</w:t>
      </w:r>
      <w:r w:rsidRPr="00097C65">
        <w:t xml:space="preserve"> </w:t>
      </w:r>
      <w:r w:rsidRPr="00097C65">
        <w:t>они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"/>
        </w:rPr>
        <w:t xml:space="preserve"> </w:t>
      </w:r>
      <w:r w:rsidRPr="00097C65">
        <w:rPr>
          <w:rStyle w:val="--0"/>
        </w:rPr>
        <w:t>просто</w:t>
      </w:r>
      <w:r w:rsidRPr="00097C65">
        <w:rPr>
          <w:i/>
          <w:iCs/>
        </w:rPr>
        <w:t xml:space="preserve"> </w:t>
      </w:r>
      <w:r w:rsidRPr="00097C65">
        <w:rPr>
          <w:b/>
          <w:bCs/>
          <w:i/>
          <w:iCs/>
        </w:rPr>
        <w:t>отказались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от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коммунистической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идеи</w:t>
      </w:r>
      <w:r w:rsidR="0070035C" w:rsidRPr="0070035C">
        <w:t xml:space="preserve">. </w:t>
      </w:r>
      <w:r w:rsidRPr="00097C65">
        <w:t>Они</w:t>
      </w:r>
      <w:r w:rsidRPr="00097C65">
        <w:t xml:space="preserve"> </w:t>
      </w:r>
      <w:r w:rsidRPr="00097C65">
        <w:t>создали</w:t>
      </w:r>
      <w:r w:rsidRPr="00097C65">
        <w:t xml:space="preserve"> </w:t>
      </w:r>
      <w:r w:rsidRPr="00097C65">
        <w:t>новый</w:t>
      </w:r>
      <w:r w:rsidRPr="00097C65">
        <w:t xml:space="preserve"> </w:t>
      </w:r>
      <w:r w:rsidRPr="00097C65">
        <w:t>тип</w:t>
      </w:r>
      <w:r w:rsidRPr="00097C65">
        <w:t xml:space="preserve"> </w:t>
      </w:r>
      <w:r w:rsidRPr="00097C65">
        <w:t>религии</w:t>
      </w:r>
      <w:r w:rsidRPr="00097C65">
        <w:t xml:space="preserve"> </w:t>
      </w:r>
      <w:r w:rsidRPr="00097C65">
        <w:t>—</w:t>
      </w:r>
      <w:r w:rsidRPr="00097C65">
        <w:t xml:space="preserve"> </w:t>
      </w:r>
      <w:r w:rsidRPr="00097C65">
        <w:t>советский</w:t>
      </w:r>
      <w:r w:rsidRPr="00097C65">
        <w:t xml:space="preserve"> </w:t>
      </w:r>
      <w:r w:rsidRPr="00097C65">
        <w:t>патриотизм,</w:t>
      </w:r>
      <w:r w:rsidRPr="00097C65">
        <w:t xml:space="preserve"> </w:t>
      </w:r>
      <w:r w:rsidRPr="00097C65">
        <w:t>где</w:t>
      </w:r>
      <w:r w:rsidRPr="00097C65">
        <w:t xml:space="preserve"> </w:t>
      </w:r>
      <w:r w:rsidRPr="00097C65">
        <w:t>верховным</w:t>
      </w:r>
      <w:r w:rsidRPr="00097C65">
        <w:t xml:space="preserve"> </w:t>
      </w:r>
      <w:r w:rsidRPr="00097C65">
        <w:t>божеством</w:t>
      </w:r>
      <w:r w:rsidRPr="00097C65">
        <w:t xml:space="preserve"> </w:t>
      </w:r>
      <w:r w:rsidRPr="00097C65">
        <w:t>выступало</w:t>
      </w:r>
      <w:r w:rsidRPr="00097C65">
        <w:t xml:space="preserve"> </w:t>
      </w:r>
      <w:r w:rsidRPr="00097C65">
        <w:t>государство.</w:t>
      </w:r>
      <w:r w:rsidRPr="00097C65">
        <w:t xml:space="preserve"> </w:t>
      </w:r>
      <w:r w:rsidRPr="00097C65">
        <w:t>Его</w:t>
      </w:r>
      <w:r w:rsidRPr="00097C65">
        <w:t xml:space="preserve"> </w:t>
      </w:r>
      <w:r w:rsidRPr="00097C65">
        <w:t>божественность</w:t>
      </w:r>
      <w:r w:rsidRPr="00097C65">
        <w:t xml:space="preserve"> </w:t>
      </w:r>
      <w:r w:rsidRPr="00097C65">
        <w:t>ни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чего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"/>
        </w:rPr>
        <w:t xml:space="preserve"> </w:t>
      </w:r>
      <w:r w:rsidRPr="00097C65">
        <w:rPr>
          <w:rStyle w:val="--0"/>
        </w:rPr>
        <w:t>вытекала</w:t>
      </w:r>
      <w:r w:rsidRPr="00097C65">
        <w:t>,</w:t>
      </w:r>
      <w:r w:rsidRPr="00097C65">
        <w:t xml:space="preserve"> </w:t>
      </w:r>
      <w:r w:rsidRPr="00097C65">
        <w:t>кроме</w:t>
      </w:r>
      <w:r w:rsidRPr="00097C65">
        <w:t xml:space="preserve"> </w:t>
      </w:r>
      <w:r w:rsidRPr="00097C65">
        <w:t>как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него</w:t>
      </w:r>
      <w:r w:rsidRPr="00097C65">
        <w:t xml:space="preserve"> </w:t>
      </w:r>
      <w:r w:rsidRPr="00097C65">
        <w:t>самого</w:t>
      </w:r>
      <w:r w:rsidRPr="00097C65">
        <w:t xml:space="preserve"> </w:t>
      </w:r>
      <w:r w:rsidRPr="00097C65">
        <w:t>(как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положено</w:t>
      </w:r>
      <w:r w:rsidRPr="00097C65">
        <w:t xml:space="preserve"> </w:t>
      </w:r>
      <w:r w:rsidRPr="00097C65">
        <w:t>божеству).</w:t>
      </w:r>
      <w:r w:rsidRPr="00097C65">
        <w:t xml:space="preserve"> </w:t>
      </w:r>
      <w:r w:rsidRPr="00097C65">
        <w:t>Сам</w:t>
      </w:r>
      <w:r w:rsidRPr="00097C65">
        <w:t xml:space="preserve"> </w:t>
      </w:r>
      <w:r w:rsidRPr="00097C65">
        <w:t>вопрос</w:t>
      </w:r>
      <w:r w:rsidRPr="00097C65">
        <w:t xml:space="preserve"> </w:t>
      </w:r>
      <w:r w:rsidRPr="00097C65">
        <w:t>«</w:t>
      </w:r>
      <w:r w:rsidR="0070035C">
        <w:t>п</w:t>
      </w:r>
      <w:r w:rsidRPr="00097C65">
        <w:t>очему</w:t>
      </w:r>
      <w:r w:rsidRPr="00097C65">
        <w:t xml:space="preserve"> </w:t>
      </w:r>
      <w:r w:rsidRPr="00097C65">
        <w:t>так?»</w:t>
      </w:r>
      <w:r w:rsidRPr="00097C65">
        <w:t xml:space="preserve"> </w:t>
      </w:r>
      <w:r w:rsidRPr="00097C65">
        <w:t>приравнивался</w:t>
      </w:r>
      <w:r w:rsidRPr="00097C65">
        <w:t xml:space="preserve"> </w:t>
      </w:r>
      <w:r w:rsidRPr="00097C65">
        <w:t>к</w:t>
      </w:r>
      <w:r w:rsidRPr="00097C65">
        <w:t xml:space="preserve"> </w:t>
      </w:r>
      <w:r w:rsidRPr="00097C65">
        <w:t>святотатству,</w:t>
      </w:r>
      <w:r w:rsidRPr="00097C65">
        <w:t xml:space="preserve"> </w:t>
      </w:r>
      <w:r w:rsidRPr="00097C65">
        <w:t>оскорблению</w:t>
      </w:r>
      <w:r w:rsidRPr="00097C65">
        <w:t xml:space="preserve"> </w:t>
      </w:r>
      <w:r w:rsidRPr="00097C65">
        <w:t>божества,</w:t>
      </w:r>
      <w:r w:rsidRPr="00097C65">
        <w:t xml:space="preserve"> </w:t>
      </w:r>
      <w:r w:rsidRPr="00097C65">
        <w:t>за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предусматривалось</w:t>
      </w:r>
      <w:r w:rsidRPr="00097C65">
        <w:t xml:space="preserve"> </w:t>
      </w:r>
      <w:r w:rsidRPr="00097C65">
        <w:t>жестокое</w:t>
      </w:r>
      <w:r w:rsidRPr="00097C65">
        <w:t xml:space="preserve"> </w:t>
      </w:r>
      <w:r w:rsidRPr="00097C65">
        <w:t>наказание.</w:t>
      </w:r>
    </w:p>
    <w:p w14:paraId="0D1EA925" w14:textId="547BCEF1" w:rsidR="0042185D" w:rsidRPr="00097C65" w:rsidRDefault="0042185D" w:rsidP="0070035C">
      <w:r w:rsidRPr="00097C65">
        <w:t>Новая</w:t>
      </w:r>
      <w:r w:rsidRPr="00097C65">
        <w:t xml:space="preserve"> </w:t>
      </w:r>
      <w:r w:rsidRPr="00097C65">
        <w:t>идеологическая</w:t>
      </w:r>
      <w:r w:rsidRPr="00097C65">
        <w:t xml:space="preserve"> </w:t>
      </w:r>
      <w:r w:rsidRPr="00097C65">
        <w:t>конструкция</w:t>
      </w:r>
      <w:r w:rsidRPr="00097C65">
        <w:t xml:space="preserve"> </w:t>
      </w:r>
      <w:r w:rsidRPr="00097C65">
        <w:t>основана</w:t>
      </w:r>
      <w:r w:rsidRPr="00097C65">
        <w:t xml:space="preserve"> </w:t>
      </w:r>
      <w:r w:rsidRPr="00097C65">
        <w:t>даже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пустом</w:t>
      </w:r>
      <w:r w:rsidRPr="00097C65">
        <w:t xml:space="preserve"> </w:t>
      </w:r>
      <w:r w:rsidRPr="00097C65">
        <w:t>месте,</w:t>
      </w:r>
      <w:r w:rsidRPr="00097C65">
        <w:t xml:space="preserve"> </w:t>
      </w:r>
      <w:r w:rsidRPr="00097C65">
        <w:t>е</w:t>
      </w:r>
      <w:r w:rsidR="0070035C">
        <w:t>ё</w:t>
      </w:r>
      <w:r w:rsidRPr="00097C65">
        <w:t xml:space="preserve"> </w:t>
      </w:r>
      <w:r w:rsidRPr="00097C65">
        <w:t>строят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отрицательном</w:t>
      </w:r>
      <w:r w:rsidRPr="00097C65">
        <w:t xml:space="preserve"> </w:t>
      </w:r>
      <w:r w:rsidRPr="00097C65">
        <w:t>месте.</w:t>
      </w:r>
      <w:r w:rsidRPr="00097C65">
        <w:t xml:space="preserve"> </w:t>
      </w:r>
      <w:r w:rsidRPr="00097C65">
        <w:t>Образно</w:t>
      </w:r>
      <w:r w:rsidRPr="00097C65">
        <w:t xml:space="preserve"> </w:t>
      </w:r>
      <w:r w:rsidRPr="00097C65">
        <w:t>говоря,</w:t>
      </w:r>
      <w:r w:rsidRPr="00097C65">
        <w:t xml:space="preserve"> </w:t>
      </w:r>
      <w:r w:rsidRPr="00097C65">
        <w:t>здание</w:t>
      </w:r>
      <w:r w:rsidRPr="00097C65">
        <w:t xml:space="preserve"> </w:t>
      </w:r>
      <w:r w:rsidRPr="00097C65">
        <w:t>стоит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просто</w:t>
      </w:r>
      <w:r w:rsidRPr="00097C65">
        <w:t xml:space="preserve"> </w:t>
      </w:r>
      <w:r w:rsidRPr="00097C65">
        <w:t>без</w:t>
      </w:r>
      <w:r w:rsidRPr="00097C65">
        <w:t xml:space="preserve"> </w:t>
      </w:r>
      <w:r w:rsidRPr="00097C65">
        <w:t>фундамента,</w:t>
      </w:r>
      <w:r w:rsidRPr="00097C65">
        <w:t xml:space="preserve"> </w:t>
      </w:r>
      <w:r w:rsidRPr="00097C65">
        <w:t>а</w:t>
      </w:r>
      <w:r w:rsidRPr="00097C65">
        <w:t xml:space="preserve"> </w:t>
      </w:r>
      <w:r w:rsidRPr="00097C65">
        <w:rPr>
          <w:rStyle w:val="--0"/>
        </w:rPr>
        <w:t>на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болоте</w:t>
      </w:r>
      <w:r w:rsidRPr="00097C65">
        <w:t>,</w:t>
      </w:r>
      <w:r w:rsidRPr="00097C65">
        <w:t xml:space="preserve"> </w:t>
      </w:r>
      <w:r w:rsidRPr="00097C65">
        <w:t>которое</w:t>
      </w:r>
      <w:r w:rsidRPr="00097C65">
        <w:t xml:space="preserve"> </w:t>
      </w:r>
      <w:r w:rsidRPr="00097C65">
        <w:t>активно</w:t>
      </w:r>
      <w:r w:rsidRPr="00097C65">
        <w:t xml:space="preserve"> </w:t>
      </w:r>
      <w:r w:rsidRPr="00097C65">
        <w:t>всасывает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себя</w:t>
      </w:r>
      <w:r w:rsidRPr="00097C65">
        <w:t xml:space="preserve"> </w:t>
      </w:r>
      <w:r w:rsidRPr="00097C65">
        <w:t>постройку.</w:t>
      </w:r>
      <w:r w:rsidRPr="00097C65">
        <w:t xml:space="preserve"> </w:t>
      </w:r>
      <w:r w:rsidRPr="00097C65">
        <w:t>По</w:t>
      </w:r>
      <w:r w:rsidRPr="00097C65">
        <w:t xml:space="preserve"> </w:t>
      </w:r>
      <w:r w:rsidRPr="00097C65">
        <w:t>понятным</w:t>
      </w:r>
      <w:r w:rsidRPr="00097C65">
        <w:t xml:space="preserve"> </w:t>
      </w:r>
      <w:r w:rsidRPr="00097C65">
        <w:t>причинам</w:t>
      </w:r>
      <w:r w:rsidRPr="00097C65">
        <w:t xml:space="preserve"> </w:t>
      </w:r>
      <w:r w:rsidRPr="00097C65">
        <w:t>такая</w:t>
      </w:r>
      <w:r w:rsidRPr="00097C65">
        <w:t xml:space="preserve"> </w:t>
      </w:r>
      <w:r w:rsidRPr="00097C65">
        <w:t>религия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могла</w:t>
      </w:r>
      <w:r w:rsidRPr="00097C65">
        <w:t xml:space="preserve"> </w:t>
      </w:r>
      <w:r w:rsidRPr="00097C65">
        <w:t>долго</w:t>
      </w:r>
      <w:r w:rsidRPr="00097C65">
        <w:t xml:space="preserve"> </w:t>
      </w:r>
      <w:r w:rsidRPr="00097C65">
        <w:t>жить.</w:t>
      </w:r>
      <w:r w:rsidRPr="00097C65">
        <w:t xml:space="preserve"> </w:t>
      </w:r>
      <w:r w:rsidRPr="00097C65">
        <w:t>Срок</w:t>
      </w:r>
      <w:r w:rsidRPr="00097C65">
        <w:t xml:space="preserve"> </w:t>
      </w:r>
      <w:r w:rsidRPr="00097C65">
        <w:t>поклонения</w:t>
      </w:r>
      <w:r w:rsidRPr="00097C65">
        <w:t xml:space="preserve"> </w:t>
      </w:r>
      <w:r w:rsidRPr="00097C65">
        <w:t>сущности</w:t>
      </w:r>
      <w:r w:rsidRPr="00097C65">
        <w:t xml:space="preserve"> </w:t>
      </w:r>
      <w:r w:rsidRPr="00097C65">
        <w:t>без</w:t>
      </w:r>
      <w:r w:rsidRPr="00097C65">
        <w:t xml:space="preserve"> </w:t>
      </w:r>
      <w:r w:rsidRPr="00097C65">
        <w:t>всяких</w:t>
      </w:r>
      <w:r w:rsidRPr="00097C65">
        <w:t xml:space="preserve"> </w:t>
      </w:r>
      <w:r w:rsidRPr="00097C65">
        <w:t>оснований,</w:t>
      </w:r>
      <w:r w:rsidRPr="00097C65">
        <w:t xml:space="preserve"> </w:t>
      </w:r>
      <w:r w:rsidRPr="00097C65">
        <w:t>единственно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соображений</w:t>
      </w:r>
      <w:r w:rsidRPr="00097C65">
        <w:t xml:space="preserve"> </w:t>
      </w:r>
      <w:r w:rsidRPr="00097C65">
        <w:t>текущей</w:t>
      </w:r>
      <w:r w:rsidRPr="00097C65">
        <w:t xml:space="preserve"> </w:t>
      </w:r>
      <w:r w:rsidRPr="00097C65">
        <w:t>безопасности,</w:t>
      </w:r>
      <w:r w:rsidRPr="00097C65">
        <w:t xml:space="preserve"> </w:t>
      </w:r>
      <w:r w:rsidRPr="00097C65">
        <w:t>назначенной</w:t>
      </w:r>
      <w:r w:rsidRPr="00097C65">
        <w:t xml:space="preserve"> </w:t>
      </w:r>
      <w:r w:rsidRPr="00097C65">
        <w:t>божеством,</w:t>
      </w:r>
      <w:r w:rsidRPr="00097C65">
        <w:t xml:space="preserve"> </w:t>
      </w:r>
      <w:r w:rsidRPr="00097C65">
        <w:t>мог</w:t>
      </w:r>
      <w:r w:rsidRPr="00097C65">
        <w:t xml:space="preserve"> </w:t>
      </w:r>
      <w:r w:rsidRPr="00097C65">
        <w:t>длиться</w:t>
      </w:r>
      <w:r w:rsidRPr="00097C65">
        <w:t xml:space="preserve"> </w:t>
      </w:r>
      <w:r w:rsidR="00FE024C" w:rsidRPr="00097C65">
        <w:t xml:space="preserve">максимум </w:t>
      </w:r>
      <w:r w:rsidR="00FE024C">
        <w:t xml:space="preserve">— </w:t>
      </w:r>
      <w:r w:rsidRPr="00097C65">
        <w:t>пару</w:t>
      </w:r>
      <w:r w:rsidRPr="00097C65">
        <w:t xml:space="preserve"> </w:t>
      </w:r>
      <w:r w:rsidRPr="00097C65">
        <w:t>поколений.</w:t>
      </w:r>
      <w:r w:rsidRPr="00097C65">
        <w:t xml:space="preserve"> </w:t>
      </w:r>
      <w:r w:rsidRPr="00097C65">
        <w:t>Далее</w:t>
      </w:r>
      <w:r w:rsidR="00FE024C">
        <w:t xml:space="preserve"> —</w:t>
      </w:r>
      <w:r w:rsidRPr="00097C65">
        <w:t xml:space="preserve"> </w:t>
      </w:r>
      <w:r w:rsidRPr="00097C65">
        <w:t>неминуемый</w:t>
      </w:r>
      <w:r w:rsidRPr="00097C65">
        <w:t xml:space="preserve"> </w:t>
      </w:r>
      <w:r w:rsidRPr="00097C65">
        <w:t>распад.</w:t>
      </w:r>
    </w:p>
    <w:p w14:paraId="6C4B9EF8" w14:textId="728E1B1B" w:rsidR="0042185D" w:rsidRPr="00097C65" w:rsidRDefault="0042185D" w:rsidP="00FE024C">
      <w:r w:rsidRPr="00097C65">
        <w:lastRenderedPageBreak/>
        <w:t>Ничего</w:t>
      </w:r>
      <w:r w:rsidRPr="00097C65">
        <w:t xml:space="preserve"> </w:t>
      </w:r>
      <w:r w:rsidRPr="00097C65">
        <w:t>подобного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области</w:t>
      </w:r>
      <w:r w:rsidRPr="00097C65">
        <w:t xml:space="preserve"> </w:t>
      </w:r>
      <w:r w:rsidRPr="00097C65">
        <w:t>построения</w:t>
      </w:r>
      <w:r w:rsidRPr="00097C65">
        <w:t xml:space="preserve"> </w:t>
      </w:r>
      <w:r w:rsidRPr="00097C65">
        <w:t>идейных</w:t>
      </w:r>
      <w:r w:rsidRPr="00097C65">
        <w:t xml:space="preserve"> </w:t>
      </w:r>
      <w:r w:rsidRPr="00097C65">
        <w:t>конструкций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истории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было.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точки</w:t>
      </w:r>
      <w:r w:rsidRPr="00097C65">
        <w:t xml:space="preserve"> </w:t>
      </w:r>
      <w:r w:rsidRPr="00097C65">
        <w:t>зрения</w:t>
      </w:r>
      <w:r w:rsidRPr="00097C65">
        <w:t xml:space="preserve"> </w:t>
      </w:r>
      <w:r w:rsidRPr="00097C65">
        <w:t>философских</w:t>
      </w:r>
      <w:r w:rsidRPr="00097C65">
        <w:t xml:space="preserve"> </w:t>
      </w:r>
      <w:r w:rsidRPr="00097C65">
        <w:t>размышлений.</w:t>
      </w:r>
      <w:r w:rsidRPr="00097C65">
        <w:t xml:space="preserve"> </w:t>
      </w:r>
      <w:r w:rsidRPr="00097C65">
        <w:t>А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точки</w:t>
      </w:r>
      <w:r w:rsidRPr="00097C65">
        <w:t xml:space="preserve"> </w:t>
      </w:r>
      <w:r w:rsidRPr="00097C65">
        <w:t>зрения</w:t>
      </w:r>
      <w:r w:rsidRPr="00097C65">
        <w:t xml:space="preserve"> </w:t>
      </w:r>
      <w:r w:rsidRPr="00097C65">
        <w:t>Программы</w:t>
      </w:r>
      <w:r w:rsidRPr="00097C65">
        <w:t xml:space="preserve"> </w:t>
      </w:r>
      <w:r w:rsidRPr="00097C65">
        <w:t>развития</w:t>
      </w:r>
      <w:r w:rsidRPr="00097C65">
        <w:t xml:space="preserve"> </w:t>
      </w:r>
      <w:r w:rsidRPr="00097C65">
        <w:t>генотипов</w:t>
      </w:r>
      <w:r w:rsidRPr="00097C65">
        <w:t xml:space="preserve"> </w:t>
      </w:r>
      <w:r w:rsidR="00DD10F5">
        <w:t>М</w:t>
      </w:r>
      <w:r w:rsidRPr="00097C65">
        <w:t>озга</w:t>
      </w:r>
      <w:r w:rsidRPr="00097C65">
        <w:t xml:space="preserve"> — </w:t>
      </w:r>
      <w:r w:rsidRPr="00097C65">
        <w:t>это</w:t>
      </w:r>
      <w:r w:rsidRPr="00097C65">
        <w:t xml:space="preserve"> </w:t>
      </w:r>
      <w:r w:rsidRPr="00097C65">
        <w:t>планомерное</w:t>
      </w:r>
      <w:r w:rsidRPr="00097C65">
        <w:t xml:space="preserve"> </w:t>
      </w:r>
      <w:r w:rsidRPr="00097C65">
        <w:t>е</w:t>
      </w:r>
      <w:r w:rsidR="00DD10F5">
        <w:t>ё</w:t>
      </w:r>
      <w:r w:rsidRPr="00097C65">
        <w:t xml:space="preserve"> </w:t>
      </w:r>
      <w:r w:rsidRPr="00097C65">
        <w:t>воплощение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текущем.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этом</w:t>
      </w:r>
      <w:r w:rsidRPr="00097C65">
        <w:t xml:space="preserve"> </w:t>
      </w:r>
      <w:r w:rsidRPr="00097C65">
        <w:t>фоне</w:t>
      </w:r>
      <w:r w:rsidRPr="00097C65">
        <w:t xml:space="preserve"> </w:t>
      </w:r>
      <w:r w:rsidRPr="00097C65">
        <w:t>ценность,</w:t>
      </w:r>
      <w:r w:rsidRPr="00097C65">
        <w:t xml:space="preserve"> </w:t>
      </w:r>
      <w:r w:rsidRPr="00097C65">
        <w:t>ради</w:t>
      </w:r>
      <w:r w:rsidRPr="00097C65">
        <w:t xml:space="preserve"> </w:t>
      </w:r>
      <w:r w:rsidRPr="00097C65">
        <w:t>которой</w:t>
      </w:r>
      <w:r w:rsidRPr="00097C65">
        <w:t xml:space="preserve"> </w:t>
      </w:r>
      <w:r w:rsidRPr="00097C65">
        <w:t>нужно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жалеть</w:t>
      </w:r>
      <w:r w:rsidRPr="00097C65">
        <w:t xml:space="preserve"> </w:t>
      </w:r>
      <w:r w:rsidRPr="00097C65">
        <w:t>ни</w:t>
      </w:r>
      <w:r w:rsidRPr="00097C65">
        <w:t xml:space="preserve"> </w:t>
      </w:r>
      <w:r w:rsidRPr="00097C65">
        <w:t>себя,</w:t>
      </w:r>
      <w:r w:rsidRPr="00097C65">
        <w:t xml:space="preserve"> </w:t>
      </w:r>
      <w:r w:rsidRPr="00097C65">
        <w:t>ни</w:t>
      </w:r>
      <w:r w:rsidRPr="00097C65">
        <w:t xml:space="preserve"> </w:t>
      </w:r>
      <w:r w:rsidRPr="00097C65">
        <w:t>семью,</w:t>
      </w:r>
      <w:r w:rsidRPr="00097C65">
        <w:t xml:space="preserve"> </w:t>
      </w:r>
      <w:r w:rsidRPr="00097C65">
        <w:t>ни</w:t>
      </w:r>
      <w:r w:rsidRPr="00097C65">
        <w:t xml:space="preserve"> </w:t>
      </w:r>
      <w:r w:rsidRPr="00097C65">
        <w:t>жизнь,</w:t>
      </w:r>
      <w:r w:rsidRPr="00097C65">
        <w:t xml:space="preserve"> </w:t>
      </w:r>
      <w:r w:rsidRPr="00097C65">
        <w:t>всегда</w:t>
      </w:r>
      <w:r w:rsidRPr="00097C65">
        <w:t xml:space="preserve"> </w:t>
      </w:r>
      <w:r w:rsidRPr="00097C65">
        <w:t>вытекала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мировоззрения.</w:t>
      </w:r>
      <w:r w:rsidRPr="00097C65">
        <w:t xml:space="preserve"> </w:t>
      </w:r>
      <w:r w:rsidRPr="00097C65">
        <w:t>Например,</w:t>
      </w:r>
      <w:r w:rsidRPr="00097C65">
        <w:t xml:space="preserve"> </w:t>
      </w:r>
      <w:r w:rsidRPr="00097C65">
        <w:t>при</w:t>
      </w:r>
      <w:r w:rsidRPr="00097C65">
        <w:t xml:space="preserve"> </w:t>
      </w:r>
      <w:r w:rsidRPr="00097C65">
        <w:t>монархии</w:t>
      </w:r>
      <w:r w:rsidRPr="00097C65">
        <w:t xml:space="preserve"> </w:t>
      </w:r>
      <w:r w:rsidRPr="00097C65">
        <w:rPr>
          <w:rStyle w:val="--0"/>
        </w:rPr>
        <w:t>основанием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патриотизма</w:t>
      </w:r>
      <w:r w:rsidRPr="00097C65">
        <w:t xml:space="preserve"> </w:t>
      </w:r>
      <w:r w:rsidRPr="00097C65">
        <w:t>была</w:t>
      </w:r>
      <w:r w:rsidRPr="00097C65">
        <w:t xml:space="preserve"> </w:t>
      </w:r>
      <w:r w:rsidRPr="00097C65">
        <w:t>религия.</w:t>
      </w:r>
      <w:r w:rsidRPr="00097C65">
        <w:t xml:space="preserve"> </w:t>
      </w:r>
      <w:r w:rsidRPr="00097C65">
        <w:t>Царь</w:t>
      </w:r>
      <w:r w:rsidRPr="00097C65">
        <w:t xml:space="preserve"> </w:t>
      </w:r>
      <w:r w:rsidRPr="00097C65">
        <w:t>считался</w:t>
      </w:r>
      <w:r w:rsidRPr="00097C65">
        <w:t xml:space="preserve"> </w:t>
      </w:r>
      <w:r w:rsidRPr="00097C65">
        <w:t>представителем</w:t>
      </w:r>
      <w:r w:rsidRPr="00097C65">
        <w:t xml:space="preserve"> </w:t>
      </w:r>
      <w:r w:rsidRPr="00097C65">
        <w:t>Бога,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потому</w:t>
      </w:r>
      <w:r w:rsidRPr="00097C65">
        <w:t xml:space="preserve"> </w:t>
      </w:r>
      <w:r w:rsidRPr="00097C65">
        <w:t>защита</w:t>
      </w:r>
      <w:r w:rsidRPr="00097C65">
        <w:t xml:space="preserve"> </w:t>
      </w:r>
      <w:r w:rsidRPr="00097C65">
        <w:t>державы,</w:t>
      </w:r>
      <w:r w:rsidRPr="00097C65">
        <w:t xml:space="preserve"> </w:t>
      </w:r>
      <w:r w:rsidRPr="00097C65">
        <w:t>которую</w:t>
      </w:r>
      <w:r w:rsidRPr="00097C65">
        <w:t xml:space="preserve"> </w:t>
      </w:r>
      <w:r w:rsidRPr="00097C65">
        <w:t>ему</w:t>
      </w:r>
      <w:r w:rsidRPr="00097C65">
        <w:t xml:space="preserve"> </w:t>
      </w:r>
      <w:r w:rsidRPr="00097C65">
        <w:t>вверил</w:t>
      </w:r>
      <w:r w:rsidRPr="00097C65">
        <w:t xml:space="preserve"> </w:t>
      </w:r>
      <w:r w:rsidRPr="00097C65">
        <w:t>Бог,</w:t>
      </w:r>
      <w:r w:rsidRPr="00097C65">
        <w:t xml:space="preserve"> </w:t>
      </w:r>
      <w:r w:rsidRPr="00097C65">
        <w:t>считалась</w:t>
      </w:r>
      <w:r w:rsidRPr="00097C65">
        <w:t xml:space="preserve"> </w:t>
      </w:r>
      <w:r w:rsidRPr="00097C65">
        <w:t>служением</w:t>
      </w:r>
      <w:r w:rsidRPr="00097C65">
        <w:t xml:space="preserve"> </w:t>
      </w:r>
      <w:r w:rsidRPr="00097C65">
        <w:t>Богу.</w:t>
      </w:r>
      <w:r w:rsidRPr="00097C65">
        <w:t xml:space="preserve"> </w:t>
      </w:r>
      <w:r w:rsidRPr="00097C65">
        <w:t>Жертвуя</w:t>
      </w:r>
      <w:r w:rsidRPr="00097C65">
        <w:t xml:space="preserve"> </w:t>
      </w:r>
      <w:r w:rsidRPr="00097C65">
        <w:t>собой</w:t>
      </w:r>
      <w:r w:rsidRPr="00097C65">
        <w:t xml:space="preserve"> </w:t>
      </w:r>
      <w:r w:rsidRPr="00097C65">
        <w:t>ради</w:t>
      </w:r>
      <w:r w:rsidRPr="00097C65">
        <w:t xml:space="preserve"> </w:t>
      </w:r>
      <w:r w:rsidRPr="00097C65">
        <w:t>России,</w:t>
      </w:r>
      <w:r w:rsidRPr="00097C65">
        <w:t xml:space="preserve"> </w:t>
      </w:r>
      <w:r w:rsidRPr="00097C65">
        <w:t>человек,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итоге,</w:t>
      </w:r>
      <w:r w:rsidRPr="00097C65">
        <w:t xml:space="preserve"> </w:t>
      </w:r>
      <w:r w:rsidRPr="00097C65">
        <w:t>понимал</w:t>
      </w:r>
      <w:r w:rsidRPr="00097C65">
        <w:t xml:space="preserve"> </w:t>
      </w:r>
      <w:r w:rsidRPr="00097C65">
        <w:t>это</w:t>
      </w:r>
      <w:r w:rsidRPr="00097C65">
        <w:t xml:space="preserve"> — </w:t>
      </w:r>
      <w:r w:rsidRPr="00097C65">
        <w:t>жертвой</w:t>
      </w:r>
      <w:r w:rsidRPr="00097C65">
        <w:t xml:space="preserve"> </w:t>
      </w:r>
      <w:r w:rsidRPr="00097C65">
        <w:t>Богу.</w:t>
      </w:r>
      <w:r w:rsidRPr="00097C65">
        <w:t xml:space="preserve"> </w:t>
      </w:r>
      <w:r w:rsidRPr="00097C65">
        <w:t>Коммунисты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могли</w:t>
      </w:r>
      <w:r w:rsidRPr="00097C65">
        <w:t xml:space="preserve"> </w:t>
      </w:r>
      <w:r w:rsidRPr="00097C65">
        <w:t>представить</w:t>
      </w:r>
      <w:r w:rsidRPr="00097C65">
        <w:t xml:space="preserve"> </w:t>
      </w:r>
      <w:r w:rsidRPr="00097C65">
        <w:t>принесение</w:t>
      </w:r>
      <w:r w:rsidRPr="00097C65">
        <w:t xml:space="preserve"> </w:t>
      </w:r>
      <w:r w:rsidRPr="00097C65">
        <w:t>себя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жертву</w:t>
      </w:r>
      <w:r w:rsidRPr="00097C65">
        <w:t xml:space="preserve"> </w:t>
      </w:r>
      <w:r w:rsidRPr="00097C65">
        <w:t>государству</w:t>
      </w:r>
      <w:r w:rsidRPr="00097C65">
        <w:t xml:space="preserve"> </w:t>
      </w:r>
      <w:r w:rsidRPr="00097C65">
        <w:t>жертвой</w:t>
      </w:r>
      <w:r w:rsidRPr="00097C65">
        <w:t xml:space="preserve"> </w:t>
      </w:r>
      <w:r w:rsidRPr="00097C65">
        <w:t>ради</w:t>
      </w:r>
      <w:r w:rsidRPr="00097C65">
        <w:t xml:space="preserve"> </w:t>
      </w:r>
      <w:r w:rsidRPr="00097C65">
        <w:t>коммунизма</w:t>
      </w:r>
      <w:r w:rsidRPr="00097C65">
        <w:t xml:space="preserve"> </w:t>
      </w:r>
      <w:r w:rsidRPr="00097C65">
        <w:t>по</w:t>
      </w:r>
      <w:r w:rsidRPr="00097C65">
        <w:t xml:space="preserve"> </w:t>
      </w:r>
      <w:r w:rsidRPr="00097C65">
        <w:t>той</w:t>
      </w:r>
      <w:r w:rsidRPr="00097C65">
        <w:t xml:space="preserve"> </w:t>
      </w:r>
      <w:r w:rsidRPr="00097C65">
        <w:t>причине,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коммунизм</w:t>
      </w:r>
      <w:r w:rsidRPr="00097C65">
        <w:t xml:space="preserve"> </w:t>
      </w:r>
      <w:r w:rsidRPr="00097C65">
        <w:t>принципиально</w:t>
      </w:r>
      <w:r w:rsidRPr="00097C65">
        <w:t xml:space="preserve"> </w:t>
      </w:r>
      <w:r w:rsidRPr="00097C65">
        <w:t>отрицал</w:t>
      </w:r>
      <w:r w:rsidRPr="00097C65">
        <w:t xml:space="preserve"> </w:t>
      </w:r>
      <w:r w:rsidRPr="00097C65">
        <w:t>ценность</w:t>
      </w:r>
      <w:r w:rsidRPr="00097C65">
        <w:t xml:space="preserve"> </w:t>
      </w:r>
      <w:r w:rsidRPr="00097C65">
        <w:t>государства.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«священных»</w:t>
      </w:r>
      <w:r w:rsidRPr="00097C65">
        <w:t xml:space="preserve"> </w:t>
      </w:r>
      <w:r w:rsidRPr="00097C65">
        <w:t>текстах</w:t>
      </w:r>
      <w:r w:rsidRPr="00097C65">
        <w:t xml:space="preserve"> </w:t>
      </w:r>
      <w:r w:rsidRPr="00097C65">
        <w:t>коммунизма</w:t>
      </w:r>
      <w:r w:rsidR="00DD10F5">
        <w:t>,</w:t>
      </w:r>
      <w:r w:rsidRPr="00097C65">
        <w:t xml:space="preserve"> </w:t>
      </w:r>
      <w:r w:rsidRPr="00097C65">
        <w:t>коими</w:t>
      </w:r>
      <w:r w:rsidRPr="00097C65">
        <w:t xml:space="preserve"> </w:t>
      </w:r>
      <w:r w:rsidRPr="00097C65">
        <w:t>считались</w:t>
      </w:r>
      <w:r w:rsidRPr="00097C65">
        <w:t xml:space="preserve"> </w:t>
      </w:r>
      <w:r w:rsidRPr="00097C65">
        <w:t>работы</w:t>
      </w:r>
      <w:r w:rsidRPr="00097C65">
        <w:t xml:space="preserve"> </w:t>
      </w:r>
      <w:r w:rsidRPr="00097C65">
        <w:t>Маркса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Ленина,</w:t>
      </w:r>
      <w:r w:rsidRPr="00097C65">
        <w:t xml:space="preserve"> </w:t>
      </w:r>
      <w:r w:rsidRPr="00097C65">
        <w:t>ч</w:t>
      </w:r>
      <w:r w:rsidR="00DD10F5">
        <w:t>ё</w:t>
      </w:r>
      <w:r w:rsidRPr="00097C65">
        <w:t>рным</w:t>
      </w:r>
      <w:r w:rsidRPr="00097C65">
        <w:t xml:space="preserve"> </w:t>
      </w:r>
      <w:r w:rsidRPr="00097C65">
        <w:t>по</w:t>
      </w:r>
      <w:r w:rsidRPr="00097C65">
        <w:t xml:space="preserve"> </w:t>
      </w:r>
      <w:r w:rsidRPr="00097C65">
        <w:t>белому</w:t>
      </w:r>
      <w:r w:rsidRPr="00097C65">
        <w:t xml:space="preserve"> </w:t>
      </w:r>
      <w:r w:rsidRPr="00097C65">
        <w:t>эти</w:t>
      </w:r>
      <w:r w:rsidRPr="00097C65">
        <w:t xml:space="preserve"> </w:t>
      </w:r>
      <w:r w:rsidRPr="00097C65">
        <w:t>мысли</w:t>
      </w:r>
      <w:r w:rsidRPr="00097C65">
        <w:t xml:space="preserve"> </w:t>
      </w:r>
      <w:r w:rsidRPr="00097C65">
        <w:t>были</w:t>
      </w:r>
      <w:r w:rsidRPr="00097C65">
        <w:t xml:space="preserve"> </w:t>
      </w:r>
      <w:r w:rsidRPr="00097C65">
        <w:t>прописаны.</w:t>
      </w:r>
      <w:r w:rsidRPr="00097C65">
        <w:t xml:space="preserve"> </w:t>
      </w:r>
      <w:r w:rsidRPr="00097C65">
        <w:t>Оставшиеся</w:t>
      </w:r>
      <w:r w:rsidRPr="00097C65">
        <w:t xml:space="preserve"> </w:t>
      </w:r>
      <w:r w:rsidRPr="00097C65">
        <w:t>во</w:t>
      </w:r>
      <w:r w:rsidRPr="00097C65">
        <w:t xml:space="preserve"> </w:t>
      </w:r>
      <w:r w:rsidRPr="00097C65">
        <w:t>власти</w:t>
      </w:r>
      <w:r w:rsidRPr="00097C65">
        <w:t xml:space="preserve"> </w:t>
      </w:r>
      <w:r w:rsidRPr="00097C65">
        <w:t>фигуры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могли</w:t>
      </w:r>
      <w:r w:rsidRPr="00097C65">
        <w:t xml:space="preserve"> </w:t>
      </w:r>
      <w:r w:rsidRPr="00097C65">
        <w:t>этого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понимать,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иного</w:t>
      </w:r>
      <w:r w:rsidRPr="00097C65">
        <w:t xml:space="preserve"> </w:t>
      </w:r>
      <w:r w:rsidRPr="00097C65">
        <w:t>выхода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видели.</w:t>
      </w:r>
      <w:r w:rsidRPr="00097C65">
        <w:t xml:space="preserve"> </w:t>
      </w:r>
      <w:r w:rsidRPr="00097C65">
        <w:t>Новая</w:t>
      </w:r>
      <w:r w:rsidRPr="00097C65">
        <w:t xml:space="preserve"> </w:t>
      </w:r>
      <w:r w:rsidRPr="00097C65">
        <w:t>религия</w:t>
      </w:r>
      <w:r w:rsidRPr="00097C65">
        <w:t xml:space="preserve"> </w:t>
      </w:r>
      <w:r w:rsidRPr="00097C65">
        <w:t>была</w:t>
      </w:r>
      <w:r w:rsidRPr="00097C65">
        <w:t xml:space="preserve"> </w:t>
      </w:r>
      <w:r w:rsidRPr="00097C65">
        <w:t>составной</w:t>
      </w:r>
      <w:r w:rsidRPr="00097C65">
        <w:t xml:space="preserve"> </w:t>
      </w:r>
      <w:r w:rsidRPr="00097C65">
        <w:t>частью</w:t>
      </w:r>
      <w:r w:rsidRPr="00097C65">
        <w:t xml:space="preserve"> </w:t>
      </w:r>
      <w:r w:rsidRPr="00097C65">
        <w:t>плана</w:t>
      </w:r>
      <w:r w:rsidRPr="00097C65">
        <w:t xml:space="preserve"> </w:t>
      </w:r>
      <w:r w:rsidRPr="00097C65">
        <w:rPr>
          <w:rStyle w:val="--0"/>
        </w:rPr>
        <w:t>повышения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обороноспособности</w:t>
      </w:r>
      <w:r w:rsidRPr="00097C65">
        <w:t xml:space="preserve"> </w:t>
      </w:r>
      <w:r w:rsidRPr="00097C65">
        <w:t>страны.</w:t>
      </w:r>
      <w:r w:rsidRPr="00097C65">
        <w:t xml:space="preserve"> </w:t>
      </w:r>
      <w:r w:rsidRPr="00097C65">
        <w:t>Бывший</w:t>
      </w:r>
      <w:r w:rsidRPr="00097C65">
        <w:t xml:space="preserve"> </w:t>
      </w:r>
      <w:r w:rsidRPr="00097C65">
        <w:t>космополит</w:t>
      </w:r>
      <w:r w:rsidRPr="00097C65">
        <w:t xml:space="preserve"> </w:t>
      </w:r>
      <w:r w:rsidRPr="00097C65">
        <w:t>Сталин,</w:t>
      </w:r>
      <w:r w:rsidRPr="00097C65">
        <w:t xml:space="preserve"> </w:t>
      </w:r>
      <w:r w:rsidRPr="00097C65">
        <w:t>некогда</w:t>
      </w:r>
      <w:r w:rsidRPr="00097C65">
        <w:t xml:space="preserve"> </w:t>
      </w:r>
      <w:r w:rsidRPr="00097C65">
        <w:t>доказывавший</w:t>
      </w:r>
      <w:r w:rsidRPr="00097C65">
        <w:t xml:space="preserve"> </w:t>
      </w:r>
      <w:r w:rsidRPr="00097C65">
        <w:t>вторичную</w:t>
      </w:r>
      <w:r w:rsidRPr="00097C65">
        <w:t xml:space="preserve"> </w:t>
      </w:r>
      <w:r w:rsidRPr="00097C65">
        <w:t>ценность</w:t>
      </w:r>
      <w:r w:rsidRPr="00097C65">
        <w:t xml:space="preserve"> </w:t>
      </w:r>
      <w:r w:rsidRPr="00097C65">
        <w:t>России,</w:t>
      </w:r>
      <w:r w:rsidRPr="00097C65">
        <w:t xml:space="preserve"> </w:t>
      </w:r>
      <w:r w:rsidRPr="00097C65">
        <w:t>обращается</w:t>
      </w:r>
      <w:r w:rsidRPr="00097C65">
        <w:t xml:space="preserve"> </w:t>
      </w:r>
      <w:r w:rsidRPr="00097C65">
        <w:t>к</w:t>
      </w:r>
      <w:r w:rsidRPr="00097C65">
        <w:t xml:space="preserve"> </w:t>
      </w:r>
      <w:r w:rsidRPr="00097C65">
        <w:t>народу:</w:t>
      </w:r>
      <w:r w:rsidRPr="00097C65">
        <w:t xml:space="preserve"> </w:t>
      </w:r>
      <w:r w:rsidRPr="00097C65">
        <w:t>«Братья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с</w:t>
      </w:r>
      <w:r w:rsidR="00DD10F5">
        <w:t>ё</w:t>
      </w:r>
      <w:r w:rsidRPr="00097C65">
        <w:t>стры».</w:t>
      </w:r>
      <w:r w:rsidRPr="00097C65">
        <w:t xml:space="preserve"> </w:t>
      </w:r>
      <w:r w:rsidRPr="00097C65">
        <w:t>Люди</w:t>
      </w:r>
      <w:r w:rsidRPr="00097C65">
        <w:t xml:space="preserve"> </w:t>
      </w:r>
      <w:r w:rsidRPr="00097C65">
        <w:t>будут</w:t>
      </w:r>
      <w:r w:rsidRPr="00097C65">
        <w:t xml:space="preserve"> </w:t>
      </w:r>
      <w:r w:rsidRPr="00097C65">
        <w:t>умирать</w:t>
      </w:r>
      <w:r w:rsidRPr="00097C65">
        <w:t xml:space="preserve"> </w:t>
      </w:r>
      <w:r w:rsidRPr="00097C65">
        <w:t>«за</w:t>
      </w:r>
      <w:r w:rsidRPr="00097C65">
        <w:t xml:space="preserve"> </w:t>
      </w:r>
      <w:r w:rsidRPr="00097C65">
        <w:t>Родину,</w:t>
      </w:r>
      <w:r w:rsidRPr="00097C65">
        <w:t xml:space="preserve"> </w:t>
      </w:r>
      <w:r w:rsidRPr="00097C65">
        <w:t>за</w:t>
      </w:r>
      <w:r w:rsidRPr="00097C65">
        <w:t xml:space="preserve"> </w:t>
      </w:r>
      <w:r w:rsidRPr="00097C65">
        <w:t>Сталина!»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той</w:t>
      </w:r>
      <w:r w:rsidRPr="00097C65">
        <w:t xml:space="preserve"> </w:t>
      </w:r>
      <w:r w:rsidRPr="00097C65">
        <w:t>же</w:t>
      </w:r>
      <w:r w:rsidRPr="00097C65">
        <w:t xml:space="preserve"> </w:t>
      </w:r>
      <w:r w:rsidRPr="00097C65">
        <w:t>самоотверженностью,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какой</w:t>
      </w:r>
      <w:r w:rsidRPr="00097C65">
        <w:t xml:space="preserve"> </w:t>
      </w:r>
      <w:r w:rsidRPr="00097C65">
        <w:t>первые</w:t>
      </w:r>
      <w:r w:rsidRPr="00097C65">
        <w:t xml:space="preserve"> </w:t>
      </w:r>
      <w:r w:rsidRPr="00097C65">
        <w:t>христиане</w:t>
      </w:r>
      <w:r w:rsidRPr="00097C65">
        <w:t xml:space="preserve"> </w:t>
      </w:r>
      <w:r w:rsidRPr="00097C65">
        <w:t>умирали</w:t>
      </w:r>
      <w:r w:rsidRPr="00097C65">
        <w:t xml:space="preserve"> </w:t>
      </w:r>
      <w:r w:rsidRPr="00097C65">
        <w:t>за</w:t>
      </w:r>
      <w:r w:rsidRPr="00097C65">
        <w:t xml:space="preserve"> </w:t>
      </w:r>
      <w:r w:rsidRPr="00097C65">
        <w:t>Христа.</w:t>
      </w:r>
    </w:p>
    <w:p w14:paraId="2C1E8894" w14:textId="45A28DFF" w:rsidR="0042185D" w:rsidRPr="00097C65" w:rsidRDefault="0042185D" w:rsidP="00DD10F5">
      <w:r w:rsidRPr="00097C65">
        <w:t>Кажется,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хорошо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правильно</w:t>
      </w:r>
      <w:r w:rsidRPr="00097C65">
        <w:t xml:space="preserve"> </w:t>
      </w:r>
      <w:r w:rsidRPr="00097C65">
        <w:t>—</w:t>
      </w:r>
      <w:r w:rsidRPr="00097C65">
        <w:t xml:space="preserve"> </w:t>
      </w:r>
      <w:r w:rsidRPr="00097C65">
        <w:t>верой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правдой</w:t>
      </w:r>
      <w:r w:rsidRPr="00097C65">
        <w:t xml:space="preserve"> </w:t>
      </w:r>
      <w:r w:rsidRPr="00097C65">
        <w:t>служить</w:t>
      </w:r>
      <w:r w:rsidRPr="00097C65">
        <w:t xml:space="preserve"> </w:t>
      </w:r>
      <w:r w:rsidRPr="00097C65">
        <w:t>своей</w:t>
      </w:r>
      <w:r w:rsidRPr="00097C65">
        <w:t xml:space="preserve"> </w:t>
      </w:r>
      <w:r w:rsidRPr="00097C65">
        <w:t>стране.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сама</w:t>
      </w:r>
      <w:r w:rsidRPr="00097C65">
        <w:t xml:space="preserve"> </w:t>
      </w:r>
      <w:r w:rsidRPr="00097C65">
        <w:t>по</w:t>
      </w:r>
      <w:r w:rsidRPr="00097C65">
        <w:t xml:space="preserve"> </w:t>
      </w:r>
      <w:r w:rsidRPr="00097C65">
        <w:t>себе</w:t>
      </w:r>
      <w:r w:rsidRPr="00097C65">
        <w:t xml:space="preserve"> </w:t>
      </w:r>
      <w:r w:rsidRPr="00097C65">
        <w:t>страна</w:t>
      </w:r>
      <w:r w:rsidRPr="00097C65">
        <w:t xml:space="preserve"> </w:t>
      </w:r>
      <w:r w:rsidRPr="00097C65">
        <w:t>всегда</w:t>
      </w:r>
      <w:r w:rsidRPr="00097C65">
        <w:t xml:space="preserve"> </w:t>
      </w:r>
      <w:r w:rsidRPr="00097C65">
        <w:t>позиционируется</w:t>
      </w:r>
      <w:r w:rsidRPr="00097C65">
        <w:t xml:space="preserve"> </w:t>
      </w:r>
      <w:r w:rsidRPr="00097C65">
        <w:t>вторичной</w:t>
      </w:r>
      <w:r w:rsidRPr="00097C65">
        <w:t xml:space="preserve"> </w:t>
      </w:r>
      <w:r w:rsidRPr="00097C65">
        <w:t>ценностью,</w:t>
      </w:r>
      <w:r w:rsidRPr="00097C65">
        <w:t xml:space="preserve"> </w:t>
      </w:r>
      <w:r w:rsidRPr="00097C65">
        <w:t>инструментом,</w:t>
      </w:r>
      <w:r w:rsidRPr="00097C65">
        <w:t xml:space="preserve"> </w:t>
      </w:r>
      <w:r w:rsidRPr="00097C65">
        <w:t>так</w:t>
      </w:r>
      <w:r w:rsidRPr="00097C65">
        <w:t xml:space="preserve"> </w:t>
      </w:r>
      <w:r w:rsidRPr="00097C65">
        <w:t>или</w:t>
      </w:r>
      <w:r w:rsidRPr="00097C65">
        <w:t xml:space="preserve"> </w:t>
      </w:r>
      <w:r w:rsidRPr="00097C65">
        <w:t>иначе</w:t>
      </w:r>
      <w:r w:rsidRPr="00097C65">
        <w:t xml:space="preserve"> </w:t>
      </w:r>
      <w:r w:rsidRPr="00097C65">
        <w:t>работающим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первичную</w:t>
      </w:r>
      <w:r w:rsidRPr="00097C65">
        <w:t xml:space="preserve"> </w:t>
      </w:r>
      <w:r w:rsidRPr="00097C65">
        <w:t>ценность.</w:t>
      </w:r>
      <w:r w:rsidRPr="00097C65">
        <w:t xml:space="preserve"> </w:t>
      </w:r>
      <w:r w:rsidRPr="00097C65">
        <w:t>Единственный</w:t>
      </w:r>
      <w:r w:rsidRPr="00097C65">
        <w:t xml:space="preserve"> </w:t>
      </w:r>
      <w:r w:rsidRPr="00097C65">
        <w:t>известный</w:t>
      </w:r>
      <w:r w:rsidRPr="00097C65">
        <w:t xml:space="preserve"> </w:t>
      </w:r>
      <w:r w:rsidRPr="00097C65">
        <w:t>вариант</w:t>
      </w:r>
      <w:r w:rsidRPr="00097C65">
        <w:t xml:space="preserve"> </w:t>
      </w:r>
      <w:r w:rsidRPr="00097C65">
        <w:t>позиционирования</w:t>
      </w:r>
      <w:r w:rsidRPr="00097C65">
        <w:t xml:space="preserve"> </w:t>
      </w:r>
      <w:r w:rsidRPr="00097C65">
        <w:t>территории</w:t>
      </w:r>
      <w:r w:rsidRPr="00097C65">
        <w:t xml:space="preserve"> </w:t>
      </w:r>
      <w:r w:rsidRPr="00097C65">
        <w:t>первичной</w:t>
      </w:r>
      <w:r w:rsidRPr="00097C65">
        <w:t xml:space="preserve"> </w:t>
      </w:r>
      <w:r w:rsidR="00312689" w:rsidRPr="00097C65">
        <w:rPr>
          <w:noProof/>
        </w:rPr>
        <w:drawing>
          <wp:anchor distT="0" distB="0" distL="114300" distR="114300" simplePos="0" relativeHeight="251661312" behindDoc="1" locked="0" layoutInCell="1" allowOverlap="1" wp14:anchorId="3308CA6D" wp14:editId="17A38972">
            <wp:simplePos x="0" y="0"/>
            <wp:positionH relativeFrom="column">
              <wp:posOffset>44918</wp:posOffset>
            </wp:positionH>
            <wp:positionV relativeFrom="paragraph">
              <wp:posOffset>90905</wp:posOffset>
            </wp:positionV>
            <wp:extent cx="2870200" cy="3060564"/>
            <wp:effectExtent l="0" t="0" r="0" b="635"/>
            <wp:wrapTight wrapText="bothSides">
              <wp:wrapPolygon edited="0">
                <wp:start x="0" y="0"/>
                <wp:lineTo x="0" y="21515"/>
                <wp:lineTo x="21504" y="21515"/>
                <wp:lineTo x="21504" y="0"/>
                <wp:lineTo x="0" y="0"/>
              </wp:wrapPolygon>
            </wp:wrapTight>
            <wp:docPr id="1" name="Рисунок 1" descr="Изображение выглядит как дерево, внешний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дерево, внешний, несколько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060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C65">
        <w:t>ценностью</w:t>
      </w:r>
      <w:r w:rsidRPr="00097C65">
        <w:t xml:space="preserve"> </w:t>
      </w:r>
      <w:r w:rsidRPr="00097C65">
        <w:t>мы</w:t>
      </w:r>
      <w:r w:rsidRPr="00097C65">
        <w:t xml:space="preserve"> </w:t>
      </w:r>
      <w:r w:rsidRPr="00097C65">
        <w:t>находим</w:t>
      </w:r>
      <w:r w:rsidRPr="00097C65">
        <w:t xml:space="preserve"> </w:t>
      </w:r>
      <w:r w:rsidRPr="00097C65">
        <w:t>у</w:t>
      </w:r>
      <w:r w:rsidRPr="00097C65">
        <w:t xml:space="preserve"> </w:t>
      </w:r>
      <w:bookmarkStart w:id="5" w:name="OLE_LINK1"/>
      <w:bookmarkStart w:id="6" w:name="OLE_LINK2"/>
      <w:r w:rsidRPr="00097C65">
        <w:t>друидов</w:t>
      </w:r>
      <w:r w:rsidRPr="00097C65">
        <w:rPr>
          <w:rStyle w:val="afb"/>
          <w:szCs w:val="28"/>
        </w:rPr>
        <w:footnoteReference w:id="1"/>
      </w:r>
      <w:r w:rsidRPr="00097C65">
        <w:t>.</w:t>
      </w:r>
      <w:r w:rsidRPr="00097C65">
        <w:t xml:space="preserve"> </w:t>
      </w:r>
      <w:bookmarkEnd w:id="5"/>
      <w:bookmarkEnd w:id="6"/>
      <w:r w:rsidRPr="00097C65">
        <w:t>Чтобы</w:t>
      </w:r>
      <w:r w:rsidRPr="00097C65">
        <w:t xml:space="preserve"> </w:t>
      </w:r>
      <w:r w:rsidRPr="00097C65">
        <w:t>повторить</w:t>
      </w:r>
      <w:r w:rsidRPr="00097C65">
        <w:t xml:space="preserve"> </w:t>
      </w:r>
      <w:r w:rsidRPr="00097C65">
        <w:t>его,</w:t>
      </w:r>
      <w:r w:rsidRPr="00097C65">
        <w:t xml:space="preserve"> </w:t>
      </w:r>
      <w:r w:rsidRPr="00097C65">
        <w:t>необходимо</w:t>
      </w:r>
      <w:r w:rsidRPr="00097C65">
        <w:t xml:space="preserve"> </w:t>
      </w:r>
      <w:r w:rsidRPr="00097C65">
        <w:t>мировоззрение,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которого</w:t>
      </w:r>
      <w:r w:rsidRPr="00097C65">
        <w:t xml:space="preserve"> </w:t>
      </w:r>
      <w:r w:rsidRPr="00097C65">
        <w:t>такой</w:t>
      </w:r>
      <w:r w:rsidRPr="00097C65">
        <w:t xml:space="preserve"> </w:t>
      </w:r>
      <w:r w:rsidRPr="00097C65">
        <w:t>вывод</w:t>
      </w:r>
      <w:r w:rsidRPr="00097C65">
        <w:t xml:space="preserve"> </w:t>
      </w:r>
      <w:r w:rsidRPr="00097C65">
        <w:t>будет</w:t>
      </w:r>
      <w:r w:rsidRPr="00097C65">
        <w:t xml:space="preserve"> </w:t>
      </w:r>
      <w:r w:rsidRPr="00097C65">
        <w:t>следовать.</w:t>
      </w:r>
      <w:r w:rsidRPr="00097C65">
        <w:t xml:space="preserve"> </w:t>
      </w:r>
      <w:r w:rsidRPr="00097C65">
        <w:t>Пока</w:t>
      </w:r>
      <w:r w:rsidRPr="00097C65">
        <w:t xml:space="preserve"> </w:t>
      </w:r>
      <w:r w:rsidRPr="00097C65">
        <w:t>такого</w:t>
      </w:r>
      <w:r w:rsidRPr="00097C65">
        <w:t xml:space="preserve"> </w:t>
      </w:r>
      <w:r w:rsidRPr="00097C65">
        <w:t>мировоззрения</w:t>
      </w:r>
      <w:r w:rsidRPr="00097C65">
        <w:t xml:space="preserve"> </w:t>
      </w:r>
      <w:r w:rsidRPr="00097C65">
        <w:t>нет.</w:t>
      </w:r>
      <w:r w:rsidRPr="00097C65">
        <w:t xml:space="preserve"> </w:t>
      </w:r>
      <w:r w:rsidRPr="00097C65">
        <w:t>Провозглашение</w:t>
      </w:r>
      <w:r w:rsidRPr="00097C65">
        <w:t xml:space="preserve"> </w:t>
      </w:r>
      <w:r w:rsidRPr="00097C65">
        <w:t>патриотизма</w:t>
      </w:r>
      <w:r w:rsidRPr="00097C65">
        <w:t xml:space="preserve"> </w:t>
      </w:r>
      <w:r w:rsidRPr="00097C65">
        <w:t>высшей</w:t>
      </w:r>
      <w:r w:rsidRPr="00097C65">
        <w:t xml:space="preserve"> </w:t>
      </w:r>
      <w:r w:rsidRPr="00097C65">
        <w:t>ценностью</w:t>
      </w:r>
      <w:r w:rsidRPr="00097C65">
        <w:t xml:space="preserve"> </w:t>
      </w:r>
      <w:r w:rsidRPr="00097C65">
        <w:lastRenderedPageBreak/>
        <w:t>неизбежно</w:t>
      </w:r>
      <w:r w:rsidRPr="00097C65">
        <w:t xml:space="preserve"> </w:t>
      </w:r>
      <w:r w:rsidRPr="00097C65">
        <w:t>будет</w:t>
      </w:r>
      <w:r w:rsidRPr="00097C65">
        <w:t xml:space="preserve"> </w:t>
      </w:r>
      <w:r w:rsidRPr="00097C65">
        <w:t>профанацией,</w:t>
      </w:r>
      <w:r w:rsidRPr="00097C65">
        <w:t xml:space="preserve"> </w:t>
      </w:r>
      <w:r w:rsidRPr="00097C65">
        <w:t>тем</w:t>
      </w:r>
      <w:r w:rsidRPr="00097C65">
        <w:t xml:space="preserve"> </w:t>
      </w:r>
      <w:r w:rsidRPr="00097C65">
        <w:t>более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сегодняшней</w:t>
      </w:r>
      <w:r w:rsidRPr="00097C65">
        <w:t xml:space="preserve"> </w:t>
      </w:r>
      <w:r w:rsidRPr="00097C65">
        <w:t>реалии.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таким</w:t>
      </w:r>
      <w:r w:rsidRPr="00097C65">
        <w:t xml:space="preserve"> </w:t>
      </w:r>
      <w:r w:rsidRPr="00097C65">
        <w:t>же</w:t>
      </w:r>
      <w:r w:rsidRPr="00097C65">
        <w:t xml:space="preserve"> </w:t>
      </w:r>
      <w:r w:rsidRPr="00097C65">
        <w:t>успехом</w:t>
      </w:r>
      <w:r w:rsidRPr="00097C65">
        <w:t xml:space="preserve"> </w:t>
      </w:r>
      <w:r w:rsidRPr="00097C65">
        <w:t>можно</w:t>
      </w:r>
      <w:r w:rsidRPr="00097C65">
        <w:t xml:space="preserve"> </w:t>
      </w:r>
      <w:r w:rsidRPr="00097C65">
        <w:t>провозгласить</w:t>
      </w:r>
      <w:r w:rsidRPr="00097C65">
        <w:t xml:space="preserve"> </w:t>
      </w:r>
      <w:r w:rsidRPr="00097C65">
        <w:t>высшей</w:t>
      </w:r>
      <w:r w:rsidRPr="00097C65">
        <w:t xml:space="preserve"> </w:t>
      </w:r>
      <w:r w:rsidRPr="00097C65">
        <w:t>ценностью</w:t>
      </w:r>
      <w:r w:rsidRPr="00097C65">
        <w:t xml:space="preserve"> </w:t>
      </w:r>
      <w:r w:rsidRPr="00097C65">
        <w:t>футбольный</w:t>
      </w:r>
      <w:r w:rsidRPr="00097C65">
        <w:t xml:space="preserve"> </w:t>
      </w:r>
      <w:r w:rsidRPr="00097C65">
        <w:t>клуб.</w:t>
      </w:r>
      <w:r w:rsidRPr="00097C65">
        <w:t xml:space="preserve"> </w:t>
      </w:r>
      <w:r w:rsidRPr="00097C65">
        <w:t>Производство</w:t>
      </w:r>
      <w:r w:rsidRPr="00097C65">
        <w:t xml:space="preserve"> </w:t>
      </w:r>
      <w:r w:rsidRPr="00097C65">
        <w:t>патриотов</w:t>
      </w:r>
      <w:r w:rsidRPr="00097C65">
        <w:t xml:space="preserve"> </w:t>
      </w:r>
      <w:r w:rsidRPr="00097C65">
        <w:t>строится</w:t>
      </w:r>
      <w:r w:rsidRPr="00097C65">
        <w:t xml:space="preserve"> </w:t>
      </w:r>
      <w:r w:rsidRPr="00097C65">
        <w:t>по</w:t>
      </w:r>
      <w:r w:rsidRPr="00097C65">
        <w:t xml:space="preserve"> </w:t>
      </w:r>
      <w:r w:rsidRPr="00097C65">
        <w:t>той</w:t>
      </w:r>
      <w:r w:rsidRPr="00097C65">
        <w:t xml:space="preserve"> </w:t>
      </w:r>
      <w:r w:rsidRPr="00097C65">
        <w:t>же</w:t>
      </w:r>
      <w:r w:rsidRPr="00097C65">
        <w:t xml:space="preserve"> </w:t>
      </w:r>
      <w:r w:rsidRPr="00097C65">
        <w:t>технологии,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производство</w:t>
      </w:r>
      <w:r w:rsidRPr="00097C65">
        <w:t xml:space="preserve"> </w:t>
      </w:r>
      <w:r w:rsidRPr="00097C65">
        <w:t>футбольных</w:t>
      </w:r>
      <w:r w:rsidRPr="00097C65">
        <w:t xml:space="preserve"> </w:t>
      </w:r>
      <w:r w:rsidRPr="00097C65">
        <w:t>болельщиков.</w:t>
      </w:r>
      <w:r w:rsidRPr="00097C65">
        <w:t xml:space="preserve"> </w:t>
      </w:r>
      <w:r w:rsidRPr="00097C65">
        <w:t>Этого</w:t>
      </w:r>
      <w:r w:rsidRPr="00097C65">
        <w:t xml:space="preserve"> </w:t>
      </w:r>
      <w:r w:rsidRPr="00097C65">
        <w:t>почему-то</w:t>
      </w:r>
      <w:r w:rsidRPr="00097C65">
        <w:t xml:space="preserve"> </w:t>
      </w:r>
      <w:r w:rsidRPr="00097C65">
        <w:t>до</w:t>
      </w:r>
      <w:r w:rsidRPr="00097C65">
        <w:t xml:space="preserve"> </w:t>
      </w:r>
      <w:r w:rsidRPr="00097C65">
        <w:t>сих</w:t>
      </w:r>
      <w:r w:rsidRPr="00097C65">
        <w:t xml:space="preserve"> </w:t>
      </w:r>
      <w:r w:rsidRPr="00097C65">
        <w:t>пор</w:t>
      </w:r>
      <w:r w:rsidRPr="00097C65">
        <w:t xml:space="preserve"> </w:t>
      </w:r>
      <w:r w:rsidRPr="00097C65">
        <w:t>так</w:t>
      </w:r>
      <w:r w:rsidRPr="00097C65">
        <w:t xml:space="preserve"> </w:t>
      </w:r>
      <w:r w:rsidRPr="00097C65">
        <w:t>называемые</w:t>
      </w:r>
      <w:r w:rsidRPr="00097C65">
        <w:t xml:space="preserve"> </w:t>
      </w:r>
      <w:r w:rsidRPr="00097C65">
        <w:t>«правители</w:t>
      </w:r>
      <w:r w:rsidRPr="00097C65">
        <w:t xml:space="preserve"> </w:t>
      </w:r>
      <w:r w:rsidRPr="00097C65">
        <w:t>сегодняшнего</w:t>
      </w:r>
      <w:r w:rsidRPr="00097C65">
        <w:t xml:space="preserve"> </w:t>
      </w:r>
      <w:r w:rsidRPr="00097C65">
        <w:t>дня»</w:t>
      </w:r>
      <w:r w:rsidRPr="00097C65">
        <w:t xml:space="preserve"> </w:t>
      </w:r>
      <w:r w:rsidRPr="00097C65">
        <w:t>понять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могут.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это</w:t>
      </w:r>
      <w:r w:rsidRPr="00097C65">
        <w:t xml:space="preserve"> — </w:t>
      </w:r>
      <w:r w:rsidRPr="00097C65">
        <w:t>объективный</w:t>
      </w:r>
      <w:r w:rsidRPr="00097C65">
        <w:t xml:space="preserve"> </w:t>
      </w:r>
      <w:r w:rsidRPr="00097C65">
        <w:t>процесс</w:t>
      </w:r>
      <w:r w:rsidRPr="00097C65">
        <w:t xml:space="preserve"> — </w:t>
      </w:r>
      <w:r w:rsidRPr="00097C65">
        <w:t>им,</w:t>
      </w:r>
      <w:r w:rsidRPr="00097C65">
        <w:t xml:space="preserve"> </w:t>
      </w:r>
      <w:r w:rsidRPr="00097C65">
        <w:t>«правителям»</w:t>
      </w:r>
      <w:r w:rsidRPr="00097C65">
        <w:t xml:space="preserve"> </w:t>
      </w:r>
      <w:r w:rsidRPr="00097C65">
        <w:t>этого</w:t>
      </w:r>
      <w:r w:rsidR="00312689">
        <w:t xml:space="preserve"> понять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дано</w:t>
      </w:r>
      <w:r w:rsidRPr="00097C65">
        <w:t>.</w:t>
      </w:r>
      <w:r w:rsidRPr="00097C65">
        <w:t xml:space="preserve"> </w:t>
      </w:r>
      <w:r w:rsidRPr="00097C65">
        <w:t>Людей</w:t>
      </w:r>
      <w:r w:rsidRPr="00097C65">
        <w:t xml:space="preserve"> </w:t>
      </w:r>
      <w:r w:rsidRPr="00097C65">
        <w:t>более</w:t>
      </w:r>
      <w:r w:rsidRPr="00097C65">
        <w:t xml:space="preserve"> </w:t>
      </w:r>
      <w:r w:rsidRPr="00097C65">
        <w:t>высокого</w:t>
      </w:r>
      <w:r w:rsidRPr="00097C65">
        <w:t xml:space="preserve"> </w:t>
      </w:r>
      <w:r w:rsidRPr="00097C65">
        <w:t>уровня</w:t>
      </w:r>
      <w:r w:rsidRPr="00097C65">
        <w:t xml:space="preserve"> </w:t>
      </w:r>
      <w:r w:rsidRPr="00097C65">
        <w:t>оно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захватывает</w:t>
      </w:r>
      <w:r w:rsidRPr="00312689">
        <w:t xml:space="preserve">. </w:t>
      </w:r>
      <w:r w:rsidRPr="00097C65">
        <w:t>Ведь</w:t>
      </w:r>
      <w:r w:rsidRPr="00097C65">
        <w:t xml:space="preserve"> </w:t>
      </w:r>
      <w:r w:rsidRPr="00097C65">
        <w:t>человеку</w:t>
      </w:r>
      <w:r w:rsidRPr="00097C65">
        <w:t xml:space="preserve"> </w:t>
      </w:r>
      <w:r w:rsidRPr="00097C65">
        <w:t>хочется</w:t>
      </w:r>
      <w:r w:rsidRPr="00097C65">
        <w:t xml:space="preserve"> </w:t>
      </w:r>
      <w:r w:rsidRPr="00097C65">
        <w:t>знать,</w:t>
      </w:r>
      <w:r w:rsidRPr="00097C65">
        <w:t xml:space="preserve"> </w:t>
      </w:r>
      <w:r w:rsidRPr="00097C65">
        <w:t>почему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t>должен</w:t>
      </w:r>
      <w:r w:rsidRPr="00097C65">
        <w:t xml:space="preserve"> </w:t>
      </w:r>
      <w:r w:rsidRPr="00097C65">
        <w:t>считать</w:t>
      </w:r>
      <w:r w:rsidRPr="00097C65">
        <w:t xml:space="preserve"> </w:t>
      </w:r>
      <w:r w:rsidRPr="00097C65">
        <w:rPr>
          <w:b/>
          <w:bCs/>
          <w:i/>
          <w:iCs/>
        </w:rPr>
        <w:t>государство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более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ценной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сущностью,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нежели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свою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жизнь</w:t>
      </w:r>
      <w:r w:rsidRPr="00097C65">
        <w:t>.</w:t>
      </w:r>
      <w:r w:rsidRPr="00097C65">
        <w:t xml:space="preserve"> </w:t>
      </w:r>
      <w:r w:rsidRPr="00097C65">
        <w:t>Когда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находит</w:t>
      </w:r>
      <w:r w:rsidRPr="00097C65">
        <w:t xml:space="preserve"> </w:t>
      </w:r>
      <w:r w:rsidRPr="00097C65">
        <w:t>ответа,</w:t>
      </w:r>
      <w:r w:rsidRPr="00097C65">
        <w:t xml:space="preserve"> </w:t>
      </w:r>
      <w:r w:rsidRPr="00097C65">
        <w:t>патриотизм</w:t>
      </w:r>
      <w:r w:rsidRPr="00097C65">
        <w:t xml:space="preserve"> </w:t>
      </w:r>
      <w:r w:rsidRPr="00097C65">
        <w:t>подвергается</w:t>
      </w:r>
      <w:r w:rsidRPr="00097C65">
        <w:t xml:space="preserve"> </w:t>
      </w:r>
      <w:r w:rsidRPr="00097C65">
        <w:t>осмеянию.</w:t>
      </w:r>
      <w:r w:rsidRPr="00097C65">
        <w:t xml:space="preserve"> </w:t>
      </w:r>
      <w:r w:rsidRPr="00097C65">
        <w:t>Что,</w:t>
      </w:r>
      <w:r w:rsidRPr="00097C65">
        <w:t xml:space="preserve"> </w:t>
      </w:r>
      <w:r w:rsidRPr="00097C65">
        <w:t>собственно,</w:t>
      </w:r>
      <w:r w:rsidRPr="00097C65">
        <w:t xml:space="preserve"> </w:t>
      </w:r>
      <w:r w:rsidRPr="00097C65">
        <w:t>сегодня</w:t>
      </w:r>
      <w:r w:rsidRPr="00097C65">
        <w:t xml:space="preserve"> </w:t>
      </w:r>
      <w:r w:rsidRPr="00097C65">
        <w:t>воочию</w:t>
      </w:r>
      <w:r w:rsidRPr="00097C65">
        <w:t xml:space="preserve"> </w:t>
      </w:r>
      <w:r w:rsidRPr="00097C65">
        <w:t>мы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наблюдаем</w:t>
      </w:r>
      <w:r w:rsidR="00312689">
        <w:t xml:space="preserve"> —</w:t>
      </w:r>
      <w:r w:rsidRPr="00097C65">
        <w:t xml:space="preserve"> </w:t>
      </w:r>
      <w:r w:rsidRPr="00097C65">
        <w:t>как</w:t>
      </w:r>
      <w:r w:rsidRPr="00097C65">
        <w:t xml:space="preserve"> </w:t>
      </w:r>
      <w:r w:rsidRPr="00097C65">
        <w:t>некое</w:t>
      </w:r>
      <w:r w:rsidRPr="00097C65">
        <w:t xml:space="preserve"> </w:t>
      </w:r>
      <w:r w:rsidRPr="00097C65">
        <w:t>повторение</w:t>
      </w:r>
      <w:r w:rsidRPr="00097C65">
        <w:t xml:space="preserve"> </w:t>
      </w:r>
      <w:r w:rsidRPr="00097C65">
        <w:t>того,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уже</w:t>
      </w:r>
      <w:r w:rsidRPr="00097C65">
        <w:t xml:space="preserve"> </w:t>
      </w:r>
      <w:r w:rsidRPr="00097C65">
        <w:t>было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="00312689" w:rsidRPr="00097C65">
        <w:t>недалёком</w:t>
      </w:r>
      <w:r w:rsidRPr="00097C65">
        <w:t xml:space="preserve"> </w:t>
      </w:r>
      <w:r w:rsidRPr="00097C65">
        <w:t>прошлом.</w:t>
      </w:r>
      <w:r w:rsidRPr="00097C65">
        <w:t xml:space="preserve"> </w:t>
      </w:r>
      <w:r w:rsidRPr="00097C65">
        <w:t>Чудная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то</w:t>
      </w:r>
      <w:r w:rsidRPr="00097C65">
        <w:t xml:space="preserve"> </w:t>
      </w:r>
      <w:r w:rsidRPr="00097C65">
        <w:t>время</w:t>
      </w:r>
      <w:r w:rsidRPr="00097C65">
        <w:t xml:space="preserve"> </w:t>
      </w:r>
      <w:r w:rsidRPr="00097C65">
        <w:t>сложилась</w:t>
      </w:r>
      <w:r w:rsidRPr="00097C65">
        <w:t xml:space="preserve"> </w:t>
      </w:r>
      <w:r w:rsidRPr="00097C65">
        <w:t>ситуация,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очень</w:t>
      </w:r>
      <w:r w:rsidRPr="00097C65">
        <w:t xml:space="preserve"> </w:t>
      </w:r>
      <w:r w:rsidRPr="00097C65">
        <w:t>схожая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сегодняшней,</w:t>
      </w:r>
      <w:r w:rsidRPr="00097C65">
        <w:t xml:space="preserve"> </w:t>
      </w:r>
      <w:r w:rsidRPr="00097C65">
        <w:t>поэтому</w:t>
      </w:r>
      <w:r w:rsidRPr="00097C65">
        <w:t xml:space="preserve"> </w:t>
      </w:r>
      <w:r w:rsidRPr="00097C65">
        <w:t>об</w:t>
      </w:r>
      <w:r w:rsidRPr="00097C65">
        <w:t xml:space="preserve"> </w:t>
      </w:r>
      <w:r w:rsidRPr="00097C65">
        <w:t>этом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пишу.</w:t>
      </w:r>
      <w:r w:rsidRPr="00097C65">
        <w:t xml:space="preserve"> </w:t>
      </w:r>
      <w:r w:rsidRPr="00097C65">
        <w:t>Формально</w:t>
      </w:r>
      <w:r w:rsidRPr="00097C65">
        <w:t xml:space="preserve"> </w:t>
      </w:r>
      <w:r w:rsidRPr="00097C65">
        <w:t>«теоретики</w:t>
      </w:r>
      <w:r w:rsidRPr="00097C65">
        <w:t xml:space="preserve"> </w:t>
      </w:r>
      <w:r w:rsidRPr="00097C65">
        <w:t>коммунизма»</w:t>
      </w:r>
      <w:r w:rsidRPr="00097C65">
        <w:t xml:space="preserve"> </w:t>
      </w:r>
      <w:r w:rsidRPr="00097C65">
        <w:t>были</w:t>
      </w:r>
      <w:r w:rsidRPr="00097C65">
        <w:t xml:space="preserve"> </w:t>
      </w:r>
      <w:r w:rsidRPr="00097C65">
        <w:t>жрецами,</w:t>
      </w:r>
      <w:r w:rsidRPr="00097C65">
        <w:t xml:space="preserve"> </w:t>
      </w:r>
      <w:r w:rsidRPr="00097C65">
        <w:t>охватывающими</w:t>
      </w:r>
      <w:r w:rsidRPr="00097C65">
        <w:t xml:space="preserve"> </w:t>
      </w:r>
      <w:r w:rsidRPr="00097C65">
        <w:t>целый</w:t>
      </w:r>
      <w:r w:rsidRPr="00097C65">
        <w:t xml:space="preserve"> </w:t>
      </w:r>
      <w:r w:rsidRPr="00097C65">
        <w:t>мир,</w:t>
      </w:r>
      <w:r w:rsidRPr="00097C65">
        <w:t xml:space="preserve"> </w:t>
      </w:r>
      <w:r w:rsidRPr="00097C65">
        <w:t>понимающими</w:t>
      </w:r>
      <w:r w:rsidRPr="00097C65">
        <w:t xml:space="preserve"> </w:t>
      </w:r>
      <w:r w:rsidRPr="00097C65">
        <w:t>законы</w:t>
      </w:r>
      <w:r w:rsidRPr="00097C65">
        <w:t xml:space="preserve"> </w:t>
      </w:r>
      <w:r w:rsidRPr="00097C65">
        <w:t>его</w:t>
      </w:r>
      <w:r w:rsidRPr="00097C65">
        <w:t xml:space="preserve"> </w:t>
      </w:r>
      <w:r w:rsidRPr="00097C65">
        <w:t>развития,</w:t>
      </w:r>
      <w:r w:rsidRPr="00097C65">
        <w:t xml:space="preserve"> </w:t>
      </w:r>
      <w:r w:rsidRPr="00097C65">
        <w:t>определяющими</w:t>
      </w:r>
      <w:r w:rsidRPr="00097C65">
        <w:t xml:space="preserve"> </w:t>
      </w:r>
      <w:r w:rsidRPr="00097C65">
        <w:t>цель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задающими</w:t>
      </w:r>
      <w:r w:rsidRPr="00097C65">
        <w:t xml:space="preserve"> </w:t>
      </w:r>
      <w:r w:rsidRPr="00097C65">
        <w:t>направление.</w:t>
      </w:r>
      <w:r w:rsidRPr="00097C65">
        <w:t xml:space="preserve"> </w:t>
      </w:r>
      <w:r w:rsidRPr="00097C65">
        <w:t>Фактически</w:t>
      </w:r>
      <w:r w:rsidRPr="00097C65">
        <w:t xml:space="preserve"> </w:t>
      </w:r>
      <w:r w:rsidRPr="00097C65">
        <w:t>они</w:t>
      </w:r>
      <w:r w:rsidRPr="00097C65">
        <w:t xml:space="preserve"> </w:t>
      </w:r>
      <w:r w:rsidRPr="00097C65">
        <w:rPr>
          <w:rStyle w:val="--0"/>
        </w:rPr>
        <w:t>личного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блага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искали</w:t>
      </w:r>
      <w:r w:rsidRPr="00097C65">
        <w:t>,</w:t>
      </w:r>
      <w:r w:rsidRPr="00097C65">
        <w:t xml:space="preserve"> </w:t>
      </w:r>
      <w:r w:rsidRPr="00097C65">
        <w:t>карьеру</w:t>
      </w:r>
      <w:r w:rsidRPr="00097C65">
        <w:t xml:space="preserve"> </w:t>
      </w:r>
      <w:r w:rsidRPr="00097C65">
        <w:t>делали,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курилке</w:t>
      </w:r>
      <w:r w:rsidRPr="00097C65">
        <w:t xml:space="preserve"> </w:t>
      </w:r>
      <w:r w:rsidRPr="00097C65">
        <w:t>анекдоты</w:t>
      </w:r>
      <w:r w:rsidRPr="00097C65">
        <w:t xml:space="preserve"> </w:t>
      </w:r>
      <w:r w:rsidRPr="00097C65">
        <w:t>рассказывали</w:t>
      </w:r>
      <w:r w:rsidRPr="00097C65">
        <w:t xml:space="preserve"> </w:t>
      </w:r>
      <w:r w:rsidRPr="00097C65">
        <w:t>про</w:t>
      </w:r>
      <w:r w:rsidRPr="00097C65">
        <w:t xml:space="preserve"> </w:t>
      </w:r>
      <w:r w:rsidRPr="00097C65">
        <w:t>коммунизм.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был</w:t>
      </w:r>
      <w:r w:rsidRPr="00097C65">
        <w:t xml:space="preserve"> </w:t>
      </w:r>
      <w:r w:rsidRPr="00097C65">
        <w:t>аналог</w:t>
      </w:r>
      <w:r w:rsidRPr="00097C65">
        <w:t xml:space="preserve"> </w:t>
      </w:r>
      <w:r w:rsidRPr="00097C65">
        <w:t>религиозных</w:t>
      </w:r>
      <w:r w:rsidRPr="00097C65">
        <w:t xml:space="preserve"> </w:t>
      </w:r>
      <w:r w:rsidRPr="00097C65">
        <w:t>книжников</w:t>
      </w:r>
      <w:r w:rsidRPr="00097C65">
        <w:t xml:space="preserve"> </w:t>
      </w:r>
      <w:r w:rsidRPr="00097C65">
        <w:t>древнего</w:t>
      </w:r>
      <w:r w:rsidRPr="00097C65">
        <w:t xml:space="preserve"> </w:t>
      </w:r>
      <w:r w:rsidRPr="00097C65">
        <w:t>Израиля,</w:t>
      </w:r>
      <w:r w:rsidRPr="00097C65">
        <w:t xml:space="preserve"> </w:t>
      </w:r>
      <w:r w:rsidRPr="00097C65">
        <w:t>только</w:t>
      </w:r>
      <w:r w:rsidRPr="00097C65">
        <w:t xml:space="preserve"> </w:t>
      </w:r>
      <w:r w:rsidRPr="00097C65">
        <w:t>современным</w:t>
      </w:r>
      <w:r w:rsidRPr="00097C65">
        <w:t xml:space="preserve"> </w:t>
      </w:r>
      <w:r w:rsidRPr="00097C65">
        <w:t>«жрецам»</w:t>
      </w:r>
      <w:r w:rsidRPr="00097C65">
        <w:t xml:space="preserve"> </w:t>
      </w:r>
      <w:r w:rsidRPr="00097C65">
        <w:t>поставили</w:t>
      </w:r>
      <w:r w:rsidRPr="00097C65">
        <w:t xml:space="preserve"> </w:t>
      </w:r>
      <w:r w:rsidRPr="00097C65">
        <w:t>задачу</w:t>
      </w:r>
      <w:r w:rsidRPr="00097C65">
        <w:t xml:space="preserve"> </w:t>
      </w:r>
      <w:r w:rsidRPr="00097C65">
        <w:t>раскрашивать</w:t>
      </w:r>
      <w:r w:rsidRPr="00097C65">
        <w:t xml:space="preserve"> </w:t>
      </w:r>
      <w:r w:rsidRPr="00097C65">
        <w:t>любое</w:t>
      </w:r>
      <w:r w:rsidRPr="00097C65">
        <w:t xml:space="preserve"> </w:t>
      </w:r>
      <w:r w:rsidRPr="00097C65">
        <w:t>решение</w:t>
      </w:r>
      <w:r w:rsidRPr="00097C65">
        <w:t xml:space="preserve"> </w:t>
      </w:r>
      <w:r w:rsidRPr="00097C65">
        <w:t>власти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коммунистические</w:t>
      </w:r>
      <w:r w:rsidRPr="00097C65">
        <w:t xml:space="preserve"> </w:t>
      </w:r>
      <w:r w:rsidRPr="00097C65">
        <w:t>тона.</w:t>
      </w:r>
      <w:r w:rsidRPr="00097C65">
        <w:t xml:space="preserve"> </w:t>
      </w:r>
      <w:r w:rsidRPr="00097C65">
        <w:t>ЦК</w:t>
      </w:r>
      <w:r w:rsidRPr="00097C65">
        <w:t xml:space="preserve"> </w:t>
      </w:r>
      <w:r w:rsidRPr="00097C65">
        <w:t>принимал</w:t>
      </w:r>
      <w:r w:rsidRPr="00097C65">
        <w:t xml:space="preserve"> </w:t>
      </w:r>
      <w:r w:rsidRPr="00097C65">
        <w:t>решение</w:t>
      </w:r>
      <w:r w:rsidRPr="00097C65">
        <w:t xml:space="preserve"> </w:t>
      </w:r>
      <w:r w:rsidRPr="00097C65">
        <w:t>исходя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сиюминутности.</w:t>
      </w:r>
      <w:r w:rsidRPr="00097C65">
        <w:t xml:space="preserve"> </w:t>
      </w:r>
      <w:r w:rsidRPr="00097C65">
        <w:t>«Книжники»</w:t>
      </w:r>
      <w:r w:rsidRPr="00097C65">
        <w:t xml:space="preserve"> </w:t>
      </w:r>
      <w:r w:rsidRPr="00097C65">
        <w:t>представляли</w:t>
      </w:r>
      <w:r w:rsidRPr="00097C65">
        <w:t xml:space="preserve"> </w:t>
      </w:r>
      <w:r w:rsidRPr="00097C65">
        <w:t>его</w:t>
      </w:r>
      <w:r w:rsidRPr="00097C65">
        <w:t xml:space="preserve"> </w:t>
      </w:r>
      <w:r w:rsidRPr="00097C65">
        <w:t>вытекающим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глобального</w:t>
      </w:r>
      <w:r w:rsidRPr="00097C65">
        <w:t xml:space="preserve"> </w:t>
      </w:r>
      <w:r w:rsidRPr="00097C65">
        <w:t>осмысления.</w:t>
      </w:r>
      <w:r w:rsidRPr="00097C65">
        <w:t xml:space="preserve"> </w:t>
      </w:r>
      <w:r w:rsidRPr="00097C65">
        <w:t>Прав</w:t>
      </w:r>
      <w:r w:rsidRPr="00097C65">
        <w:t xml:space="preserve"> </w:t>
      </w:r>
      <w:r w:rsidRPr="00097C65">
        <w:t>был</w:t>
      </w:r>
      <w:r w:rsidRPr="00097C65">
        <w:t xml:space="preserve"> </w:t>
      </w:r>
      <w:r w:rsidRPr="00097C65">
        <w:t>В.</w:t>
      </w:r>
      <w:r w:rsidR="00312689">
        <w:t> </w:t>
      </w:r>
      <w:r w:rsidRPr="00097C65">
        <w:t>С.</w:t>
      </w:r>
      <w:r w:rsidR="00312689">
        <w:t> </w:t>
      </w:r>
      <w:r w:rsidRPr="00097C65">
        <w:t>Черномырдин,</w:t>
      </w:r>
      <w:r w:rsidRPr="00097C65">
        <w:t xml:space="preserve"> </w:t>
      </w:r>
      <w:r w:rsidRPr="00097C65">
        <w:t>когда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одном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заседаний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Администрации</w:t>
      </w:r>
      <w:r w:rsidRPr="00097C65">
        <w:t xml:space="preserve"> </w:t>
      </w:r>
      <w:r w:rsidRPr="00097C65">
        <w:t>Президента</w:t>
      </w:r>
      <w:r w:rsidRPr="00097C65">
        <w:t xml:space="preserve"> </w:t>
      </w:r>
      <w:r w:rsidRPr="00097C65">
        <w:t>сказал</w:t>
      </w:r>
      <w:r w:rsidR="00312689">
        <w:t>:</w:t>
      </w:r>
      <w:r w:rsidRPr="00097C65">
        <w:t xml:space="preserve"> </w:t>
      </w:r>
      <w:bookmarkStart w:id="7" w:name="OLE_LINK5"/>
      <w:bookmarkStart w:id="8" w:name="OLE_LINK13"/>
      <w:r w:rsidRPr="00097C65">
        <w:t>«…</w:t>
      </w:r>
      <w:r w:rsidR="00312689">
        <w:t>Н</w:t>
      </w:r>
      <w:r w:rsidRPr="00097C65">
        <w:t>ичего</w:t>
      </w:r>
      <w:r w:rsidRPr="00097C65">
        <w:t xml:space="preserve"> </w:t>
      </w:r>
      <w:r w:rsidRPr="00097C65">
        <w:t>вы</w:t>
      </w:r>
      <w:r w:rsidRPr="00097C65">
        <w:t xml:space="preserve"> </w:t>
      </w:r>
      <w:r w:rsidRPr="00097C65">
        <w:t>нового</w:t>
      </w:r>
      <w:r w:rsidRPr="00097C65">
        <w:t xml:space="preserve"> </w:t>
      </w:r>
      <w:r w:rsidRPr="00097C65">
        <w:t>построить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можете,</w:t>
      </w:r>
      <w:r w:rsidRPr="00097C65">
        <w:t xml:space="preserve"> </w:t>
      </w:r>
      <w:r w:rsidRPr="00097C65">
        <w:t>кроме</w:t>
      </w:r>
      <w:r w:rsidRPr="00097C65">
        <w:t xml:space="preserve"> </w:t>
      </w:r>
      <w:r w:rsidRPr="00097C65">
        <w:t>повтора</w:t>
      </w:r>
      <w:r w:rsidRPr="00097C65">
        <w:t xml:space="preserve"> </w:t>
      </w:r>
      <w:r w:rsidRPr="00097C65">
        <w:t>ЦК</w:t>
      </w:r>
      <w:r w:rsidRPr="00097C65">
        <w:t xml:space="preserve"> </w:t>
      </w:r>
      <w:r w:rsidRPr="00097C65">
        <w:t>КПСС».</w:t>
      </w:r>
    </w:p>
    <w:bookmarkEnd w:id="7"/>
    <w:bookmarkEnd w:id="8"/>
    <w:p w14:paraId="2A6A729A" w14:textId="27995BAD" w:rsidR="0042185D" w:rsidRPr="00097C65" w:rsidRDefault="0042185D" w:rsidP="00312689">
      <w:r w:rsidRPr="00097C65">
        <w:t>Во</w:t>
      </w:r>
      <w:r w:rsidRPr="00097C65">
        <w:t xml:space="preserve"> </w:t>
      </w:r>
      <w:r w:rsidRPr="00097C65">
        <w:t>власти</w:t>
      </w:r>
      <w:r w:rsidRPr="00097C65">
        <w:t xml:space="preserve"> </w:t>
      </w:r>
      <w:proofErr w:type="spellStart"/>
      <w:r w:rsidRPr="00097C65">
        <w:t>оказыва</w:t>
      </w:r>
      <w:proofErr w:type="spellEnd"/>
      <w:r w:rsidR="00E325F0">
        <w:rPr>
          <w:lang w:val="en-US"/>
        </w:rPr>
        <w:t>е</w:t>
      </w:r>
      <w:proofErr w:type="spellStart"/>
      <w:r w:rsidRPr="00097C65">
        <w:t>тся</w:t>
      </w:r>
      <w:proofErr w:type="spellEnd"/>
      <w:r w:rsidRPr="00097C65">
        <w:t xml:space="preserve"> </w:t>
      </w:r>
      <w:r w:rsidRPr="00097C65">
        <w:t>два</w:t>
      </w:r>
      <w:r w:rsidRPr="00097C65">
        <w:t xml:space="preserve"> </w:t>
      </w:r>
      <w:r w:rsidRPr="00097C65">
        <w:t>типа</w:t>
      </w:r>
      <w:r w:rsidRPr="00097C65">
        <w:t xml:space="preserve"> </w:t>
      </w:r>
      <w:r w:rsidRPr="00097C65">
        <w:t>людей.</w:t>
      </w:r>
      <w:r w:rsidRPr="00097C65">
        <w:t xml:space="preserve"> </w:t>
      </w:r>
      <w:r w:rsidRPr="00097C65">
        <w:rPr>
          <w:b/>
          <w:bCs/>
          <w:i/>
          <w:iCs/>
        </w:rPr>
        <w:t>Первый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тип:</w:t>
      </w:r>
      <w:r w:rsidRPr="00097C65">
        <w:t xml:space="preserve"> </w:t>
      </w:r>
      <w:r w:rsidRPr="00097C65">
        <w:t>честные</w:t>
      </w:r>
      <w:r w:rsidRPr="00097C65">
        <w:t xml:space="preserve"> </w:t>
      </w:r>
      <w:r w:rsidRPr="00097C65">
        <w:t>люди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хозяйственными,</w:t>
      </w:r>
      <w:r w:rsidRPr="00097C65">
        <w:t xml:space="preserve"> </w:t>
      </w:r>
      <w:r w:rsidRPr="00097C65">
        <w:t>политическими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военными</w:t>
      </w:r>
      <w:r w:rsidRPr="00097C65">
        <w:t xml:space="preserve"> </w:t>
      </w:r>
      <w:r w:rsidRPr="00097C65">
        <w:t>талантами.</w:t>
      </w:r>
      <w:r w:rsidRPr="00097C65">
        <w:t xml:space="preserve"> </w:t>
      </w:r>
      <w:r w:rsidRPr="00097C65">
        <w:rPr>
          <w:b/>
          <w:bCs/>
          <w:i/>
          <w:iCs/>
        </w:rPr>
        <w:t>Второй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тип:</w:t>
      </w:r>
      <w:r w:rsidRPr="00097C65">
        <w:t xml:space="preserve"> </w:t>
      </w:r>
      <w:r w:rsidRPr="00097C65">
        <w:t>нечестные</w:t>
      </w:r>
      <w:r w:rsidRPr="00097C65">
        <w:t xml:space="preserve"> </w:t>
      </w:r>
      <w:r w:rsidRPr="00097C65">
        <w:t>люди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аналогичными</w:t>
      </w:r>
      <w:r w:rsidRPr="00097C65">
        <w:t xml:space="preserve"> </w:t>
      </w:r>
      <w:r w:rsidRPr="00097C65">
        <w:t>талантами.</w:t>
      </w:r>
      <w:r w:rsidRPr="00097C65">
        <w:t xml:space="preserve"> </w:t>
      </w:r>
      <w:r w:rsidRPr="00097C65">
        <w:t>Первых</w:t>
      </w:r>
      <w:r w:rsidRPr="00097C65">
        <w:t xml:space="preserve"> </w:t>
      </w:r>
      <w:r w:rsidRPr="00097C65">
        <w:t>можно</w:t>
      </w:r>
      <w:r w:rsidRPr="00097C65">
        <w:t xml:space="preserve"> </w:t>
      </w:r>
      <w:r w:rsidRPr="00097C65">
        <w:t>назвать</w:t>
      </w:r>
      <w:r w:rsidRPr="00097C65">
        <w:t xml:space="preserve"> </w:t>
      </w:r>
      <w:r w:rsidRPr="00097C65">
        <w:t>честными</w:t>
      </w:r>
      <w:r w:rsidRPr="00097C65">
        <w:t xml:space="preserve"> </w:t>
      </w:r>
      <w:r w:rsidRPr="00097C65">
        <w:t>друидами,</w:t>
      </w:r>
      <w:r w:rsidRPr="00097C65">
        <w:t xml:space="preserve"> </w:t>
      </w:r>
      <w:r w:rsidRPr="00097C65">
        <w:t>почитающими</w:t>
      </w:r>
      <w:r w:rsidRPr="00097C65">
        <w:t xml:space="preserve"> </w:t>
      </w:r>
      <w:r w:rsidRPr="00097C65">
        <w:t>священным</w:t>
      </w:r>
      <w:r w:rsidRPr="00097C65">
        <w:t xml:space="preserve"> </w:t>
      </w:r>
      <w:r w:rsidRPr="00097C65">
        <w:t>долгом</w:t>
      </w:r>
      <w:r w:rsidRPr="00097C65">
        <w:t xml:space="preserve"> </w:t>
      </w:r>
      <w:r w:rsidRPr="00097C65">
        <w:t>служение</w:t>
      </w:r>
      <w:r w:rsidRPr="00097C65">
        <w:t xml:space="preserve"> </w:t>
      </w:r>
      <w:r w:rsidRPr="00097C65">
        <w:t>Государству.</w:t>
      </w:r>
      <w:r w:rsidRPr="00097C65">
        <w:t xml:space="preserve"> </w:t>
      </w:r>
      <w:r w:rsidRPr="00097C65">
        <w:t>Вторых</w:t>
      </w:r>
      <w:r w:rsidRPr="00097C65">
        <w:t xml:space="preserve"> </w:t>
      </w:r>
      <w:r w:rsidRPr="00097C65">
        <w:t>—</w:t>
      </w:r>
      <w:r w:rsidRPr="00097C65">
        <w:t xml:space="preserve"> </w:t>
      </w:r>
      <w:r w:rsidRPr="00097C65">
        <w:t>мнимыми</w:t>
      </w:r>
      <w:r w:rsidRPr="00097C65">
        <w:t xml:space="preserve"> </w:t>
      </w:r>
      <w:r w:rsidRPr="00097C65">
        <w:t>друидами,</w:t>
      </w:r>
      <w:r w:rsidRPr="00097C65">
        <w:t xml:space="preserve"> </w:t>
      </w:r>
      <w:r w:rsidRPr="00097C65">
        <w:t>ищущими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благо</w:t>
      </w:r>
      <w:r w:rsidRPr="00097C65">
        <w:t xml:space="preserve"> </w:t>
      </w:r>
      <w:r w:rsidRPr="00097C65">
        <w:t>страны,</w:t>
      </w:r>
      <w:r w:rsidRPr="00097C65">
        <w:t xml:space="preserve"> </w:t>
      </w:r>
      <w:r w:rsidRPr="00097C65">
        <w:t>а</w:t>
      </w:r>
      <w:r w:rsidRPr="00097C65">
        <w:t xml:space="preserve"> </w:t>
      </w:r>
      <w:r w:rsidRPr="00097C65">
        <w:t>личное.</w:t>
      </w:r>
      <w:r w:rsidRPr="00097C65">
        <w:t xml:space="preserve"> </w:t>
      </w:r>
      <w:r w:rsidRPr="00097C65">
        <w:t>Свою</w:t>
      </w:r>
      <w:r w:rsidRPr="00097C65">
        <w:t xml:space="preserve"> </w:t>
      </w:r>
      <w:r w:rsidRPr="00097C65">
        <w:t>истинную</w:t>
      </w:r>
      <w:r w:rsidRPr="00097C65">
        <w:t xml:space="preserve"> </w:t>
      </w:r>
      <w:r w:rsidRPr="00097C65">
        <w:t>цель</w:t>
      </w:r>
      <w:r w:rsidRPr="00097C65">
        <w:t xml:space="preserve"> </w:t>
      </w:r>
      <w:r w:rsidRPr="00097C65">
        <w:t>они</w:t>
      </w:r>
      <w:r w:rsidRPr="00097C65">
        <w:t xml:space="preserve"> </w:t>
      </w:r>
      <w:r w:rsidRPr="00097C65">
        <w:t>прикрывали</w:t>
      </w:r>
      <w:r w:rsidRPr="00097C65">
        <w:t xml:space="preserve"> </w:t>
      </w:r>
      <w:r w:rsidRPr="00097C65">
        <w:t>коммунистической</w:t>
      </w:r>
      <w:r w:rsidRPr="00097C65">
        <w:t xml:space="preserve"> </w:t>
      </w:r>
      <w:r w:rsidRPr="00097C65">
        <w:t>демагогией</w:t>
      </w:r>
      <w:r w:rsidRPr="00097C65">
        <w:t xml:space="preserve"> </w:t>
      </w:r>
      <w:r w:rsidRPr="00097C65">
        <w:t>(сейчас</w:t>
      </w:r>
      <w:r w:rsidRPr="00097C65">
        <w:t xml:space="preserve"> </w:t>
      </w:r>
      <w:r w:rsidRPr="00097C65">
        <w:t>прикрывают</w:t>
      </w:r>
      <w:r w:rsidRPr="00097C65">
        <w:t xml:space="preserve"> </w:t>
      </w:r>
      <w:r w:rsidRPr="00097C65">
        <w:t>демократическ</w:t>
      </w:r>
      <w:r w:rsidR="00312689">
        <w:t>ой</w:t>
      </w:r>
      <w:r w:rsidRPr="00097C65">
        <w:t>).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трибун</w:t>
      </w:r>
      <w:r w:rsidRPr="00097C65">
        <w:t xml:space="preserve"> </w:t>
      </w:r>
      <w:r w:rsidRPr="00097C65">
        <w:t>льются</w:t>
      </w:r>
      <w:r w:rsidRPr="00097C65">
        <w:t xml:space="preserve"> </w:t>
      </w:r>
      <w:r w:rsidRPr="00097C65">
        <w:t>пустые</w:t>
      </w:r>
      <w:r w:rsidRPr="00097C65">
        <w:t xml:space="preserve"> </w:t>
      </w:r>
      <w:r w:rsidRPr="00097C65">
        <w:t>речи,</w:t>
      </w:r>
      <w:r w:rsidRPr="00097C65">
        <w:t xml:space="preserve"> </w:t>
      </w:r>
      <w:r w:rsidRPr="00097C65">
        <w:t>которым</w:t>
      </w:r>
      <w:r w:rsidRPr="00097C65">
        <w:t xml:space="preserve"> </w:t>
      </w:r>
      <w:r w:rsidRPr="00097C65">
        <w:t>аплодируют</w:t>
      </w:r>
      <w:r w:rsidRPr="00097C65">
        <w:t xml:space="preserve"> </w:t>
      </w:r>
      <w:r w:rsidRPr="00097C65">
        <w:t>пустые</w:t>
      </w:r>
      <w:r w:rsidRPr="00097C65">
        <w:t xml:space="preserve"> </w:t>
      </w:r>
      <w:r w:rsidRPr="00097C65">
        <w:t>люди.</w:t>
      </w:r>
    </w:p>
    <w:p w14:paraId="50BB59CF" w14:textId="7242575A" w:rsidR="0042185D" w:rsidRPr="00097C65" w:rsidRDefault="0042185D" w:rsidP="00312689">
      <w:r w:rsidRPr="00097C65">
        <w:t>Пока</w:t>
      </w:r>
      <w:r w:rsidRPr="00097C65">
        <w:t xml:space="preserve"> </w:t>
      </w:r>
      <w:r w:rsidRPr="00097C65">
        <w:t>был</w:t>
      </w:r>
      <w:r w:rsidRPr="00097C65">
        <w:t xml:space="preserve"> </w:t>
      </w:r>
      <w:r w:rsidRPr="00097C65">
        <w:t>жив</w:t>
      </w:r>
      <w:r w:rsidRPr="00097C65">
        <w:t xml:space="preserve"> </w:t>
      </w:r>
      <w:r w:rsidRPr="00097C65">
        <w:t>Сталин,</w:t>
      </w:r>
      <w:r w:rsidRPr="00097C65">
        <w:t xml:space="preserve"> </w:t>
      </w:r>
      <w:r w:rsidRPr="00097C65">
        <w:t>мнимые</w:t>
      </w:r>
      <w:r w:rsidRPr="00097C65">
        <w:t xml:space="preserve"> </w:t>
      </w:r>
      <w:r w:rsidRPr="00097C65">
        <w:t>друиды</w:t>
      </w:r>
      <w:r w:rsidRPr="00097C65">
        <w:t xml:space="preserve"> </w:t>
      </w:r>
      <w:r w:rsidRPr="00097C65">
        <w:t>тщательно</w:t>
      </w:r>
      <w:r w:rsidRPr="00097C65">
        <w:t xml:space="preserve"> </w:t>
      </w:r>
      <w:r w:rsidRPr="00097C65">
        <w:t>скрывали</w:t>
      </w:r>
      <w:r w:rsidRPr="00097C65">
        <w:t xml:space="preserve"> </w:t>
      </w:r>
      <w:r w:rsidRPr="00097C65">
        <w:t>свои</w:t>
      </w:r>
      <w:r w:rsidRPr="00097C65">
        <w:t xml:space="preserve"> </w:t>
      </w:r>
      <w:r w:rsidRPr="00097C65">
        <w:t>цели.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природу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скроешь.</w:t>
      </w:r>
      <w:r w:rsidRPr="00097C65">
        <w:t xml:space="preserve"> </w:t>
      </w:r>
      <w:r w:rsidRPr="00097C65">
        <w:t>Возникали</w:t>
      </w:r>
      <w:r w:rsidRPr="00097C65">
        <w:t xml:space="preserve"> </w:t>
      </w:r>
      <w:r w:rsidRPr="00097C65">
        <w:t>группировки,</w:t>
      </w:r>
      <w:r w:rsidRPr="00097C65">
        <w:t xml:space="preserve"> </w:t>
      </w:r>
      <w:r w:rsidRPr="00097C65">
        <w:t>дерущиеся</w:t>
      </w:r>
      <w:r w:rsidRPr="00097C65">
        <w:t xml:space="preserve"> </w:t>
      </w:r>
      <w:r w:rsidRPr="00097C65">
        <w:t>между</w:t>
      </w:r>
      <w:r w:rsidRPr="00097C65">
        <w:t xml:space="preserve"> </w:t>
      </w:r>
      <w:r w:rsidRPr="00097C65">
        <w:t>собой</w:t>
      </w:r>
      <w:r w:rsidRPr="00097C65">
        <w:t xml:space="preserve"> </w:t>
      </w:r>
      <w:r w:rsidRPr="00097C65">
        <w:t>за</w:t>
      </w:r>
      <w:r w:rsidRPr="00097C65">
        <w:t xml:space="preserve"> </w:t>
      </w:r>
      <w:r w:rsidR="0064648B" w:rsidRPr="00097C65">
        <w:t>тёплые</w:t>
      </w:r>
      <w:r w:rsidRPr="00097C65">
        <w:t xml:space="preserve"> </w:t>
      </w:r>
      <w:r w:rsidRPr="00097C65">
        <w:t>места.</w:t>
      </w:r>
      <w:r w:rsidRPr="00097C65">
        <w:t xml:space="preserve"> </w:t>
      </w:r>
      <w:r w:rsidRPr="00097C65">
        <w:t>Они</w:t>
      </w:r>
      <w:r w:rsidRPr="00097C65">
        <w:t xml:space="preserve"> </w:t>
      </w:r>
      <w:r w:rsidRPr="00097C65">
        <w:t>понимали</w:t>
      </w:r>
      <w:r w:rsidRPr="00097C65">
        <w:t xml:space="preserve"> </w:t>
      </w:r>
      <w:r w:rsidRPr="00097C65">
        <w:t>энергию</w:t>
      </w:r>
      <w:r w:rsidRPr="00097C65">
        <w:t xml:space="preserve"> </w:t>
      </w:r>
      <w:r w:rsidRPr="00097C65">
        <w:t>общества</w:t>
      </w:r>
      <w:r w:rsidRPr="00097C65">
        <w:t xml:space="preserve"> </w:t>
      </w:r>
      <w:r w:rsidRPr="00097C65">
        <w:t>дармовым</w:t>
      </w:r>
      <w:r w:rsidRPr="00097C65">
        <w:t xml:space="preserve"> </w:t>
      </w:r>
      <w:r w:rsidRPr="00097C65">
        <w:t>ресурсом,</w:t>
      </w:r>
      <w:r w:rsidRPr="00097C65">
        <w:t xml:space="preserve"> </w:t>
      </w:r>
      <w:r w:rsidRPr="00097C65">
        <w:t>который</w:t>
      </w:r>
      <w:r w:rsidRPr="00097C65">
        <w:t xml:space="preserve"> </w:t>
      </w:r>
      <w:r w:rsidRPr="00097C65">
        <w:t>стремились</w:t>
      </w:r>
      <w:r w:rsidRPr="00097C65">
        <w:t xml:space="preserve"> </w:t>
      </w:r>
      <w:r w:rsidRPr="00097C65">
        <w:t>использовать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обустройство</w:t>
      </w:r>
      <w:r w:rsidRPr="00097C65">
        <w:t xml:space="preserve"> </w:t>
      </w:r>
      <w:r w:rsidRPr="00097C65">
        <w:t>своего</w:t>
      </w:r>
      <w:r w:rsidRPr="00097C65">
        <w:t xml:space="preserve"> </w:t>
      </w:r>
      <w:r w:rsidRPr="00097C65">
        <w:t>быта.</w:t>
      </w:r>
      <w:r w:rsidRPr="00097C65">
        <w:t xml:space="preserve"> </w:t>
      </w:r>
      <w:r w:rsidRPr="00097C65">
        <w:t>Сталин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давал</w:t>
      </w:r>
      <w:r w:rsidRPr="00097C65">
        <w:t xml:space="preserve"> </w:t>
      </w:r>
      <w:r w:rsidRPr="00097C65">
        <w:t>лжедруидам</w:t>
      </w:r>
      <w:r w:rsidRPr="00097C65">
        <w:t xml:space="preserve"> </w:t>
      </w:r>
      <w:r w:rsidRPr="00097C65">
        <w:t>развернуться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полную</w:t>
      </w:r>
      <w:r w:rsidRPr="00097C65">
        <w:t xml:space="preserve"> </w:t>
      </w:r>
      <w:r w:rsidRPr="00097C65">
        <w:t>мощь.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затормозило</w:t>
      </w:r>
      <w:r w:rsidRPr="00097C65">
        <w:t xml:space="preserve"> </w:t>
      </w:r>
      <w:r w:rsidRPr="00097C65">
        <w:t>разрушительные</w:t>
      </w:r>
      <w:r w:rsidRPr="00097C65">
        <w:t xml:space="preserve"> </w:t>
      </w:r>
      <w:r w:rsidRPr="00097C65">
        <w:t>процессы,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остановило</w:t>
      </w:r>
      <w:r w:rsidRPr="00097C65">
        <w:t xml:space="preserve"> </w:t>
      </w:r>
      <w:r w:rsidRPr="00097C65">
        <w:t>их.</w:t>
      </w:r>
      <w:r w:rsidRPr="00097C65">
        <w:t xml:space="preserve"> </w:t>
      </w:r>
      <w:r w:rsidRPr="00097C65">
        <w:t>Внешне</w:t>
      </w:r>
      <w:r w:rsidRPr="00097C65">
        <w:t xml:space="preserve"> </w:t>
      </w:r>
      <w:r w:rsidRPr="00097C65">
        <w:t>божество-государство</w:t>
      </w:r>
      <w:r w:rsidRPr="00097C65">
        <w:t xml:space="preserve"> </w:t>
      </w:r>
      <w:r w:rsidRPr="00097C65">
        <w:t>продолжало</w:t>
      </w:r>
      <w:r w:rsidRPr="00097C65">
        <w:t xml:space="preserve"> </w:t>
      </w:r>
      <w:r w:rsidRPr="00097C65">
        <w:t>укрепляться</w:t>
      </w:r>
      <w:r w:rsidRPr="00097C65">
        <w:t xml:space="preserve"> </w:t>
      </w:r>
      <w:r w:rsidRPr="00097C65">
        <w:t>материально.</w:t>
      </w:r>
      <w:r w:rsidRPr="00097C65">
        <w:t xml:space="preserve"> </w:t>
      </w:r>
      <w:r w:rsidRPr="00097C65">
        <w:t>Внутренне</w:t>
      </w:r>
      <w:r w:rsidRPr="00097C65">
        <w:t xml:space="preserve"> </w:t>
      </w:r>
      <w:r w:rsidRPr="00097C65">
        <w:t>оно</w:t>
      </w:r>
      <w:r w:rsidRPr="00097C65">
        <w:t xml:space="preserve"> </w:t>
      </w:r>
      <w:r w:rsidRPr="00097C65">
        <w:t>стремительно</w:t>
      </w:r>
      <w:r w:rsidRPr="00097C65">
        <w:t xml:space="preserve"> </w:t>
      </w:r>
      <w:r w:rsidRPr="00097C65">
        <w:t>слабело.</w:t>
      </w:r>
    </w:p>
    <w:p w14:paraId="030FBE35" w14:textId="77777777" w:rsidR="00C1426E" w:rsidRDefault="00C1426E" w:rsidP="0064648B"/>
    <w:p w14:paraId="59D7ACE7" w14:textId="0D7C3420" w:rsidR="00C1426E" w:rsidRPr="00C1426E" w:rsidRDefault="00C1426E" w:rsidP="00C1426E">
      <w:pPr>
        <w:pStyle w:val="afffff"/>
      </w:pPr>
      <w:r>
        <w:lastRenderedPageBreak/>
        <w:drawing>
          <wp:inline distT="0" distB="0" distL="0" distR="0" wp14:anchorId="70E85EFA" wp14:editId="6F49C094">
            <wp:extent cx="4796589" cy="2698196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366" cy="270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12833" w14:textId="7A52E993" w:rsidR="0042185D" w:rsidRPr="00097C65" w:rsidRDefault="0042185D" w:rsidP="0064648B">
      <w:r w:rsidRPr="00097C65">
        <w:t>Идейный</w:t>
      </w:r>
      <w:r w:rsidRPr="00097C65">
        <w:t xml:space="preserve"> </w:t>
      </w:r>
      <w:r w:rsidRPr="00097C65">
        <w:t>вакуум</w:t>
      </w:r>
      <w:r w:rsidRPr="00097C65">
        <w:t xml:space="preserve"> </w:t>
      </w:r>
      <w:r w:rsidRPr="00097C65">
        <w:t>означает:</w:t>
      </w:r>
      <w:r w:rsidRPr="00097C65">
        <w:t xml:space="preserve"> </w:t>
      </w:r>
      <w:r w:rsidRPr="00097C65">
        <w:t>опереться</w:t>
      </w:r>
      <w:r w:rsidRPr="00097C65">
        <w:t xml:space="preserve"> </w:t>
      </w:r>
      <w:r w:rsidRPr="00097C65">
        <w:t>больше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что,</w:t>
      </w:r>
      <w:r w:rsidRPr="00097C65">
        <w:t xml:space="preserve"> </w:t>
      </w:r>
      <w:r w:rsidRPr="00097C65">
        <w:t>стратегической</w:t>
      </w:r>
      <w:r w:rsidRPr="00097C65">
        <w:t xml:space="preserve"> </w:t>
      </w:r>
      <w:r w:rsidRPr="00097C65">
        <w:t>цели</w:t>
      </w:r>
      <w:r w:rsidRPr="00097C65">
        <w:t xml:space="preserve"> </w:t>
      </w:r>
      <w:r w:rsidRPr="00097C65">
        <w:t>нет.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приводит</w:t>
      </w:r>
      <w:r w:rsidRPr="00097C65">
        <w:t xml:space="preserve"> </w:t>
      </w:r>
      <w:r w:rsidRPr="00097C65">
        <w:t>к</w:t>
      </w:r>
      <w:r w:rsidRPr="00097C65">
        <w:t xml:space="preserve"> </w:t>
      </w:r>
      <w:r w:rsidRPr="00097C65">
        <w:t>естественным</w:t>
      </w:r>
      <w:r w:rsidRPr="00097C65">
        <w:t xml:space="preserve"> </w:t>
      </w:r>
      <w:r w:rsidRPr="00097C65">
        <w:t>последствиям</w:t>
      </w:r>
      <w:r w:rsidRPr="00097C65">
        <w:t xml:space="preserve"> </w:t>
      </w:r>
      <w:r w:rsidRPr="00097C65">
        <w:t>—</w:t>
      </w:r>
      <w:r w:rsidRPr="00097C65">
        <w:t xml:space="preserve"> </w:t>
      </w:r>
      <w:r w:rsidRPr="00097C65">
        <w:t>система</w:t>
      </w:r>
      <w:r w:rsidRPr="00097C65">
        <w:t xml:space="preserve"> </w:t>
      </w:r>
      <w:r w:rsidRPr="00097C65">
        <w:t>оплывает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рушится.</w:t>
      </w:r>
      <w:r w:rsidRPr="00097C65">
        <w:t xml:space="preserve"> </w:t>
      </w:r>
      <w:r w:rsidRPr="00097C65">
        <w:t>Возникает</w:t>
      </w:r>
      <w:r w:rsidRPr="00097C65">
        <w:t xml:space="preserve"> </w:t>
      </w:r>
      <w:r w:rsidRPr="00097C65">
        <w:rPr>
          <w:rStyle w:val="--0"/>
        </w:rPr>
        <w:t>цинизм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государственного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уровня</w:t>
      </w:r>
      <w:r w:rsidRPr="00097C65">
        <w:t>,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="0064648B">
        <w:t>«</w:t>
      </w:r>
      <w:r w:rsidRPr="00097C65">
        <w:t>ч</w:t>
      </w:r>
      <w:r w:rsidR="0064648B">
        <w:t>ё</w:t>
      </w:r>
      <w:r w:rsidRPr="00097C65">
        <w:t>рное</w:t>
      </w:r>
      <w:r w:rsidR="0064648B">
        <w:t>»</w:t>
      </w:r>
      <w:r w:rsidRPr="00097C65">
        <w:t xml:space="preserve"> </w:t>
      </w:r>
      <w:r w:rsidRPr="00097C65">
        <w:t>начинают</w:t>
      </w:r>
      <w:r w:rsidRPr="00097C65">
        <w:t xml:space="preserve"> </w:t>
      </w:r>
      <w:r w:rsidRPr="00097C65">
        <w:t>говорить</w:t>
      </w:r>
      <w:r w:rsidRPr="00097C65">
        <w:t xml:space="preserve"> </w:t>
      </w:r>
      <w:r w:rsidR="0064648B">
        <w:t>«</w:t>
      </w:r>
      <w:r w:rsidRPr="00097C65">
        <w:t>белое</w:t>
      </w:r>
      <w:r w:rsidR="0064648B">
        <w:t>»</w:t>
      </w:r>
      <w:r w:rsidRPr="00097C65">
        <w:t>.</w:t>
      </w:r>
      <w:r w:rsidRPr="00097C65">
        <w:t xml:space="preserve"> </w:t>
      </w:r>
      <w:r w:rsidRPr="00097C65">
        <w:t>Так</w:t>
      </w:r>
      <w:r w:rsidRPr="00097C65">
        <w:t xml:space="preserve"> </w:t>
      </w:r>
      <w:r w:rsidR="0064648B" w:rsidRPr="00097C65">
        <w:t xml:space="preserve">в рамках </w:t>
      </w:r>
      <w:r w:rsidR="0064648B">
        <w:t xml:space="preserve">работы </w:t>
      </w:r>
      <w:r w:rsidR="0064648B" w:rsidRPr="00097C65">
        <w:t>Старой системы управления</w:t>
      </w:r>
      <w:r w:rsidR="0064648B" w:rsidRPr="00097C65">
        <w:t xml:space="preserve"> </w:t>
      </w:r>
      <w:r w:rsidRPr="00097C65">
        <w:t>реализовывался</w:t>
      </w:r>
      <w:r w:rsidRPr="00097C65">
        <w:t xml:space="preserve"> </w:t>
      </w:r>
      <w:r w:rsidRPr="00097C65">
        <w:t>последний</w:t>
      </w:r>
      <w:r w:rsidRPr="00097C65">
        <w:t xml:space="preserve"> </w:t>
      </w:r>
      <w:r w:rsidRPr="00097C65">
        <w:t>этап</w:t>
      </w:r>
      <w:r w:rsidRPr="00097C65">
        <w:t xml:space="preserve"> </w:t>
      </w:r>
      <w:r w:rsidRPr="00097C65">
        <w:t>по</w:t>
      </w:r>
      <w:r w:rsidRPr="00097C65">
        <w:t xml:space="preserve"> </w:t>
      </w:r>
      <w:r w:rsidRPr="00097C65">
        <w:t>переходу</w:t>
      </w:r>
      <w:r w:rsidRPr="00097C65">
        <w:t xml:space="preserve"> </w:t>
      </w:r>
      <w:r w:rsidRPr="00097C65">
        <w:t>от</w:t>
      </w:r>
      <w:r w:rsidRPr="00097C65">
        <w:t xml:space="preserve"> </w:t>
      </w:r>
      <w:r w:rsidRPr="00097C65">
        <w:t>государства,</w:t>
      </w:r>
      <w:r w:rsidRPr="00097C65">
        <w:t xml:space="preserve"> </w:t>
      </w:r>
      <w:r w:rsidRPr="00097C65">
        <w:t>как</w:t>
      </w:r>
      <w:r w:rsidRPr="00097C65">
        <w:t xml:space="preserve"> </w:t>
      </w:r>
      <w:r w:rsidRPr="00097C65">
        <w:t>главного</w:t>
      </w:r>
      <w:r w:rsidRPr="00097C65">
        <w:t xml:space="preserve"> </w:t>
      </w:r>
      <w:r w:rsidRPr="00097C65">
        <w:t>элемента</w:t>
      </w:r>
      <w:r w:rsidRPr="00097C65">
        <w:t xml:space="preserve"> </w:t>
      </w:r>
      <w:r w:rsidRPr="00097C65">
        <w:t>управления</w:t>
      </w:r>
      <w:r w:rsidRPr="00097C65">
        <w:t xml:space="preserve"> </w:t>
      </w:r>
      <w:r w:rsidRPr="00097C65">
        <w:t>людьми</w:t>
      </w:r>
      <w:r w:rsidR="0064648B">
        <w:t>,</w:t>
      </w:r>
      <w:r w:rsidRPr="00097C65">
        <w:t xml:space="preserve"> </w:t>
      </w:r>
      <w:r w:rsidRPr="00097C65">
        <w:t>к</w:t>
      </w:r>
      <w:r w:rsidRPr="00097C65">
        <w:t xml:space="preserve"> </w:t>
      </w:r>
      <w:r w:rsidRPr="00097C65">
        <w:t>началу</w:t>
      </w:r>
      <w:r w:rsidRPr="00097C65">
        <w:t xml:space="preserve"> </w:t>
      </w:r>
      <w:r w:rsidRPr="00097C65">
        <w:t>выстраивания</w:t>
      </w:r>
      <w:r w:rsidRPr="00097C65">
        <w:t xml:space="preserve"> </w:t>
      </w:r>
      <w:r w:rsidRPr="00097C65">
        <w:t>управления</w:t>
      </w:r>
      <w:r w:rsidRPr="00097C65">
        <w:t xml:space="preserve"> </w:t>
      </w:r>
      <w:r w:rsidRPr="00097C65">
        <w:t>людьми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рамках</w:t>
      </w:r>
      <w:r w:rsidRPr="00097C65">
        <w:t xml:space="preserve"> </w:t>
      </w:r>
      <w:r w:rsidRPr="00097C65">
        <w:t>межгосударственных</w:t>
      </w:r>
      <w:r w:rsidRPr="00097C65">
        <w:t xml:space="preserve"> </w:t>
      </w:r>
      <w:r w:rsidRPr="00097C65">
        <w:t>корпораций,</w:t>
      </w:r>
      <w:r w:rsidRPr="00097C65">
        <w:t xml:space="preserve"> </w:t>
      </w:r>
      <w:r w:rsidRPr="00097C65">
        <w:t>которых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нашем</w:t>
      </w:r>
      <w:r w:rsidRPr="00097C65">
        <w:t xml:space="preserve"> </w:t>
      </w:r>
      <w:r w:rsidRPr="00097C65">
        <w:t>государстве</w:t>
      </w:r>
      <w:r w:rsidRPr="00097C65">
        <w:t xml:space="preserve"> </w:t>
      </w:r>
      <w:r w:rsidR="0064648B" w:rsidRPr="00097C65">
        <w:t>ещё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было.</w:t>
      </w:r>
      <w:r w:rsidRPr="00097C65">
        <w:t xml:space="preserve"> </w:t>
      </w:r>
      <w:r w:rsidRPr="00097C65">
        <w:t>Видимые</w:t>
      </w:r>
      <w:r w:rsidRPr="00097C65">
        <w:t xml:space="preserve"> </w:t>
      </w:r>
      <w:r w:rsidRPr="00097C65">
        <w:t>противоречия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одинаковой</w:t>
      </w:r>
      <w:r w:rsidRPr="00097C65">
        <w:t xml:space="preserve"> </w:t>
      </w:r>
      <w:r w:rsidRPr="00097C65">
        <w:t>эффективностью</w:t>
      </w:r>
      <w:r w:rsidRPr="00097C65">
        <w:t xml:space="preserve"> </w:t>
      </w:r>
      <w:r w:rsidRPr="00097C65">
        <w:t>рушат</w:t>
      </w:r>
      <w:r w:rsidRPr="00097C65">
        <w:t xml:space="preserve"> </w:t>
      </w:r>
      <w:r w:rsidRPr="00097C65">
        <w:t>как</w:t>
      </w:r>
      <w:r w:rsidRPr="00097C65">
        <w:t xml:space="preserve"> </w:t>
      </w:r>
      <w:r w:rsidRPr="00097C65">
        <w:t>сталинский</w:t>
      </w:r>
      <w:r w:rsidRPr="00097C65">
        <w:t xml:space="preserve"> </w:t>
      </w:r>
      <w:r w:rsidRPr="00097C65">
        <w:t>друизм,</w:t>
      </w:r>
      <w:r w:rsidRPr="00097C65">
        <w:t xml:space="preserve"> </w:t>
      </w:r>
      <w:r w:rsidRPr="00097C65">
        <w:t>так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ленинский</w:t>
      </w:r>
      <w:r w:rsidRPr="00097C65">
        <w:t xml:space="preserve"> </w:t>
      </w:r>
      <w:r w:rsidRPr="00097C65">
        <w:t>коммунизм.</w:t>
      </w:r>
      <w:r w:rsidRPr="00097C65">
        <w:t xml:space="preserve"> </w:t>
      </w:r>
      <w:r w:rsidRPr="00097C65">
        <w:t>Советское</w:t>
      </w:r>
      <w:r w:rsidRPr="00097C65">
        <w:t xml:space="preserve"> </w:t>
      </w:r>
      <w:r w:rsidRPr="00097C65">
        <w:t>общество</w:t>
      </w:r>
      <w:r w:rsidRPr="00097C65">
        <w:t xml:space="preserve"> </w:t>
      </w:r>
      <w:r w:rsidRPr="00097C65">
        <w:t>формально</w:t>
      </w:r>
      <w:r w:rsidRPr="00097C65">
        <w:t xml:space="preserve"> </w:t>
      </w:r>
      <w:r w:rsidRPr="00097C65">
        <w:t>заявляет</w:t>
      </w:r>
      <w:r w:rsidRPr="00097C65">
        <w:t xml:space="preserve"> </w:t>
      </w:r>
      <w:r w:rsidRPr="00097C65">
        <w:t>о</w:t>
      </w:r>
      <w:r w:rsidRPr="00097C65">
        <w:t xml:space="preserve"> </w:t>
      </w:r>
      <w:r w:rsidRPr="00097C65">
        <w:t>служении</w:t>
      </w:r>
      <w:r w:rsidRPr="00097C65">
        <w:t xml:space="preserve"> </w:t>
      </w:r>
      <w:r w:rsidRPr="00097C65">
        <w:t>одному</w:t>
      </w:r>
      <w:r w:rsidRPr="00097C65">
        <w:t xml:space="preserve"> </w:t>
      </w:r>
      <w:r w:rsidRPr="00097C65">
        <w:t>божеству</w:t>
      </w:r>
      <w:r w:rsidRPr="00097C65">
        <w:t xml:space="preserve"> </w:t>
      </w:r>
      <w:r w:rsidRPr="00097C65">
        <w:t>(коммунизму),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фактически</w:t>
      </w:r>
      <w:r w:rsidRPr="00097C65">
        <w:t xml:space="preserve"> </w:t>
      </w:r>
      <w:r w:rsidRPr="00097C65">
        <w:t>служит</w:t>
      </w:r>
      <w:r w:rsidRPr="00097C65">
        <w:t xml:space="preserve"> </w:t>
      </w:r>
      <w:r w:rsidRPr="00097C65">
        <w:t>другому</w:t>
      </w:r>
      <w:r w:rsidRPr="00097C65">
        <w:t xml:space="preserve"> </w:t>
      </w:r>
      <w:r w:rsidRPr="00097C65">
        <w:t>(государству).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примерно</w:t>
      </w:r>
      <w:r w:rsidRPr="00097C65">
        <w:t xml:space="preserve"> </w:t>
      </w:r>
      <w:r w:rsidRPr="00097C65">
        <w:t>как</w:t>
      </w:r>
      <w:r w:rsidRPr="00097C65">
        <w:t xml:space="preserve"> </w:t>
      </w:r>
      <w:r w:rsidRPr="00097C65">
        <w:t>миссионеры</w:t>
      </w:r>
      <w:r w:rsidRPr="00097C65">
        <w:t xml:space="preserve"> </w:t>
      </w:r>
      <w:r w:rsidRPr="00097C65">
        <w:t>всеми</w:t>
      </w:r>
      <w:r w:rsidRPr="00097C65">
        <w:t xml:space="preserve"> </w:t>
      </w:r>
      <w:r w:rsidRPr="00097C65">
        <w:t>правдами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неправдами</w:t>
      </w:r>
      <w:r w:rsidRPr="00097C65">
        <w:t xml:space="preserve"> </w:t>
      </w:r>
      <w:r w:rsidRPr="00097C65">
        <w:t>убеждали</w:t>
      </w:r>
      <w:r w:rsidRPr="00097C65">
        <w:t xml:space="preserve"> </w:t>
      </w:r>
      <w:r w:rsidRPr="00097C65">
        <w:t>язычников</w:t>
      </w:r>
      <w:r w:rsidRPr="00097C65">
        <w:t xml:space="preserve"> </w:t>
      </w:r>
      <w:r w:rsidRPr="00097C65">
        <w:t>срубить</w:t>
      </w:r>
      <w:r w:rsidRPr="00097C65">
        <w:t xml:space="preserve"> </w:t>
      </w:r>
      <w:r w:rsidRPr="00097C65">
        <w:t>дуб,</w:t>
      </w:r>
      <w:r w:rsidRPr="00097C65">
        <w:t xml:space="preserve"> </w:t>
      </w:r>
      <w:r w:rsidRPr="00097C65">
        <w:t>которому</w:t>
      </w:r>
      <w:r w:rsidRPr="00097C65">
        <w:t xml:space="preserve"> </w:t>
      </w:r>
      <w:r w:rsidRPr="00097C65">
        <w:t>те</w:t>
      </w:r>
      <w:r w:rsidRPr="00097C65">
        <w:t xml:space="preserve"> </w:t>
      </w:r>
      <w:r w:rsidRPr="00097C65">
        <w:t>молились,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построить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него</w:t>
      </w:r>
      <w:r w:rsidRPr="00097C65">
        <w:t xml:space="preserve"> </w:t>
      </w:r>
      <w:r w:rsidRPr="00097C65">
        <w:t>христианский</w:t>
      </w:r>
      <w:r w:rsidRPr="00097C65">
        <w:t xml:space="preserve"> </w:t>
      </w:r>
      <w:r w:rsidRPr="00097C65">
        <w:t>храм.</w:t>
      </w:r>
      <w:r w:rsidRPr="00097C65">
        <w:t xml:space="preserve"> </w:t>
      </w:r>
      <w:r w:rsidRPr="00097C65">
        <w:t>Язычники</w:t>
      </w:r>
      <w:r w:rsidRPr="00097C65">
        <w:t xml:space="preserve"> </w:t>
      </w:r>
      <w:r w:rsidRPr="00097C65">
        <w:t>соглашались,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реальности</w:t>
      </w:r>
      <w:r w:rsidRPr="00097C65">
        <w:t xml:space="preserve"> </w:t>
      </w:r>
      <w:r w:rsidRPr="00097C65">
        <w:t>продолжали</w:t>
      </w:r>
      <w:r w:rsidRPr="00097C65">
        <w:t xml:space="preserve"> </w:t>
      </w:r>
      <w:r w:rsidRPr="00097C65">
        <w:t>молиться</w:t>
      </w:r>
      <w:r w:rsidRPr="00097C65">
        <w:t xml:space="preserve"> </w:t>
      </w:r>
      <w:r w:rsidRPr="00097C65">
        <w:t>дубу,</w:t>
      </w:r>
      <w:r w:rsidRPr="00097C65">
        <w:t xml:space="preserve"> </w:t>
      </w:r>
      <w:r w:rsidRPr="00097C65">
        <w:t>существовавшему</w:t>
      </w:r>
      <w:r w:rsidRPr="00097C65">
        <w:t xml:space="preserve"> </w:t>
      </w:r>
      <w:r w:rsidRPr="00097C65">
        <w:t>теперь</w:t>
      </w:r>
      <w:r w:rsidRPr="00097C65">
        <w:t xml:space="preserve"> </w:t>
      </w:r>
      <w:r w:rsidRPr="00097C65">
        <w:t>для</w:t>
      </w:r>
      <w:r w:rsidRPr="00097C65">
        <w:t xml:space="preserve"> </w:t>
      </w:r>
      <w:r w:rsidRPr="00097C65">
        <w:t>них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виде</w:t>
      </w:r>
      <w:r w:rsidRPr="00097C65">
        <w:t xml:space="preserve"> </w:t>
      </w:r>
      <w:r w:rsidRPr="00097C65">
        <w:t>храма.</w:t>
      </w:r>
      <w:r w:rsidRPr="00097C65">
        <w:t xml:space="preserve"> </w:t>
      </w:r>
      <w:r w:rsidRPr="00097C65">
        <w:t>Христиане</w:t>
      </w:r>
      <w:r w:rsidRPr="00097C65">
        <w:t xml:space="preserve"> </w:t>
      </w:r>
      <w:r w:rsidRPr="00097C65">
        <w:t>без</w:t>
      </w:r>
      <w:r w:rsidRPr="00097C65">
        <w:t xml:space="preserve"> </w:t>
      </w:r>
      <w:r w:rsidRPr="00097C65">
        <w:t>цели</w:t>
      </w:r>
      <w:r w:rsidRPr="00097C65">
        <w:t xml:space="preserve"> </w:t>
      </w:r>
      <w:r w:rsidRPr="00097C65">
        <w:t>поклоняться</w:t>
      </w:r>
      <w:r w:rsidRPr="00097C65">
        <w:t xml:space="preserve"> </w:t>
      </w:r>
      <w:r w:rsidRPr="00097C65">
        <w:t>Христу</w:t>
      </w:r>
      <w:r w:rsidRPr="00097C65">
        <w:t xml:space="preserve"> </w:t>
      </w:r>
      <w:r w:rsidRPr="00097C65">
        <w:t>трансформировались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христианских</w:t>
      </w:r>
      <w:r w:rsidRPr="00097C65">
        <w:t xml:space="preserve"> </w:t>
      </w:r>
      <w:r w:rsidRPr="00097C65">
        <w:t>язычников.</w:t>
      </w:r>
      <w:r w:rsidRPr="00097C65">
        <w:t xml:space="preserve"> </w:t>
      </w:r>
      <w:r w:rsidRPr="00097C65">
        <w:t>Коммунисты</w:t>
      </w:r>
      <w:r w:rsidRPr="00097C65">
        <w:t xml:space="preserve"> </w:t>
      </w:r>
      <w:r w:rsidRPr="00097C65">
        <w:t>без</w:t>
      </w:r>
      <w:r w:rsidRPr="00097C65">
        <w:t xml:space="preserve"> </w:t>
      </w:r>
      <w:r w:rsidRPr="00097C65">
        <w:t>цели</w:t>
      </w:r>
      <w:r w:rsidRPr="00097C65">
        <w:t xml:space="preserve"> </w:t>
      </w:r>
      <w:r w:rsidRPr="00097C65">
        <w:t>строить</w:t>
      </w:r>
      <w:r w:rsidRPr="00097C65">
        <w:t xml:space="preserve"> </w:t>
      </w:r>
      <w:r w:rsidRPr="00097C65">
        <w:t>коммунизм</w:t>
      </w:r>
      <w:r w:rsidRPr="00097C65">
        <w:t xml:space="preserve"> </w:t>
      </w:r>
      <w:r w:rsidRPr="00097C65">
        <w:t>превратились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коммунистических</w:t>
      </w:r>
      <w:r w:rsidRPr="00097C65">
        <w:t xml:space="preserve"> </w:t>
      </w:r>
      <w:r w:rsidRPr="00097C65">
        <w:t>друидов,</w:t>
      </w:r>
      <w:r w:rsidRPr="00097C65">
        <w:t xml:space="preserve"> </w:t>
      </w:r>
      <w:r w:rsidRPr="00097C65">
        <w:t>даже</w:t>
      </w:r>
      <w:r w:rsidRPr="00097C65">
        <w:t xml:space="preserve"> </w:t>
      </w:r>
      <w:r w:rsidRPr="00097C65">
        <w:t>хуже.</w:t>
      </w:r>
      <w:r w:rsidRPr="00097C65">
        <w:t xml:space="preserve"> </w:t>
      </w:r>
      <w:r w:rsidRPr="00097C65">
        <w:t>Лукавившие</w:t>
      </w:r>
      <w:r w:rsidRPr="00097C65">
        <w:t xml:space="preserve"> </w:t>
      </w:r>
      <w:r w:rsidRPr="00097C65">
        <w:t>язычники</w:t>
      </w:r>
      <w:r w:rsidRPr="00097C65">
        <w:t xml:space="preserve"> </w:t>
      </w:r>
      <w:r w:rsidRPr="00097C65">
        <w:t>хотя</w:t>
      </w:r>
      <w:r w:rsidRPr="00097C65">
        <w:t xml:space="preserve"> </w:t>
      </w:r>
      <w:r w:rsidRPr="00097C65">
        <w:t>бы</w:t>
      </w:r>
      <w:r w:rsidRPr="00097C65">
        <w:t xml:space="preserve"> </w:t>
      </w:r>
      <w:r w:rsidRPr="00097C65">
        <w:t>точно</w:t>
      </w:r>
      <w:r w:rsidRPr="00097C65">
        <w:t xml:space="preserve"> </w:t>
      </w:r>
      <w:r w:rsidRPr="00097C65">
        <w:t>знали,</w:t>
      </w:r>
      <w:r w:rsidRPr="00097C65">
        <w:t xml:space="preserve"> </w:t>
      </w:r>
      <w:r w:rsidRPr="00097C65">
        <w:t>чему</w:t>
      </w:r>
      <w:r w:rsidRPr="00097C65">
        <w:t xml:space="preserve"> </w:t>
      </w:r>
      <w:r w:rsidRPr="00097C65">
        <w:t>молятся.</w:t>
      </w:r>
      <w:r w:rsidRPr="00097C65">
        <w:t xml:space="preserve"> </w:t>
      </w:r>
      <w:r w:rsidRPr="00097C65">
        <w:t>Советские</w:t>
      </w:r>
      <w:r w:rsidRPr="00097C65">
        <w:t xml:space="preserve"> </w:t>
      </w:r>
      <w:r w:rsidRPr="00097C65">
        <w:t>люди</w:t>
      </w:r>
      <w:r w:rsidRPr="00097C65">
        <w:t xml:space="preserve"> </w:t>
      </w:r>
      <w:r w:rsidRPr="00097C65">
        <w:t>толком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понимали,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строят.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понимать</w:t>
      </w:r>
      <w:r w:rsidRPr="00097C65">
        <w:t xml:space="preserve"> </w:t>
      </w:r>
      <w:r w:rsidRPr="00097C65">
        <w:t>этого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могли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должны</w:t>
      </w:r>
      <w:r w:rsidR="00D46E79" w:rsidRPr="00D46E79">
        <w:t xml:space="preserve"> </w:t>
      </w:r>
      <w:r w:rsidR="00D46E79" w:rsidRPr="00097C65">
        <w:t>были</w:t>
      </w:r>
      <w:r w:rsidRPr="00097C65">
        <w:t>.</w:t>
      </w:r>
      <w:r w:rsidRPr="00097C65">
        <w:t xml:space="preserve"> </w:t>
      </w:r>
      <w:r w:rsidRPr="00097C65">
        <w:t>Так</w:t>
      </w:r>
      <w:r w:rsidRPr="00097C65">
        <w:t xml:space="preserve"> </w:t>
      </w:r>
      <w:r w:rsidRPr="00097C65">
        <w:t>была</w:t>
      </w:r>
      <w:r w:rsidRPr="00097C65">
        <w:t xml:space="preserve"> </w:t>
      </w:r>
      <w:r w:rsidRPr="00097C65">
        <w:t>«отстроена»</w:t>
      </w:r>
      <w:r w:rsidRPr="00097C65">
        <w:t xml:space="preserve"> </w:t>
      </w:r>
      <w:r w:rsidRPr="00097C65">
        <w:t>программа</w:t>
      </w:r>
      <w:r w:rsidRPr="00097C65">
        <w:t xml:space="preserve"> </w:t>
      </w:r>
      <w:r w:rsidRPr="00097C65">
        <w:t>Старой</w:t>
      </w:r>
      <w:r w:rsidRPr="00097C65">
        <w:t xml:space="preserve"> </w:t>
      </w:r>
      <w:r w:rsidRPr="00097C65">
        <w:t>системы</w:t>
      </w:r>
      <w:r w:rsidRPr="00097C65">
        <w:t xml:space="preserve"> </w:t>
      </w:r>
      <w:r w:rsidRPr="00097C65">
        <w:t>управления.</w:t>
      </w:r>
      <w:r w:rsidRPr="00097C65">
        <w:t xml:space="preserve"> </w:t>
      </w:r>
      <w:r w:rsidRPr="00097C65">
        <w:t>Маркс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Ленин</w:t>
      </w:r>
      <w:r w:rsidRPr="00097C65">
        <w:t xml:space="preserve"> </w:t>
      </w:r>
      <w:r w:rsidRPr="00097C65">
        <w:t>ясно</w:t>
      </w:r>
      <w:r w:rsidRPr="00097C65">
        <w:t xml:space="preserve"> </w:t>
      </w:r>
      <w:r w:rsidRPr="00097C65">
        <w:t>понимали</w:t>
      </w:r>
      <w:r w:rsidRPr="00097C65">
        <w:t xml:space="preserve"> </w:t>
      </w:r>
      <w:r w:rsidRPr="00097C65">
        <w:t>последствия</w:t>
      </w:r>
      <w:r w:rsidRPr="00097C65">
        <w:t xml:space="preserve"> </w:t>
      </w:r>
      <w:r w:rsidRPr="00097C65">
        <w:t>отклонения</w:t>
      </w:r>
      <w:r w:rsidRPr="00097C65">
        <w:t xml:space="preserve"> </w:t>
      </w:r>
      <w:r w:rsidRPr="00097C65">
        <w:t>от</w:t>
      </w:r>
      <w:r w:rsidRPr="00097C65">
        <w:t xml:space="preserve"> </w:t>
      </w:r>
      <w:r w:rsidRPr="00097C65">
        <w:t>стратегического</w:t>
      </w:r>
      <w:r w:rsidRPr="00097C65">
        <w:t xml:space="preserve"> </w:t>
      </w:r>
      <w:r w:rsidRPr="00097C65">
        <w:t>курса.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как</w:t>
      </w:r>
      <w:r w:rsidRPr="00097C65">
        <w:t xml:space="preserve"> </w:t>
      </w:r>
      <w:r w:rsidRPr="00097C65">
        <w:t>если</w:t>
      </w:r>
      <w:r w:rsidRPr="00097C65">
        <w:t xml:space="preserve"> </w:t>
      </w:r>
      <w:r w:rsidRPr="00097C65">
        <w:t>вы</w:t>
      </w:r>
      <w:r w:rsidRPr="00097C65">
        <w:t xml:space="preserve"> </w:t>
      </w:r>
      <w:r w:rsidR="00D46E79" w:rsidRPr="00097C65">
        <w:t>плывёте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другой</w:t>
      </w:r>
      <w:r w:rsidRPr="00097C65">
        <w:t xml:space="preserve"> </w:t>
      </w:r>
      <w:r w:rsidRPr="00097C65">
        <w:t>континент,</w:t>
      </w:r>
      <w:r w:rsidRPr="00097C65">
        <w:t xml:space="preserve"> </w:t>
      </w:r>
      <w:r w:rsidRPr="00097C65">
        <w:t>малое</w:t>
      </w:r>
      <w:r w:rsidRPr="00097C65">
        <w:t xml:space="preserve"> </w:t>
      </w:r>
      <w:r w:rsidRPr="00097C65">
        <w:t>отклонение</w:t>
      </w:r>
      <w:r w:rsidRPr="00097C65">
        <w:t xml:space="preserve"> </w:t>
      </w:r>
      <w:r w:rsidRPr="00097C65">
        <w:t>от</w:t>
      </w:r>
      <w:r w:rsidRPr="00097C65">
        <w:t xml:space="preserve"> </w:t>
      </w:r>
      <w:r w:rsidRPr="00097C65">
        <w:t>курса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коротком</w:t>
      </w:r>
      <w:r w:rsidRPr="00097C65">
        <w:t xml:space="preserve"> </w:t>
      </w:r>
      <w:r w:rsidRPr="00097C65">
        <w:t>отрезке</w:t>
      </w:r>
      <w:r w:rsidRPr="00097C65">
        <w:t xml:space="preserve"> </w:t>
      </w:r>
      <w:r w:rsidRPr="00097C65">
        <w:t>времени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"/>
        </w:rPr>
        <w:t xml:space="preserve"> </w:t>
      </w:r>
      <w:r w:rsidRPr="00097C65">
        <w:rPr>
          <w:rStyle w:val="--0"/>
        </w:rPr>
        <w:t>будет</w:t>
      </w:r>
      <w:r w:rsidRPr="00097C65">
        <w:rPr>
          <w:rStyle w:val="--0"/>
        </w:rPr>
        <w:t xml:space="preserve"> </w:t>
      </w:r>
      <w:r w:rsidRPr="00097C65">
        <w:t>заметно.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по</w:t>
      </w:r>
      <w:r w:rsidRPr="00097C65">
        <w:t xml:space="preserve"> </w:t>
      </w:r>
      <w:r w:rsidRPr="00097C65">
        <w:t>мере</w:t>
      </w:r>
      <w:r w:rsidRPr="00097C65">
        <w:t xml:space="preserve"> </w:t>
      </w:r>
      <w:r w:rsidRPr="00097C65">
        <w:t>дальнейшего</w:t>
      </w:r>
      <w:r w:rsidRPr="00097C65">
        <w:t xml:space="preserve"> </w:t>
      </w:r>
      <w:r w:rsidRPr="00097C65">
        <w:t>движения</w:t>
      </w:r>
      <w:r w:rsidRPr="00097C65">
        <w:t xml:space="preserve"> </w:t>
      </w:r>
      <w:r w:rsidRPr="00097C65">
        <w:t>корабль</w:t>
      </w:r>
      <w:r w:rsidRPr="00097C65">
        <w:t xml:space="preserve"> </w:t>
      </w:r>
      <w:r w:rsidRPr="00097C65">
        <w:t>будет</w:t>
      </w:r>
      <w:r w:rsidRPr="00097C65">
        <w:t xml:space="preserve"> </w:t>
      </w:r>
      <w:r w:rsidRPr="00097C65">
        <w:t>вс</w:t>
      </w:r>
      <w:r w:rsidR="00D46E79">
        <w:t>ё</w:t>
      </w:r>
      <w:r w:rsidRPr="00097C65">
        <w:t xml:space="preserve"> </w:t>
      </w:r>
      <w:r w:rsidRPr="00097C65">
        <w:t>больше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больше</w:t>
      </w:r>
      <w:r w:rsidRPr="00097C65">
        <w:t xml:space="preserve"> </w:t>
      </w:r>
      <w:r w:rsidRPr="00097C65">
        <w:t>уклоняться</w:t>
      </w:r>
      <w:r w:rsidRPr="00097C65">
        <w:t xml:space="preserve"> </w:t>
      </w:r>
      <w:r w:rsidRPr="00097C65">
        <w:t>от</w:t>
      </w:r>
      <w:r w:rsidRPr="00097C65">
        <w:t xml:space="preserve"> </w:t>
      </w:r>
      <w:r w:rsidRPr="00097C65">
        <w:t>курса.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если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н</w:t>
      </w:r>
      <w:r w:rsidR="00D46E79">
        <w:t>ё</w:t>
      </w:r>
      <w:r w:rsidRPr="00097C65">
        <w:t>м</w:t>
      </w:r>
      <w:r w:rsidRPr="00097C65">
        <w:t xml:space="preserve"> </w:t>
      </w:r>
      <w:r w:rsidRPr="00097C65">
        <w:t>нет</w:t>
      </w:r>
      <w:r w:rsidRPr="00097C65">
        <w:t xml:space="preserve"> </w:t>
      </w:r>
      <w:r w:rsidRPr="00097C65">
        <w:t>людей,</w:t>
      </w:r>
      <w:r w:rsidRPr="00097C65">
        <w:t xml:space="preserve"> </w:t>
      </w:r>
      <w:r w:rsidRPr="00097C65">
        <w:rPr>
          <w:rStyle w:val="--0"/>
        </w:rPr>
        <w:t>способных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видеть</w:t>
      </w:r>
      <w:r w:rsidRPr="00097C65">
        <w:t xml:space="preserve"> </w:t>
      </w:r>
      <w:r w:rsidRPr="00097C65">
        <w:t>стратегический</w:t>
      </w:r>
      <w:r w:rsidRPr="00097C65">
        <w:t xml:space="preserve"> </w:t>
      </w:r>
      <w:r w:rsidRPr="00097C65">
        <w:t>курс,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один</w:t>
      </w:r>
      <w:r w:rsidRPr="00097C65">
        <w:t xml:space="preserve"> </w:t>
      </w:r>
      <w:r w:rsidRPr="00097C65">
        <w:t>прекрасный</w:t>
      </w:r>
      <w:r w:rsidRPr="00097C65">
        <w:t xml:space="preserve"> </w:t>
      </w:r>
      <w:r w:rsidRPr="00097C65">
        <w:t>момент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t>станет</w:t>
      </w:r>
      <w:r w:rsidRPr="00097C65">
        <w:t xml:space="preserve"> </w:t>
      </w:r>
      <w:r w:rsidRPr="00097C65">
        <w:t>игрушкой</w:t>
      </w:r>
      <w:r w:rsidRPr="00097C65">
        <w:t xml:space="preserve"> </w:t>
      </w:r>
      <w:r w:rsidRPr="00097C65">
        <w:t>стихии,</w:t>
      </w:r>
      <w:r w:rsidRPr="00097C65">
        <w:t xml:space="preserve"> </w:t>
      </w:r>
      <w:r w:rsidRPr="00097C65">
        <w:t>которая</w:t>
      </w:r>
      <w:r w:rsidRPr="00097C65">
        <w:t xml:space="preserve"> </w:t>
      </w:r>
      <w:r w:rsidRPr="00097C65">
        <w:t>однажды</w:t>
      </w:r>
      <w:r w:rsidRPr="00097C65">
        <w:t xml:space="preserve"> </w:t>
      </w:r>
      <w:r w:rsidRPr="00097C65">
        <w:t>закинет</w:t>
      </w:r>
      <w:r w:rsidRPr="00097C65">
        <w:t xml:space="preserve"> </w:t>
      </w:r>
      <w:r w:rsidRPr="00097C65">
        <w:t>его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рифы.</w:t>
      </w:r>
      <w:r w:rsidRPr="00097C65">
        <w:t xml:space="preserve"> </w:t>
      </w:r>
      <w:r w:rsidRPr="00097C65">
        <w:t>Поэтому</w:t>
      </w:r>
      <w:r w:rsidRPr="00097C65">
        <w:t xml:space="preserve"> </w:t>
      </w:r>
      <w:r w:rsidRPr="00097C65">
        <w:t>отцы-основатели</w:t>
      </w:r>
      <w:r w:rsidRPr="00097C65">
        <w:t xml:space="preserve"> </w:t>
      </w:r>
      <w:r w:rsidR="00D46E79" w:rsidRPr="00097C65">
        <w:t>чётко</w:t>
      </w:r>
      <w:r w:rsidRPr="00097C65">
        <w:t xml:space="preserve"> </w:t>
      </w:r>
      <w:r w:rsidRPr="00097C65">
        <w:t>расставляли</w:t>
      </w:r>
      <w:r w:rsidRPr="00097C65">
        <w:t xml:space="preserve"> </w:t>
      </w:r>
      <w:r w:rsidRPr="00097C65">
        <w:t>акценты,</w:t>
      </w:r>
      <w:r w:rsidRPr="00097C65">
        <w:t xml:space="preserve"> </w:t>
      </w:r>
      <w:r w:rsidRPr="00097C65">
        <w:t>говоря</w:t>
      </w:r>
      <w:r w:rsidRPr="00097C65">
        <w:t xml:space="preserve"> </w:t>
      </w:r>
      <w:r w:rsidRPr="00097C65">
        <w:t>о</w:t>
      </w:r>
      <w:r w:rsidRPr="00097C65">
        <w:t xml:space="preserve"> </w:t>
      </w:r>
      <w:r w:rsidRPr="00097C65">
        <w:t>патриотизме.</w:t>
      </w:r>
      <w:r w:rsidRPr="00097C65">
        <w:t xml:space="preserve"> </w:t>
      </w:r>
      <w:r w:rsidRPr="00097C65">
        <w:lastRenderedPageBreak/>
        <w:t>Сталин</w:t>
      </w:r>
      <w:r w:rsidRPr="00097C65">
        <w:t xml:space="preserve"> </w:t>
      </w:r>
      <w:r w:rsidRPr="00097C65">
        <w:t>тоже</w:t>
      </w:r>
      <w:r w:rsidRPr="00097C65">
        <w:t xml:space="preserve"> </w:t>
      </w:r>
      <w:r w:rsidRPr="00097C65">
        <w:t>вс</w:t>
      </w:r>
      <w:r w:rsidR="00D46E79">
        <w:t>ё</w:t>
      </w:r>
      <w:r w:rsidRPr="00097C65">
        <w:t xml:space="preserve"> </w:t>
      </w:r>
      <w:r w:rsidRPr="00097C65">
        <w:t>прекрасно</w:t>
      </w:r>
      <w:r w:rsidRPr="00097C65">
        <w:t xml:space="preserve"> </w:t>
      </w:r>
      <w:r w:rsidRPr="00097C65">
        <w:t>понимал,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видел</w:t>
      </w:r>
      <w:r w:rsidRPr="00097C65">
        <w:t xml:space="preserve"> </w:t>
      </w:r>
      <w:r w:rsidRPr="00097C65">
        <w:t>иного</w:t>
      </w:r>
      <w:r w:rsidRPr="00097C65">
        <w:t xml:space="preserve"> </w:t>
      </w:r>
      <w:r w:rsidRPr="00097C65">
        <w:t>выхода.</w:t>
      </w:r>
      <w:r w:rsidRPr="00097C65">
        <w:t xml:space="preserve"> </w:t>
      </w:r>
      <w:r w:rsidRPr="00097C65">
        <w:t>Размолвка</w:t>
      </w:r>
      <w:r w:rsidRPr="00097C65">
        <w:t xml:space="preserve"> </w:t>
      </w:r>
      <w:r w:rsidRPr="00097C65">
        <w:t>со</w:t>
      </w:r>
      <w:r w:rsidRPr="00097C65">
        <w:t xml:space="preserve"> </w:t>
      </w:r>
      <w:r w:rsidRPr="00097C65">
        <w:t>стратегическим</w:t>
      </w:r>
      <w:r w:rsidRPr="00097C65">
        <w:t xml:space="preserve"> </w:t>
      </w:r>
      <w:r w:rsidRPr="00097C65">
        <w:t>партн</w:t>
      </w:r>
      <w:r w:rsidR="00D46E79">
        <w:t>ё</w:t>
      </w:r>
      <w:r w:rsidRPr="00097C65">
        <w:t>ром</w:t>
      </w:r>
      <w:r w:rsidRPr="00097C65">
        <w:t xml:space="preserve"> </w:t>
      </w:r>
      <w:r w:rsidRPr="00097C65">
        <w:t>(Германией),</w:t>
      </w:r>
      <w:r w:rsidRPr="00097C65">
        <w:t xml:space="preserve"> </w:t>
      </w:r>
      <w:r w:rsidRPr="00097C65">
        <w:t>породившая</w:t>
      </w:r>
      <w:r w:rsidRPr="00097C65">
        <w:t xml:space="preserve"> </w:t>
      </w:r>
      <w:r w:rsidRPr="00097C65">
        <w:t>призрак</w:t>
      </w:r>
      <w:r w:rsidRPr="00097C65">
        <w:t xml:space="preserve"> </w:t>
      </w:r>
      <w:r w:rsidRPr="00097C65">
        <w:t>надвигающейся</w:t>
      </w:r>
      <w:r w:rsidRPr="00097C65">
        <w:t xml:space="preserve"> </w:t>
      </w:r>
      <w:r w:rsidRPr="00097C65">
        <w:t>войны,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оставляла</w:t>
      </w:r>
      <w:r w:rsidRPr="00097C65">
        <w:t xml:space="preserve"> </w:t>
      </w:r>
      <w:r w:rsidRPr="00097C65">
        <w:t>шансов</w:t>
      </w:r>
      <w:r w:rsidRPr="00097C65">
        <w:t xml:space="preserve"> </w:t>
      </w:r>
      <w:r w:rsidRPr="00097C65">
        <w:t>продолжать</w:t>
      </w:r>
      <w:r w:rsidRPr="00097C65">
        <w:t xml:space="preserve"> </w:t>
      </w:r>
      <w:r w:rsidRPr="00097C65">
        <w:t>прежнюю</w:t>
      </w:r>
      <w:r w:rsidRPr="00097C65">
        <w:t xml:space="preserve"> </w:t>
      </w:r>
      <w:r w:rsidRPr="00097C65">
        <w:t>политику</w:t>
      </w:r>
      <w:r w:rsidR="00D46E79">
        <w:t>.</w:t>
      </w:r>
      <w:r w:rsidRPr="00097C65">
        <w:t xml:space="preserve"> </w:t>
      </w:r>
      <w:r w:rsidR="00D46E79">
        <w:t>А</w:t>
      </w:r>
      <w:r w:rsidRPr="00097C65">
        <w:t xml:space="preserve"> </w:t>
      </w:r>
      <w:r w:rsidRPr="00097C65">
        <w:t>новой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"/>
        </w:rPr>
        <w:t xml:space="preserve"> </w:t>
      </w:r>
      <w:r w:rsidRPr="00097C65">
        <w:rPr>
          <w:rStyle w:val="--0"/>
        </w:rPr>
        <w:t>было</w:t>
      </w:r>
      <w:r w:rsidRPr="00D46E79">
        <w:t xml:space="preserve">. </w:t>
      </w:r>
      <w:r w:rsidRPr="00097C65">
        <w:t>Оптимальной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этой</w:t>
      </w:r>
      <w:r w:rsidRPr="00097C65">
        <w:t xml:space="preserve"> </w:t>
      </w:r>
      <w:r w:rsidRPr="00097C65">
        <w:t>ситуации</w:t>
      </w:r>
      <w:r w:rsidRPr="00097C65">
        <w:t xml:space="preserve"> </w:t>
      </w:r>
      <w:r w:rsidRPr="00097C65">
        <w:t>выглядела</w:t>
      </w:r>
      <w:r w:rsidRPr="00097C65">
        <w:t xml:space="preserve"> </w:t>
      </w:r>
      <w:r w:rsidRPr="00097C65">
        <w:t>смена</w:t>
      </w:r>
      <w:r w:rsidRPr="00097C65">
        <w:t xml:space="preserve"> </w:t>
      </w:r>
      <w:r w:rsidRPr="00097C65">
        <w:t>ориентиров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сохранение</w:t>
      </w:r>
      <w:r w:rsidRPr="00097C65">
        <w:t xml:space="preserve"> </w:t>
      </w:r>
      <w:r w:rsidRPr="00097C65">
        <w:t>коммунистической</w:t>
      </w:r>
      <w:r w:rsidRPr="00097C65">
        <w:t xml:space="preserve"> </w:t>
      </w:r>
      <w:r w:rsidRPr="00097C65">
        <w:t>риторики.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одной</w:t>
      </w:r>
      <w:r w:rsidRPr="00097C65">
        <w:t xml:space="preserve"> </w:t>
      </w:r>
      <w:r w:rsidRPr="00097C65">
        <w:t>риторике</w:t>
      </w:r>
      <w:r w:rsidRPr="00097C65">
        <w:t xml:space="preserve"> </w:t>
      </w:r>
      <w:r w:rsidRPr="00097C65">
        <w:t>далеко</w:t>
      </w:r>
      <w:r w:rsidRPr="00097C65">
        <w:t xml:space="preserve"> </w:t>
      </w:r>
      <w:r w:rsidRPr="00097C65">
        <w:t>уехать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удалось</w:t>
      </w:r>
      <w:r w:rsidRPr="00097C65">
        <w:t xml:space="preserve"> — </w:t>
      </w:r>
      <w:r w:rsidRPr="00097C65">
        <w:t>что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подтвердил</w:t>
      </w:r>
      <w:r w:rsidRPr="00097C65">
        <w:t xml:space="preserve"> </w:t>
      </w:r>
      <w:r w:rsidRPr="00097C65">
        <w:t>крах</w:t>
      </w:r>
      <w:r w:rsidRPr="00097C65">
        <w:t xml:space="preserve"> </w:t>
      </w:r>
      <w:r w:rsidRPr="00097C65">
        <w:t>СССР.</w:t>
      </w:r>
      <w:bookmarkStart w:id="9" w:name="ch3g6"/>
      <w:bookmarkEnd w:id="9"/>
    </w:p>
    <w:p w14:paraId="162009BE" w14:textId="424366B0" w:rsidR="0042185D" w:rsidRDefault="0042185D" w:rsidP="00BA391A">
      <w:r w:rsidRPr="00097C65">
        <w:t>В</w:t>
      </w:r>
      <w:r w:rsidRPr="00097C65">
        <w:t xml:space="preserve"> </w:t>
      </w:r>
      <w:r w:rsidRPr="00097C65">
        <w:t>атмосфере</w:t>
      </w:r>
      <w:r w:rsidRPr="00097C65">
        <w:t xml:space="preserve"> </w:t>
      </w:r>
      <w:r w:rsidRPr="00097C65">
        <w:t>поклонения</w:t>
      </w:r>
      <w:r w:rsidRPr="00097C65">
        <w:t xml:space="preserve"> </w:t>
      </w:r>
      <w:r w:rsidRPr="00097C65">
        <w:t>государству</w:t>
      </w:r>
      <w:r w:rsidRPr="00097C65">
        <w:t xml:space="preserve"> </w:t>
      </w:r>
      <w:r w:rsidRPr="00097C65">
        <w:t>Сталина</w:t>
      </w:r>
      <w:r w:rsidRPr="00097C65">
        <w:t xml:space="preserve"> </w:t>
      </w:r>
      <w:r w:rsidRPr="00097C65">
        <w:t>сменяет</w:t>
      </w:r>
      <w:r w:rsidRPr="00097C65">
        <w:t xml:space="preserve"> </w:t>
      </w:r>
      <w:r w:rsidR="00BA391A" w:rsidRPr="00097C65">
        <w:t>Хрущёв</w:t>
      </w:r>
      <w:r w:rsidRPr="00097C65">
        <w:t xml:space="preserve"> </w:t>
      </w:r>
      <w:r w:rsidRPr="00097C65">
        <w:t>—</w:t>
      </w:r>
      <w:r w:rsidRPr="00097C65">
        <w:t xml:space="preserve"> </w:t>
      </w:r>
      <w:r w:rsidRPr="00097C65">
        <w:rPr>
          <w:b/>
          <w:bCs/>
          <w:i/>
          <w:iCs/>
        </w:rPr>
        <w:t>как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мыслитель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даже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не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ноль,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а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минус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(по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масштабу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тоже)</w:t>
      </w:r>
      <w:r w:rsidRPr="00BA391A">
        <w:t>.</w:t>
      </w:r>
      <w:r w:rsidRPr="00097C65">
        <w:t xml:space="preserve"> </w:t>
      </w:r>
      <w:r w:rsidR="00BA391A" w:rsidRPr="00097C65">
        <w:t>Хрущёв</w:t>
      </w:r>
      <w:r w:rsidRPr="00097C65">
        <w:t xml:space="preserve"> </w:t>
      </w:r>
      <w:r w:rsidRPr="00097C65">
        <w:t>считал</w:t>
      </w:r>
      <w:r w:rsidRPr="00097C65">
        <w:t xml:space="preserve"> </w:t>
      </w:r>
      <w:r w:rsidRPr="00097C65">
        <w:t>теорию</w:t>
      </w:r>
      <w:r w:rsidRPr="00097C65">
        <w:t xml:space="preserve"> </w:t>
      </w:r>
      <w:r w:rsidRPr="00097C65">
        <w:t>демагогией.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t>был,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называется,</w:t>
      </w:r>
      <w:r w:rsidRPr="00097C65">
        <w:t xml:space="preserve"> </w:t>
      </w:r>
      <w:r w:rsidRPr="00097C65">
        <w:t>«реальным</w:t>
      </w:r>
      <w:r w:rsidRPr="00097C65">
        <w:t xml:space="preserve"> </w:t>
      </w:r>
      <w:r w:rsidRPr="00097C65">
        <w:t>мужиком»,</w:t>
      </w:r>
      <w:r w:rsidRPr="00097C65">
        <w:t xml:space="preserve"> </w:t>
      </w:r>
      <w:r w:rsidRPr="00097C65">
        <w:t>то</w:t>
      </w:r>
      <w:r w:rsidRPr="00097C65">
        <w:t xml:space="preserve"> </w:t>
      </w:r>
      <w:r w:rsidRPr="00097C65">
        <w:t>есть</w:t>
      </w:r>
      <w:r w:rsidRPr="00097C65">
        <w:t xml:space="preserve"> </w:t>
      </w:r>
      <w:r w:rsidRPr="00097C65">
        <w:t>делал</w:t>
      </w:r>
      <w:r w:rsidRPr="00097C65">
        <w:t xml:space="preserve"> </w:t>
      </w:r>
      <w:r w:rsidRPr="00097C65">
        <w:t>то,</w:t>
      </w:r>
      <w:r w:rsidRPr="00097C65">
        <w:t xml:space="preserve"> </w:t>
      </w:r>
      <w:r w:rsidRPr="00097C65">
        <w:t>результат</w:t>
      </w:r>
      <w:r w:rsidRPr="00097C65">
        <w:t xml:space="preserve"> </w:t>
      </w:r>
      <w:r w:rsidRPr="00097C65">
        <w:t>чего</w:t>
      </w:r>
      <w:r w:rsidRPr="00097C65">
        <w:t xml:space="preserve"> </w:t>
      </w:r>
      <w:r w:rsidRPr="00097C65">
        <w:t>можно</w:t>
      </w:r>
      <w:r w:rsidRPr="00097C65">
        <w:t xml:space="preserve"> </w:t>
      </w:r>
      <w:r w:rsidRPr="00097C65">
        <w:t>увидеть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коротком</w:t>
      </w:r>
      <w:r w:rsidRPr="00097C65">
        <w:t xml:space="preserve"> </w:t>
      </w:r>
      <w:r w:rsidRPr="00097C65">
        <w:t>отрезке</w:t>
      </w:r>
      <w:r w:rsidRPr="00097C65">
        <w:t xml:space="preserve"> </w:t>
      </w:r>
      <w:r w:rsidRPr="00097C65">
        <w:t>времени.</w:t>
      </w:r>
      <w:r w:rsidRPr="00097C65">
        <w:t xml:space="preserve"> </w:t>
      </w:r>
      <w:r w:rsidRPr="00097C65">
        <w:t>Его</w:t>
      </w:r>
      <w:r w:rsidRPr="00097C65">
        <w:t xml:space="preserve"> </w:t>
      </w:r>
      <w:r w:rsidRPr="00097C65">
        <w:t>мышление</w:t>
      </w:r>
      <w:r w:rsidRPr="00097C65">
        <w:t xml:space="preserve"> </w:t>
      </w:r>
      <w:r w:rsidRPr="00097C65">
        <w:t>было</w:t>
      </w:r>
      <w:r w:rsidRPr="00097C65">
        <w:t xml:space="preserve"> </w:t>
      </w:r>
      <w:r w:rsidRPr="00097C65">
        <w:t>типичным</w:t>
      </w:r>
      <w:r w:rsidRPr="00097C65">
        <w:t xml:space="preserve"> </w:t>
      </w:r>
      <w:r w:rsidRPr="00097C65">
        <w:t>для</w:t>
      </w:r>
      <w:r w:rsidRPr="00097C65">
        <w:t xml:space="preserve"> </w:t>
      </w:r>
      <w:r w:rsidRPr="00097C65">
        <w:t>малого</w:t>
      </w:r>
      <w:r w:rsidRPr="00097C65">
        <w:t xml:space="preserve"> </w:t>
      </w:r>
      <w:r w:rsidRPr="00097C65">
        <w:t>человека.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t>считал</w:t>
      </w:r>
      <w:r w:rsidRPr="00097C65">
        <w:t xml:space="preserve"> </w:t>
      </w:r>
      <w:r w:rsidRPr="00097C65">
        <w:rPr>
          <w:rStyle w:val="--0"/>
        </w:rPr>
        <w:t>гарантией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сохранения</w:t>
      </w:r>
      <w:r w:rsidRPr="00097C65">
        <w:rPr>
          <w:rStyle w:val="--"/>
        </w:rPr>
        <w:t xml:space="preserve"> </w:t>
      </w:r>
      <w:r w:rsidRPr="00097C65">
        <w:t>личной</w:t>
      </w:r>
      <w:r w:rsidRPr="00097C65">
        <w:t xml:space="preserve"> </w:t>
      </w:r>
      <w:r w:rsidRPr="00097C65">
        <w:t>власти</w:t>
      </w:r>
      <w:r w:rsidRPr="00097C65">
        <w:t xml:space="preserve"> </w:t>
      </w:r>
      <w:r w:rsidRPr="00097C65">
        <w:t>контроль</w:t>
      </w:r>
      <w:r w:rsidRPr="00097C65">
        <w:t xml:space="preserve"> </w:t>
      </w:r>
      <w:r w:rsidRPr="00097C65">
        <w:t>силовиков.</w:t>
      </w:r>
      <w:r w:rsidRPr="00097C65">
        <w:t xml:space="preserve"> </w:t>
      </w:r>
      <w:r w:rsidRPr="00097C65">
        <w:t>Если</w:t>
      </w:r>
      <w:r w:rsidRPr="00097C65">
        <w:t xml:space="preserve"> </w:t>
      </w:r>
      <w:r w:rsidRPr="00097C65">
        <w:t>силовики</w:t>
      </w:r>
      <w:r w:rsidRPr="00097C65">
        <w:t xml:space="preserve"> </w:t>
      </w:r>
      <w:r w:rsidRPr="00097C65">
        <w:t>могут</w:t>
      </w:r>
      <w:r w:rsidRPr="00097C65">
        <w:t xml:space="preserve"> </w:t>
      </w:r>
      <w:r w:rsidRPr="00097C65">
        <w:t>любого</w:t>
      </w:r>
      <w:r w:rsidRPr="00097C65">
        <w:t xml:space="preserve"> </w:t>
      </w:r>
      <w:r w:rsidRPr="00097C65">
        <w:t>уничтожить</w:t>
      </w:r>
      <w:r w:rsidRPr="00097C65">
        <w:t xml:space="preserve"> </w:t>
      </w:r>
      <w:r w:rsidRPr="00097C65">
        <w:t>физически,</w:t>
      </w:r>
      <w:r w:rsidRPr="00097C65">
        <w:t xml:space="preserve"> </w:t>
      </w:r>
      <w:r w:rsidRPr="00097C65">
        <w:t>чему</w:t>
      </w:r>
      <w:r w:rsidRPr="00097C65">
        <w:t xml:space="preserve"> </w:t>
      </w:r>
      <w:r w:rsidRPr="00097C65">
        <w:t>доказательство</w:t>
      </w:r>
      <w:r w:rsidRPr="00097C65">
        <w:t xml:space="preserve"> </w:t>
      </w:r>
      <w:r w:rsidRPr="00097C65">
        <w:t>сталинские</w:t>
      </w:r>
      <w:r w:rsidRPr="00097C65">
        <w:t xml:space="preserve"> </w:t>
      </w:r>
      <w:r w:rsidRPr="00097C65">
        <w:t>репрессии,</w:t>
      </w:r>
      <w:r w:rsidRPr="00097C65">
        <w:t xml:space="preserve"> </w:t>
      </w:r>
      <w:r w:rsidRPr="00097C65">
        <w:t>надо</w:t>
      </w:r>
      <w:r w:rsidRPr="00097C65">
        <w:t xml:space="preserve"> </w:t>
      </w:r>
      <w:r w:rsidRPr="00097C65">
        <w:t>контролировать</w:t>
      </w:r>
      <w:r w:rsidRPr="00097C65">
        <w:t xml:space="preserve"> </w:t>
      </w:r>
      <w:r w:rsidRPr="00097C65">
        <w:t>армию,</w:t>
      </w:r>
      <w:r w:rsidRPr="00097C65">
        <w:t xml:space="preserve"> </w:t>
      </w:r>
      <w:r w:rsidRPr="00097C65">
        <w:t>МВД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ФСБ.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этой</w:t>
      </w:r>
      <w:r w:rsidRPr="00097C65">
        <w:t xml:space="preserve"> </w:t>
      </w:r>
      <w:r w:rsidRPr="00097C65">
        <w:t>задаче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t>сосредоточился,</w:t>
      </w:r>
      <w:r w:rsidRPr="00097C65">
        <w:t xml:space="preserve"> </w:t>
      </w:r>
      <w:r w:rsidRPr="00097C65">
        <w:t>реализовал</w:t>
      </w:r>
      <w:r w:rsidRPr="00097C65">
        <w:t xml:space="preserve"> </w:t>
      </w:r>
      <w:r w:rsidRPr="00097C65">
        <w:t>е</w:t>
      </w:r>
      <w:r w:rsidR="00BA391A">
        <w:t>ё</w:t>
      </w:r>
      <w:r w:rsidRPr="00097C65">
        <w:t>,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так</w:t>
      </w:r>
      <w:r w:rsidRPr="00097C65">
        <w:t xml:space="preserve"> </w:t>
      </w:r>
      <w:r w:rsidRPr="00097C65">
        <w:t>до</w:t>
      </w:r>
      <w:r w:rsidRPr="00097C65">
        <w:t xml:space="preserve"> </w:t>
      </w:r>
      <w:r w:rsidRPr="00097C65">
        <w:t>конца</w:t>
      </w:r>
      <w:r w:rsidRPr="00097C65">
        <w:t xml:space="preserve"> </w:t>
      </w:r>
      <w:r w:rsidRPr="00097C65">
        <w:t>жизни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смог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понять</w:t>
      </w:r>
      <w:r w:rsidRPr="00BA391A">
        <w:t xml:space="preserve">, </w:t>
      </w:r>
      <w:r w:rsidRPr="00097C65">
        <w:t>каким</w:t>
      </w:r>
      <w:r w:rsidRPr="00097C65">
        <w:t xml:space="preserve"> </w:t>
      </w:r>
      <w:r w:rsidRPr="00097C65">
        <w:t>образом</w:t>
      </w:r>
      <w:r w:rsidRPr="00097C65">
        <w:t xml:space="preserve"> </w:t>
      </w:r>
      <w:r w:rsidRPr="00097C65">
        <w:t>потерял</w:t>
      </w:r>
      <w:r w:rsidRPr="00097C65">
        <w:t xml:space="preserve"> </w:t>
      </w:r>
      <w:r w:rsidRPr="00097C65">
        <w:t>власть.</w:t>
      </w:r>
    </w:p>
    <w:p w14:paraId="2EC73831" w14:textId="2BC389DE" w:rsidR="00FE713E" w:rsidRPr="00097C65" w:rsidRDefault="00FE713E" w:rsidP="00FE713E">
      <w:pPr>
        <w:pStyle w:val="afffff"/>
      </w:pPr>
      <w:r>
        <w:drawing>
          <wp:inline distT="0" distB="0" distL="0" distR="0" wp14:anchorId="078CC9DE" wp14:editId="3F28F050">
            <wp:extent cx="5155260" cy="2920164"/>
            <wp:effectExtent l="0" t="0" r="127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27" cy="292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7000" w14:textId="2B84B50E" w:rsidR="0042185D" w:rsidRPr="00097C65" w:rsidRDefault="0042185D" w:rsidP="00BA391A">
      <w:r w:rsidRPr="00097C65">
        <w:t>Близорукость</w:t>
      </w:r>
      <w:r w:rsidRPr="00097C65">
        <w:t xml:space="preserve"> </w:t>
      </w:r>
      <w:r w:rsidRPr="00097C65">
        <w:t>свойственна</w:t>
      </w:r>
      <w:r w:rsidRPr="00097C65">
        <w:t xml:space="preserve"> </w:t>
      </w:r>
      <w:r w:rsidRPr="00097C65">
        <w:t>безыдейным</w:t>
      </w:r>
      <w:r w:rsidRPr="00097C65">
        <w:t xml:space="preserve"> </w:t>
      </w:r>
      <w:r w:rsidRPr="00097C65">
        <w:t>правителям.</w:t>
      </w:r>
      <w:r w:rsidRPr="00097C65">
        <w:t xml:space="preserve"> </w:t>
      </w:r>
      <w:r w:rsidRPr="00097C65">
        <w:t>Последний</w:t>
      </w:r>
      <w:r w:rsidRPr="00097C65">
        <w:t xml:space="preserve"> </w:t>
      </w:r>
      <w:r w:rsidRPr="00097C65">
        <w:t>состав</w:t>
      </w:r>
      <w:r w:rsidRPr="00097C65">
        <w:t xml:space="preserve"> </w:t>
      </w:r>
      <w:r w:rsidRPr="00097C65">
        <w:t>ЦК</w:t>
      </w:r>
      <w:r w:rsidRPr="00097C65">
        <w:t xml:space="preserve"> </w:t>
      </w:r>
      <w:r w:rsidRPr="00097C65">
        <w:t>КПСС</w:t>
      </w:r>
      <w:r w:rsidRPr="00097C65">
        <w:t xml:space="preserve"> </w:t>
      </w:r>
      <w:r w:rsidRPr="00097C65">
        <w:t>тоже</w:t>
      </w:r>
      <w:r w:rsidRPr="00097C65">
        <w:t xml:space="preserve"> </w:t>
      </w:r>
      <w:r w:rsidRPr="00097C65">
        <w:t>до</w:t>
      </w:r>
      <w:r w:rsidRPr="00097C65">
        <w:t xml:space="preserve"> </w:t>
      </w:r>
      <w:r w:rsidRPr="00097C65">
        <w:t>последнего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мог</w:t>
      </w:r>
      <w:r w:rsidRPr="00097C65">
        <w:t xml:space="preserve"> </w:t>
      </w:r>
      <w:r w:rsidRPr="00097C65">
        <w:t>понять,</w:t>
      </w:r>
      <w:r w:rsidRPr="00097C65">
        <w:t xml:space="preserve"> </w:t>
      </w:r>
      <w:r w:rsidRPr="00097C65">
        <w:t>почему,</w:t>
      </w:r>
      <w:r w:rsidRPr="00097C65">
        <w:t xml:space="preserve"> </w:t>
      </w:r>
      <w:r w:rsidRPr="00097C65">
        <w:t>имея</w:t>
      </w:r>
      <w:r w:rsidRPr="00097C65">
        <w:t xml:space="preserve"> </w:t>
      </w:r>
      <w:r w:rsidRPr="00097C65">
        <w:t>мощную</w:t>
      </w:r>
      <w:r w:rsidRPr="00097C65">
        <w:t xml:space="preserve"> </w:t>
      </w:r>
      <w:r w:rsidRPr="00097C65">
        <w:t>армию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карательные</w:t>
      </w:r>
      <w:r w:rsidRPr="00097C65">
        <w:t xml:space="preserve"> </w:t>
      </w:r>
      <w:r w:rsidRPr="00097C65">
        <w:t>органы,</w:t>
      </w:r>
      <w:r w:rsidRPr="00097C65">
        <w:t xml:space="preserve"> </w:t>
      </w:r>
      <w:r w:rsidRPr="00097C65">
        <w:t>потерял</w:t>
      </w:r>
      <w:r w:rsidRPr="00097C65">
        <w:t xml:space="preserve"> </w:t>
      </w:r>
      <w:r w:rsidRPr="00097C65">
        <w:t>власть.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современные</w:t>
      </w:r>
      <w:r w:rsidRPr="00097C65">
        <w:t xml:space="preserve"> </w:t>
      </w:r>
      <w:r w:rsidRPr="00097C65">
        <w:t>«госруководители»,</w:t>
      </w:r>
      <w:r w:rsidRPr="00097C65">
        <w:t xml:space="preserve"> </w:t>
      </w:r>
      <w:r w:rsidRPr="00097C65">
        <w:t>когда</w:t>
      </w:r>
      <w:r w:rsidRPr="00097C65">
        <w:t xml:space="preserve"> </w:t>
      </w:r>
      <w:r w:rsidR="00BA391A" w:rsidRPr="00097C65">
        <w:t>придёт</w:t>
      </w:r>
      <w:r w:rsidRPr="00097C65">
        <w:t xml:space="preserve"> </w:t>
      </w:r>
      <w:r w:rsidRPr="00097C65">
        <w:t>их</w:t>
      </w:r>
      <w:r w:rsidRPr="00097C65">
        <w:t xml:space="preserve"> </w:t>
      </w:r>
      <w:r w:rsidRPr="00097C65">
        <w:t>время</w:t>
      </w:r>
      <w:r w:rsidRPr="00097C65">
        <w:t xml:space="preserve"> </w:t>
      </w:r>
      <w:r w:rsidR="00BA391A">
        <w:t>(</w:t>
      </w:r>
      <w:r w:rsidRPr="00097C65">
        <w:t>а</w:t>
      </w:r>
      <w:r w:rsidRPr="00097C65">
        <w:t xml:space="preserve"> </w:t>
      </w:r>
      <w:r w:rsidRPr="00097C65">
        <w:t>оно</w:t>
      </w:r>
      <w:r w:rsidRPr="00097C65">
        <w:t xml:space="preserve"> </w:t>
      </w:r>
      <w:r w:rsidRPr="00097C65">
        <w:t>приближается</w:t>
      </w:r>
      <w:r w:rsidRPr="00097C65">
        <w:t xml:space="preserve"> </w:t>
      </w:r>
      <w:r w:rsidRPr="00097C65">
        <w:t>семимильными</w:t>
      </w:r>
      <w:r w:rsidRPr="00097C65">
        <w:t xml:space="preserve"> </w:t>
      </w:r>
      <w:r w:rsidRPr="00097C65">
        <w:t>шагами</w:t>
      </w:r>
      <w:r w:rsidR="00BA391A">
        <w:t>),</w:t>
      </w:r>
      <w:r w:rsidRPr="00097C65">
        <w:t xml:space="preserve"> </w:t>
      </w:r>
      <w:r w:rsidRPr="00097C65">
        <w:t>тоже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поймут</w:t>
      </w:r>
      <w:r w:rsidRPr="00097C65">
        <w:t xml:space="preserve"> </w:t>
      </w:r>
      <w:r w:rsidRPr="00097C65">
        <w:t>причину</w:t>
      </w:r>
      <w:r w:rsidRPr="00097C65">
        <w:t xml:space="preserve"> </w:t>
      </w:r>
      <w:r w:rsidRPr="00097C65">
        <w:t>потери</w:t>
      </w:r>
      <w:r w:rsidRPr="00097C65">
        <w:t xml:space="preserve"> </w:t>
      </w:r>
      <w:r w:rsidRPr="00097C65">
        <w:t>власти.</w:t>
      </w:r>
      <w:r w:rsidRPr="00097C65">
        <w:t xml:space="preserve"> </w:t>
      </w:r>
      <w:r w:rsidRPr="00097C65">
        <w:t>Потому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им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пон</w:t>
      </w:r>
      <w:r w:rsidR="00BA391A">
        <w:t>имании</w:t>
      </w:r>
      <w:r w:rsidRPr="00097C65">
        <w:t xml:space="preserve"> </w:t>
      </w:r>
      <w:r w:rsidRPr="00097C65">
        <w:t>уже</w:t>
      </w:r>
      <w:r w:rsidRPr="00097C65">
        <w:t xml:space="preserve"> —</w:t>
      </w:r>
      <w:r w:rsidRPr="00097C65">
        <w:t>«отказано».</w:t>
      </w:r>
    </w:p>
    <w:p w14:paraId="522F8FC2" w14:textId="3E8AF566" w:rsidR="0042185D" w:rsidRPr="00097C65" w:rsidRDefault="0042185D" w:rsidP="00BA391A">
      <w:r w:rsidRPr="00097C65">
        <w:t>Две</w:t>
      </w:r>
      <w:r w:rsidRPr="00097C65">
        <w:t xml:space="preserve"> </w:t>
      </w:r>
      <w:r w:rsidRPr="00097C65">
        <w:t>тысячи</w:t>
      </w:r>
      <w:r w:rsidRPr="00097C65">
        <w:t xml:space="preserve"> </w:t>
      </w:r>
      <w:r w:rsidRPr="00097C65">
        <w:t>лет</w:t>
      </w:r>
      <w:r w:rsidRPr="00097C65">
        <w:t xml:space="preserve"> </w:t>
      </w:r>
      <w:r w:rsidRPr="00097C65">
        <w:t>назад</w:t>
      </w:r>
      <w:r w:rsidRPr="00097C65">
        <w:t xml:space="preserve"> </w:t>
      </w:r>
      <w:r w:rsidRPr="00097C65">
        <w:t>таким</w:t>
      </w:r>
      <w:r w:rsidRPr="00097C65">
        <w:t xml:space="preserve"> </w:t>
      </w:r>
      <w:r w:rsidRPr="00097C65">
        <w:t>конструкциям</w:t>
      </w:r>
      <w:r w:rsidRPr="00097C65">
        <w:t xml:space="preserve"> </w:t>
      </w:r>
      <w:r w:rsidRPr="00097C65">
        <w:t>был</w:t>
      </w:r>
      <w:r w:rsidRPr="00097C65">
        <w:t xml:space="preserve"> </w:t>
      </w:r>
      <w:r w:rsidRPr="00097C65">
        <w:t>поставлен</w:t>
      </w:r>
      <w:r w:rsidRPr="00097C65">
        <w:t xml:space="preserve"> </w:t>
      </w:r>
      <w:r w:rsidRPr="00097C65">
        <w:t>точный</w:t>
      </w:r>
      <w:r w:rsidRPr="00097C65">
        <w:t xml:space="preserve"> </w:t>
      </w:r>
      <w:r w:rsidRPr="00097C65">
        <w:t>диагноз:</w:t>
      </w:r>
      <w:r w:rsidRPr="00097C65">
        <w:t xml:space="preserve"> </w:t>
      </w:r>
      <w:r w:rsidRPr="00097C65">
        <w:t>дом,</w:t>
      </w:r>
      <w:r w:rsidRPr="00097C65">
        <w:t xml:space="preserve"> </w:t>
      </w:r>
      <w:r w:rsidRPr="00097C65">
        <w:t>построенный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песке,</w:t>
      </w:r>
      <w:r w:rsidRPr="00097C65">
        <w:t xml:space="preserve"> </w:t>
      </w:r>
      <w:r w:rsidRPr="00097C65">
        <w:t>рухнет,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падение</w:t>
      </w:r>
      <w:r w:rsidRPr="00097C65">
        <w:t xml:space="preserve"> </w:t>
      </w:r>
      <w:r w:rsidRPr="00097C65">
        <w:t>его</w:t>
      </w:r>
      <w:r w:rsidRPr="00097C65">
        <w:t xml:space="preserve"> </w:t>
      </w:r>
      <w:r w:rsidRPr="00097C65">
        <w:t>будет</w:t>
      </w:r>
      <w:r w:rsidRPr="00097C65">
        <w:t xml:space="preserve"> </w:t>
      </w:r>
      <w:r w:rsidRPr="00097C65">
        <w:t>велик</w:t>
      </w:r>
      <w:r w:rsidR="00BA391A">
        <w:t>им</w:t>
      </w:r>
      <w:r w:rsidRPr="00097C65">
        <w:t>.</w:t>
      </w:r>
      <w:r w:rsidRPr="00097C65">
        <w:t xml:space="preserve"> </w:t>
      </w:r>
      <w:r w:rsidRPr="00097C65">
        <w:t>Устоит</w:t>
      </w:r>
      <w:r w:rsidRPr="00097C65">
        <w:t xml:space="preserve"> </w:t>
      </w:r>
      <w:r w:rsidRPr="00097C65">
        <w:t>под</w:t>
      </w:r>
      <w:r w:rsidRPr="00097C65">
        <w:t xml:space="preserve"> </w:t>
      </w:r>
      <w:r w:rsidRPr="00097C65">
        <w:t>напором</w:t>
      </w:r>
      <w:r w:rsidRPr="00097C65">
        <w:t xml:space="preserve"> </w:t>
      </w:r>
      <w:r w:rsidRPr="00097C65">
        <w:t>внешних</w:t>
      </w:r>
      <w:r w:rsidRPr="00097C65">
        <w:t xml:space="preserve"> </w:t>
      </w:r>
      <w:r w:rsidRPr="00097C65">
        <w:t>обстоятельств</w:t>
      </w:r>
      <w:r w:rsidRPr="00097C65">
        <w:t xml:space="preserve"> </w:t>
      </w:r>
      <w:r w:rsidRPr="00097C65">
        <w:t>только</w:t>
      </w:r>
      <w:r w:rsidRPr="00097C65">
        <w:t xml:space="preserve"> </w:t>
      </w:r>
      <w:r w:rsidRPr="00097C65">
        <w:t>здание,</w:t>
      </w:r>
      <w:r w:rsidRPr="00097C65">
        <w:t xml:space="preserve"> </w:t>
      </w:r>
      <w:r w:rsidRPr="00097C65">
        <w:t>имеющее</w:t>
      </w:r>
      <w:r w:rsidRPr="00097C65">
        <w:t xml:space="preserve"> </w:t>
      </w:r>
      <w:r w:rsidR="00BA391A">
        <w:t xml:space="preserve">прочный </w:t>
      </w:r>
      <w:r w:rsidRPr="00097C65">
        <w:t>каменный</w:t>
      </w:r>
      <w:r w:rsidRPr="00097C65">
        <w:t xml:space="preserve"> </w:t>
      </w:r>
      <w:r w:rsidRPr="00097C65">
        <w:t>фундамент.</w:t>
      </w:r>
      <w:r w:rsidRPr="00097C65">
        <w:t xml:space="preserve"> </w:t>
      </w:r>
      <w:r w:rsidRPr="00097C65">
        <w:t>Компенсировать</w:t>
      </w:r>
      <w:r w:rsidRPr="00097C65">
        <w:t xml:space="preserve"> </w:t>
      </w:r>
      <w:r w:rsidRPr="00097C65">
        <w:t>несовершенство</w:t>
      </w:r>
      <w:r w:rsidRPr="00097C65">
        <w:t xml:space="preserve"> </w:t>
      </w:r>
      <w:r w:rsidRPr="00097C65">
        <w:t>«чуда</w:t>
      </w:r>
      <w:r w:rsidRPr="00097C65">
        <w:t xml:space="preserve"> </w:t>
      </w:r>
      <w:r w:rsidRPr="00097C65">
        <w:t>архитектуры»</w:t>
      </w:r>
      <w:r w:rsidRPr="00097C65">
        <w:t xml:space="preserve"> </w:t>
      </w:r>
      <w:r w:rsidRPr="00097C65">
        <w:t>деньгами</w:t>
      </w:r>
      <w:r w:rsidRPr="00097C65">
        <w:t xml:space="preserve"> </w:t>
      </w:r>
      <w:r w:rsidRPr="00097C65">
        <w:lastRenderedPageBreak/>
        <w:t>нельзя,</w:t>
      </w:r>
      <w:r w:rsidRPr="00097C65">
        <w:t xml:space="preserve"> </w:t>
      </w:r>
      <w:r w:rsidRPr="00097C65">
        <w:t>как</w:t>
      </w:r>
      <w:r w:rsidRPr="00097C65">
        <w:t xml:space="preserve"> </w:t>
      </w:r>
      <w:r w:rsidRPr="00097C65">
        <w:t>бы</w:t>
      </w:r>
      <w:r w:rsidRPr="00097C65">
        <w:t xml:space="preserve"> </w:t>
      </w:r>
      <w:r w:rsidRPr="00097C65">
        <w:t>кто</w:t>
      </w:r>
      <w:r w:rsidRPr="00097C65">
        <w:t xml:space="preserve"> </w:t>
      </w:r>
      <w:r w:rsidR="00BA391A" w:rsidRPr="00097C65">
        <w:t>ни</w:t>
      </w:r>
      <w:r w:rsidRPr="00097C65">
        <w:t xml:space="preserve"> </w:t>
      </w:r>
      <w:r w:rsidRPr="00097C65">
        <w:t>старался.</w:t>
      </w:r>
      <w:r w:rsidRPr="00097C65">
        <w:t xml:space="preserve"> </w:t>
      </w:r>
      <w:r w:rsidRPr="00097C65">
        <w:t>Дом,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котором</w:t>
      </w:r>
      <w:r w:rsidRPr="00097C65">
        <w:t xml:space="preserve"> </w:t>
      </w:r>
      <w:r w:rsidRPr="00097C65">
        <w:t>мы</w:t>
      </w:r>
      <w:r w:rsidRPr="00097C65">
        <w:t xml:space="preserve"> </w:t>
      </w:r>
      <w:r w:rsidR="00BA391A" w:rsidRPr="00097C65">
        <w:t>живём</w:t>
      </w:r>
      <w:r w:rsidRPr="00097C65">
        <w:t>,</w:t>
      </w:r>
      <w:r w:rsidRPr="00097C65">
        <w:t xml:space="preserve"> </w:t>
      </w:r>
      <w:r w:rsidRPr="00097C65">
        <w:t>уже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дом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песке</w:t>
      </w:r>
      <w:r w:rsidRPr="00097C65">
        <w:t xml:space="preserve"> </w:t>
      </w:r>
      <w:r w:rsidRPr="00097C65">
        <w:t>(без</w:t>
      </w:r>
      <w:r w:rsidRPr="00097C65">
        <w:t xml:space="preserve"> </w:t>
      </w:r>
      <w:r w:rsidRPr="00097C65">
        <w:t>фундамента).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уже</w:t>
      </w:r>
      <w:r w:rsidRPr="00097C65">
        <w:t xml:space="preserve"> </w:t>
      </w:r>
      <w:r w:rsidRPr="00097C65">
        <w:t>падающее</w:t>
      </w:r>
      <w:r w:rsidRPr="00097C65">
        <w:t xml:space="preserve"> </w:t>
      </w:r>
      <w:r w:rsidRPr="00097C65">
        <w:t>строение.</w:t>
      </w:r>
      <w:r w:rsidRPr="00097C65">
        <w:t xml:space="preserve"> </w:t>
      </w:r>
      <w:r w:rsidRPr="00097C65">
        <w:t>От</w:t>
      </w:r>
      <w:r w:rsidRPr="00097C65">
        <w:t xml:space="preserve"> </w:t>
      </w:r>
      <w:r w:rsidRPr="00097C65">
        <w:t>удара</w:t>
      </w:r>
      <w:r w:rsidRPr="00097C65">
        <w:t xml:space="preserve"> </w:t>
      </w:r>
      <w:r w:rsidRPr="00097C65">
        <w:t>о</w:t>
      </w:r>
      <w:r w:rsidRPr="00097C65">
        <w:t xml:space="preserve"> </w:t>
      </w:r>
      <w:r w:rsidRPr="00097C65">
        <w:t>землю</w:t>
      </w:r>
      <w:r w:rsidRPr="00097C65">
        <w:t xml:space="preserve"> </w:t>
      </w:r>
      <w:r w:rsidRPr="00097C65">
        <w:t>его</w:t>
      </w:r>
      <w:r w:rsidRPr="00097C65">
        <w:t xml:space="preserve"> </w:t>
      </w:r>
      <w:r w:rsidRPr="00097C65">
        <w:t>отделяют</w:t>
      </w:r>
      <w:r w:rsidRPr="00097C65">
        <w:t xml:space="preserve"> </w:t>
      </w:r>
      <w:r w:rsidRPr="00097C65">
        <w:t>по</w:t>
      </w:r>
      <w:r w:rsidRPr="00097C65">
        <w:t xml:space="preserve"> </w:t>
      </w:r>
      <w:r w:rsidRPr="00097C65">
        <w:t>историческим</w:t>
      </w:r>
      <w:r w:rsidRPr="00097C65">
        <w:t xml:space="preserve"> </w:t>
      </w:r>
      <w:r w:rsidRPr="00097C65">
        <w:t>меркам</w:t>
      </w:r>
      <w:r w:rsidRPr="00097C65">
        <w:t xml:space="preserve"> </w:t>
      </w:r>
      <w:r w:rsidRPr="00097C65">
        <w:t>мгновения.</w:t>
      </w:r>
      <w:r w:rsidRPr="00097C65">
        <w:t xml:space="preserve"> </w:t>
      </w:r>
      <w:r w:rsidRPr="00097C65">
        <w:t>Вскоре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="00BA391A" w:rsidRPr="00097C65">
        <w:t>упадёт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разлетится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кусочки.</w:t>
      </w:r>
      <w:r w:rsidRPr="00097C65">
        <w:t xml:space="preserve"> </w:t>
      </w:r>
      <w:r w:rsidRPr="00097C65">
        <w:t>Из-за</w:t>
      </w:r>
      <w:r w:rsidRPr="00097C65">
        <w:t xml:space="preserve"> </w:t>
      </w:r>
      <w:r w:rsidRPr="00097C65">
        <w:t>несоответствия</w:t>
      </w:r>
      <w:r w:rsidRPr="00097C65">
        <w:t xml:space="preserve"> </w:t>
      </w:r>
      <w:r w:rsidRPr="00097C65">
        <w:t>скорости</w:t>
      </w:r>
      <w:r w:rsidRPr="00097C65">
        <w:t xml:space="preserve"> </w:t>
      </w:r>
      <w:r w:rsidRPr="00097C65">
        <w:t>падения</w:t>
      </w:r>
      <w:r w:rsidRPr="00097C65">
        <w:t xml:space="preserve"> </w:t>
      </w:r>
      <w:r w:rsidRPr="00097C65">
        <w:t>нашему</w:t>
      </w:r>
      <w:r w:rsidRPr="00097C65">
        <w:t xml:space="preserve"> </w:t>
      </w:r>
      <w:r w:rsidRPr="00097C65">
        <w:t>восприятию</w:t>
      </w:r>
      <w:r w:rsidRPr="00097C65">
        <w:t xml:space="preserve"> </w:t>
      </w:r>
      <w:r w:rsidRPr="00097C65">
        <w:t>мы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фиксируем</w:t>
      </w:r>
      <w:r w:rsidRPr="00097C65">
        <w:t xml:space="preserve"> </w:t>
      </w:r>
      <w:r w:rsidRPr="00097C65">
        <w:t>действие.</w:t>
      </w:r>
      <w:r w:rsidRPr="00097C65">
        <w:t xml:space="preserve"> </w:t>
      </w:r>
      <w:r w:rsidRPr="00097C65">
        <w:t>Нам</w:t>
      </w:r>
      <w:r w:rsidRPr="00097C65">
        <w:t xml:space="preserve"> </w:t>
      </w:r>
      <w:r w:rsidRPr="00097C65">
        <w:t>кажется</w:t>
      </w:r>
      <w:r w:rsidR="00BA391A">
        <w:t xml:space="preserve"> —</w:t>
      </w:r>
      <w:r w:rsidRPr="00097C65">
        <w:t xml:space="preserve"> </w:t>
      </w:r>
      <w:r w:rsidRPr="00097C65">
        <w:t>вс</w:t>
      </w:r>
      <w:r w:rsidR="00BA391A">
        <w:t>ё</w:t>
      </w:r>
      <w:r w:rsidRPr="00097C65">
        <w:t xml:space="preserve"> </w:t>
      </w:r>
      <w:r w:rsidRPr="00097C65">
        <w:t>нормально.</w:t>
      </w:r>
      <w:r w:rsidRPr="00097C65">
        <w:t xml:space="preserve"> </w:t>
      </w:r>
      <w:r w:rsidRPr="00097C65">
        <w:t>Есть</w:t>
      </w:r>
      <w:r w:rsidRPr="00097C65">
        <w:t xml:space="preserve"> </w:t>
      </w:r>
      <w:r w:rsidR="00BA391A" w:rsidRPr="00097C65">
        <w:t>недочёты</w:t>
      </w:r>
      <w:r w:rsidRPr="00097C65">
        <w:t>,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они</w:t>
      </w:r>
      <w:r w:rsidRPr="00097C65">
        <w:t xml:space="preserve"> </w:t>
      </w:r>
      <w:r w:rsidRPr="00097C65">
        <w:t>были</w:t>
      </w:r>
      <w:r w:rsidRPr="00097C65">
        <w:t xml:space="preserve"> </w:t>
      </w:r>
      <w:r w:rsidRPr="00097C65">
        <w:t>всегда.</w:t>
      </w:r>
      <w:r w:rsidRPr="00097C65">
        <w:t xml:space="preserve"> </w:t>
      </w:r>
      <w:r w:rsidRPr="00097C65">
        <w:t>А</w:t>
      </w:r>
      <w:r w:rsidRPr="00097C65">
        <w:t xml:space="preserve"> </w:t>
      </w:r>
      <w:r w:rsidRPr="00097C65">
        <w:t>раз</w:t>
      </w:r>
      <w:r w:rsidRPr="00097C65">
        <w:t xml:space="preserve"> </w:t>
      </w:r>
      <w:r w:rsidRPr="00097C65">
        <w:t>так,</w:t>
      </w:r>
      <w:r w:rsidRPr="00097C65">
        <w:t xml:space="preserve"> </w:t>
      </w:r>
      <w:r w:rsidRPr="00097C65">
        <w:rPr>
          <w:rStyle w:val="--0"/>
        </w:rPr>
        <w:t>занимаемся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привычной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текучкой</w:t>
      </w:r>
      <w:r w:rsidRPr="00BA391A">
        <w:t>.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если</w:t>
      </w:r>
      <w:r w:rsidRPr="00097C65">
        <w:t xml:space="preserve"> </w:t>
      </w:r>
      <w:r w:rsidRPr="00097C65">
        <w:t>смотреть</w:t>
      </w:r>
      <w:r w:rsidRPr="00097C65">
        <w:t xml:space="preserve"> </w:t>
      </w:r>
      <w:r w:rsidRPr="00097C65">
        <w:t>шире,</w:t>
      </w:r>
      <w:r w:rsidRPr="00097C65">
        <w:t xml:space="preserve"> </w:t>
      </w:r>
      <w:r w:rsidRPr="00097C65">
        <w:t>приближение</w:t>
      </w:r>
      <w:r w:rsidRPr="00097C65">
        <w:t xml:space="preserve"> </w:t>
      </w:r>
      <w:r w:rsidRPr="00097C65">
        <w:t>очевидного</w:t>
      </w:r>
      <w:r w:rsidRPr="00097C65">
        <w:t xml:space="preserve"> </w:t>
      </w:r>
      <w:r w:rsidRPr="00097C65">
        <w:t>конца</w:t>
      </w:r>
      <w:r w:rsidRPr="00097C65">
        <w:t xml:space="preserve"> </w:t>
      </w:r>
      <w:r w:rsidRPr="00097C65">
        <w:t>нельзя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признать.</w:t>
      </w:r>
      <w:r w:rsidRPr="00097C65">
        <w:t xml:space="preserve"> </w:t>
      </w:r>
      <w:r w:rsidRPr="00097C65">
        <w:t>К</w:t>
      </w:r>
      <w:r w:rsidRPr="00097C65">
        <w:t xml:space="preserve"> </w:t>
      </w:r>
      <w:r w:rsidRPr="00097C65">
        <w:t>сожалению,</w:t>
      </w:r>
      <w:r w:rsidRPr="00097C65">
        <w:t xml:space="preserve"> </w:t>
      </w:r>
      <w:r w:rsidRPr="00097C65">
        <w:t>наши</w:t>
      </w:r>
      <w:r w:rsidRPr="00097C65">
        <w:t xml:space="preserve"> </w:t>
      </w:r>
      <w:r w:rsidRPr="00097C65">
        <w:t>«правители»</w:t>
      </w:r>
      <w:r w:rsidRPr="00097C65">
        <w:t xml:space="preserve"> </w:t>
      </w:r>
      <w:r w:rsidRPr="00097C65">
        <w:t>этого</w:t>
      </w:r>
      <w:r w:rsidRPr="00097C65">
        <w:t xml:space="preserve"> </w:t>
      </w:r>
      <w:r w:rsidRPr="00097C65">
        <w:t>искреннее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осознают.</w:t>
      </w:r>
    </w:p>
    <w:p w14:paraId="05AAE490" w14:textId="7BF7D16F" w:rsidR="0042185D" w:rsidRPr="00097C65" w:rsidRDefault="0042185D" w:rsidP="00BA391A">
      <w:r w:rsidRPr="00097C65">
        <w:t>Сталин</w:t>
      </w:r>
      <w:r w:rsidRPr="00097C65">
        <w:t xml:space="preserve"> </w:t>
      </w:r>
      <w:r w:rsidRPr="00097C65">
        <w:t>понимал</w:t>
      </w:r>
      <w:r w:rsidRPr="00097C65">
        <w:t xml:space="preserve"> </w:t>
      </w:r>
      <w:r w:rsidRPr="00097C65">
        <w:t>значение</w:t>
      </w:r>
      <w:r w:rsidRPr="00097C65">
        <w:t xml:space="preserve"> </w:t>
      </w:r>
      <w:r w:rsidRPr="00097C65">
        <w:t>фундамента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отказывался</w:t>
      </w:r>
      <w:r w:rsidRPr="00097C65">
        <w:t xml:space="preserve"> </w:t>
      </w:r>
      <w:r w:rsidRPr="00097C65">
        <w:t>от</w:t>
      </w:r>
      <w:r w:rsidRPr="00097C65">
        <w:t xml:space="preserve"> </w:t>
      </w:r>
      <w:r w:rsidRPr="00097C65">
        <w:t>идеи</w:t>
      </w:r>
      <w:r w:rsidRPr="00097C65">
        <w:t xml:space="preserve"> </w:t>
      </w:r>
      <w:r w:rsidRPr="00097C65">
        <w:t>коммунизма</w:t>
      </w:r>
      <w:r w:rsidRPr="00097C65">
        <w:t xml:space="preserve"> </w:t>
      </w:r>
      <w:r w:rsidRPr="00097C65">
        <w:t>до</w:t>
      </w:r>
      <w:r w:rsidRPr="00097C65">
        <w:t xml:space="preserve"> </w:t>
      </w:r>
      <w:r w:rsidRPr="00097C65">
        <w:t>последнего.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t>всеми</w:t>
      </w:r>
      <w:r w:rsidRPr="00097C65">
        <w:t xml:space="preserve"> </w:t>
      </w:r>
      <w:r w:rsidRPr="00097C65">
        <w:t>силами</w:t>
      </w:r>
      <w:r w:rsidRPr="00097C65">
        <w:t xml:space="preserve"> </w:t>
      </w:r>
      <w:r w:rsidRPr="00097C65">
        <w:t>старался</w:t>
      </w:r>
      <w:r w:rsidRPr="00097C65">
        <w:t xml:space="preserve"> </w:t>
      </w:r>
      <w:r w:rsidRPr="00097C65">
        <w:t>масштабную</w:t>
      </w:r>
      <w:r w:rsidRPr="00097C65">
        <w:t xml:space="preserve"> </w:t>
      </w:r>
      <w:r w:rsidRPr="00097C65">
        <w:t>идею</w:t>
      </w:r>
      <w:r w:rsidRPr="00097C65">
        <w:t xml:space="preserve"> </w:t>
      </w:r>
      <w:r w:rsidRPr="00097C65">
        <w:t>совместить</w:t>
      </w:r>
      <w:r w:rsidRPr="00097C65">
        <w:t xml:space="preserve"> </w:t>
      </w:r>
      <w:r w:rsidRPr="00097C65">
        <w:t>со</w:t>
      </w:r>
      <w:r w:rsidRPr="00097C65">
        <w:t xml:space="preserve"> </w:t>
      </w:r>
      <w:r w:rsidRPr="00097C65">
        <w:t>сложившимися</w:t>
      </w:r>
      <w:r w:rsidRPr="00097C65">
        <w:t xml:space="preserve"> </w:t>
      </w:r>
      <w:r w:rsidRPr="00097C65">
        <w:t>обстоятельствами.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t>сделал</w:t>
      </w:r>
      <w:r w:rsidRPr="00097C65">
        <w:t xml:space="preserve"> </w:t>
      </w:r>
      <w:r w:rsidRPr="00097C65">
        <w:t>вс</w:t>
      </w:r>
      <w:r w:rsidR="00BA391A">
        <w:t>ё</w:t>
      </w:r>
      <w:r w:rsidRPr="00097C65">
        <w:t xml:space="preserve"> </w:t>
      </w:r>
      <w:r w:rsidRPr="00097C65">
        <w:t>возможное:</w:t>
      </w:r>
      <w:r w:rsidRPr="00097C65">
        <w:t xml:space="preserve"> </w:t>
      </w:r>
      <w:r w:rsidRPr="00097C65">
        <w:t>изменил</w:t>
      </w:r>
      <w:r w:rsidRPr="00097C65">
        <w:t xml:space="preserve"> </w:t>
      </w:r>
      <w:r w:rsidRPr="00097C65">
        <w:t>технологию</w:t>
      </w:r>
      <w:r w:rsidRPr="00097C65">
        <w:t xml:space="preserve"> </w:t>
      </w:r>
      <w:r w:rsidRPr="00097C65">
        <w:t>достижения</w:t>
      </w:r>
      <w:r w:rsidRPr="00097C65">
        <w:t xml:space="preserve"> </w:t>
      </w:r>
      <w:r w:rsidRPr="00097C65">
        <w:t>цели,</w:t>
      </w:r>
      <w:r w:rsidRPr="00097C65">
        <w:t xml:space="preserve"> </w:t>
      </w:r>
      <w:r w:rsidRPr="00097C65">
        <w:t>заменив</w:t>
      </w:r>
      <w:r w:rsidRPr="00097C65">
        <w:t xml:space="preserve"> </w:t>
      </w:r>
      <w:r w:rsidRPr="00097C65">
        <w:t>разжигание</w:t>
      </w:r>
      <w:r w:rsidRPr="00097C65">
        <w:t xml:space="preserve"> </w:t>
      </w:r>
      <w:r w:rsidRPr="00097C65">
        <w:t>пожара</w:t>
      </w:r>
      <w:r w:rsidRPr="00097C65">
        <w:t xml:space="preserve"> </w:t>
      </w:r>
      <w:r w:rsidRPr="00097C65">
        <w:t>мировой</w:t>
      </w:r>
      <w:r w:rsidRPr="00097C65">
        <w:t xml:space="preserve"> </w:t>
      </w:r>
      <w:r w:rsidRPr="00097C65">
        <w:t>революции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="00BA391A" w:rsidRPr="00097C65">
        <w:t>вооружённое</w:t>
      </w:r>
      <w:r w:rsidRPr="00097C65">
        <w:t xml:space="preserve"> </w:t>
      </w:r>
      <w:r w:rsidRPr="00097C65">
        <w:t>противостояние</w:t>
      </w:r>
      <w:r w:rsidRPr="00097C65">
        <w:t xml:space="preserve"> </w:t>
      </w:r>
      <w:r w:rsidRPr="00097C65">
        <w:t>Западу,</w:t>
      </w:r>
      <w:r w:rsidRPr="00097C65">
        <w:t xml:space="preserve"> </w:t>
      </w:r>
      <w:r w:rsidRPr="00097C65">
        <w:t>позиционируя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решение</w:t>
      </w:r>
      <w:r w:rsidRPr="00097C65">
        <w:t xml:space="preserve"> </w:t>
      </w:r>
      <w:r w:rsidRPr="00097C65">
        <w:t>тактическим.</w:t>
      </w:r>
      <w:r w:rsidRPr="00097C65">
        <w:t xml:space="preserve"> </w:t>
      </w:r>
      <w:r w:rsidRPr="00097C65">
        <w:t>До</w:t>
      </w:r>
      <w:r w:rsidRPr="00097C65">
        <w:t xml:space="preserve"> </w:t>
      </w:r>
      <w:r w:rsidRPr="00097C65">
        <w:t>последнего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t>утверждал</w:t>
      </w:r>
      <w:r w:rsidRPr="00097C65">
        <w:t xml:space="preserve"> </w:t>
      </w:r>
      <w:r w:rsidRPr="00097C65">
        <w:t>стратегической</w:t>
      </w:r>
      <w:r w:rsidRPr="00097C65">
        <w:t xml:space="preserve"> </w:t>
      </w:r>
      <w:r w:rsidRPr="00097C65">
        <w:t>целью</w:t>
      </w:r>
      <w:r w:rsidRPr="00097C65">
        <w:t xml:space="preserve"> </w:t>
      </w:r>
      <w:r w:rsidRPr="00097C65">
        <w:t>построение</w:t>
      </w:r>
      <w:r w:rsidRPr="00097C65">
        <w:t xml:space="preserve"> </w:t>
      </w:r>
      <w:r w:rsidRPr="00097C65">
        <w:t>коммунизма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всей</w:t>
      </w:r>
      <w:r w:rsidRPr="00097C65">
        <w:t xml:space="preserve"> </w:t>
      </w:r>
      <w:r w:rsidRPr="00097C65">
        <w:t>планете.</w:t>
      </w:r>
    </w:p>
    <w:p w14:paraId="080F2F0C" w14:textId="5518AC7D" w:rsidR="0042185D" w:rsidRPr="00097C65" w:rsidRDefault="00BA391A" w:rsidP="00BA391A">
      <w:r w:rsidRPr="00097C65">
        <w:t>Хрущёв</w:t>
      </w:r>
      <w:r w:rsidR="0042185D" w:rsidRPr="00097C65">
        <w:t xml:space="preserve"> </w:t>
      </w:r>
      <w:r w:rsidR="0042185D" w:rsidRPr="00097C65">
        <w:t>не</w:t>
      </w:r>
      <w:r w:rsidR="0042185D" w:rsidRPr="00097C65">
        <w:t xml:space="preserve"> </w:t>
      </w:r>
      <w:r w:rsidR="0042185D" w:rsidRPr="00097C65">
        <w:t>то,</w:t>
      </w:r>
      <w:r w:rsidR="0042185D" w:rsidRPr="00097C65">
        <w:t xml:space="preserve"> </w:t>
      </w:r>
      <w:r w:rsidR="0042185D" w:rsidRPr="00097C65">
        <w:t>что</w:t>
      </w:r>
      <w:r w:rsidR="0042185D" w:rsidRPr="00097C65">
        <w:t xml:space="preserve"> </w:t>
      </w:r>
      <w:r w:rsidR="0042185D" w:rsidRPr="00097C65">
        <w:t>понимал</w:t>
      </w:r>
      <w:r w:rsidR="0042185D" w:rsidRPr="00097C65">
        <w:t xml:space="preserve"> </w:t>
      </w:r>
      <w:r w:rsidR="0042185D" w:rsidRPr="00097C65">
        <w:t>или</w:t>
      </w:r>
      <w:r w:rsidR="0042185D" w:rsidRPr="00097C65">
        <w:t xml:space="preserve"> </w:t>
      </w:r>
      <w:r w:rsidR="0042185D" w:rsidRPr="00097C65">
        <w:t>не</w:t>
      </w:r>
      <w:r w:rsidR="0042185D" w:rsidRPr="00097C65">
        <w:t xml:space="preserve"> </w:t>
      </w:r>
      <w:r w:rsidR="0042185D" w:rsidRPr="00097C65">
        <w:t>понимал,</w:t>
      </w:r>
      <w:r w:rsidR="0042185D" w:rsidRPr="00097C65">
        <w:t xml:space="preserve"> </w:t>
      </w:r>
      <w:r w:rsidR="0042185D" w:rsidRPr="00097C65">
        <w:t>он</w:t>
      </w:r>
      <w:r w:rsidR="0042185D" w:rsidRPr="00097C65">
        <w:t xml:space="preserve"> </w:t>
      </w:r>
      <w:r w:rsidR="0042185D" w:rsidRPr="00097C65">
        <w:t>вообще</w:t>
      </w:r>
      <w:r w:rsidR="0042185D" w:rsidRPr="00097C65">
        <w:t xml:space="preserve"> </w:t>
      </w:r>
      <w:r w:rsidR="0042185D" w:rsidRPr="00097C65">
        <w:rPr>
          <w:rStyle w:val="--"/>
        </w:rPr>
        <w:t>не</w:t>
      </w:r>
      <w:r w:rsidR="0042185D" w:rsidRPr="00097C65">
        <w:rPr>
          <w:rStyle w:val="--0"/>
        </w:rPr>
        <w:t xml:space="preserve"> </w:t>
      </w:r>
      <w:r w:rsidR="0042185D" w:rsidRPr="00097C65">
        <w:rPr>
          <w:rStyle w:val="--0"/>
        </w:rPr>
        <w:t>мыслил</w:t>
      </w:r>
      <w:r w:rsidR="0042185D" w:rsidRPr="00097C65">
        <w:t xml:space="preserve"> </w:t>
      </w:r>
      <w:r w:rsidR="0042185D" w:rsidRPr="00097C65">
        <w:t>в</w:t>
      </w:r>
      <w:r w:rsidR="0042185D" w:rsidRPr="00097C65">
        <w:t xml:space="preserve"> </w:t>
      </w:r>
      <w:r w:rsidR="0042185D" w:rsidRPr="00097C65">
        <w:t>таком</w:t>
      </w:r>
      <w:r w:rsidR="0042185D" w:rsidRPr="00097C65">
        <w:t xml:space="preserve"> </w:t>
      </w:r>
      <w:r w:rsidR="0042185D" w:rsidRPr="00097C65">
        <w:t>масштабе.</w:t>
      </w:r>
      <w:r w:rsidR="0042185D" w:rsidRPr="00097C65">
        <w:t xml:space="preserve"> </w:t>
      </w:r>
      <w:r w:rsidR="0042185D" w:rsidRPr="00097C65">
        <w:t>Эта</w:t>
      </w:r>
      <w:r w:rsidR="0042185D" w:rsidRPr="00097C65">
        <w:t xml:space="preserve"> </w:t>
      </w:r>
      <w:r w:rsidR="0042185D" w:rsidRPr="00097C65">
        <w:t>область</w:t>
      </w:r>
      <w:r w:rsidR="0042185D" w:rsidRPr="00097C65">
        <w:t xml:space="preserve"> </w:t>
      </w:r>
      <w:r w:rsidR="0042185D" w:rsidRPr="00097C65">
        <w:t>для</w:t>
      </w:r>
      <w:r w:rsidR="0042185D" w:rsidRPr="00097C65">
        <w:t xml:space="preserve"> </w:t>
      </w:r>
      <w:r w:rsidR="0042185D" w:rsidRPr="00097C65">
        <w:t>него</w:t>
      </w:r>
      <w:r w:rsidR="0042185D" w:rsidRPr="00097C65">
        <w:t xml:space="preserve"> </w:t>
      </w:r>
      <w:r w:rsidR="0042185D" w:rsidRPr="00097C65">
        <w:rPr>
          <w:rStyle w:val="--0"/>
        </w:rPr>
        <w:t>попросту</w:t>
      </w:r>
      <w:r w:rsidR="0042185D" w:rsidRPr="00097C65">
        <w:rPr>
          <w:rStyle w:val="--0"/>
        </w:rPr>
        <w:t xml:space="preserve"> </w:t>
      </w:r>
      <w:r w:rsidR="0042185D" w:rsidRPr="00097C65">
        <w:rPr>
          <w:rStyle w:val="--"/>
        </w:rPr>
        <w:t>не</w:t>
      </w:r>
      <w:r w:rsidR="0042185D" w:rsidRPr="00097C65">
        <w:rPr>
          <w:rStyle w:val="--0"/>
        </w:rPr>
        <w:t xml:space="preserve"> </w:t>
      </w:r>
      <w:r w:rsidR="0042185D" w:rsidRPr="00097C65">
        <w:rPr>
          <w:rStyle w:val="--0"/>
        </w:rPr>
        <w:t>существовала</w:t>
      </w:r>
      <w:r w:rsidR="0042185D" w:rsidRPr="00097C65">
        <w:t>,</w:t>
      </w:r>
      <w:r w:rsidR="0042185D" w:rsidRPr="00097C65">
        <w:t xml:space="preserve"> </w:t>
      </w:r>
      <w:r w:rsidR="0042185D" w:rsidRPr="00097C65">
        <w:t>как</w:t>
      </w:r>
      <w:r w:rsidR="0042185D" w:rsidRPr="00097C65">
        <w:t xml:space="preserve"> </w:t>
      </w:r>
      <w:r w:rsidR="0042185D" w:rsidRPr="00097C65">
        <w:t>квантовая</w:t>
      </w:r>
      <w:r w:rsidR="0042185D" w:rsidRPr="00097C65">
        <w:t xml:space="preserve"> </w:t>
      </w:r>
      <w:r w:rsidR="0042185D" w:rsidRPr="00097C65">
        <w:t>механика.</w:t>
      </w:r>
      <w:r w:rsidR="0042185D" w:rsidRPr="00097C65">
        <w:t xml:space="preserve"> </w:t>
      </w:r>
      <w:r w:rsidR="0042185D" w:rsidRPr="00097C65">
        <w:t>Поэтому</w:t>
      </w:r>
      <w:r w:rsidR="0042185D" w:rsidRPr="00097C65">
        <w:t xml:space="preserve"> </w:t>
      </w:r>
      <w:r w:rsidR="0042185D" w:rsidRPr="00097C65">
        <w:t>при</w:t>
      </w:r>
      <w:r w:rsidR="0042185D" w:rsidRPr="00097C65">
        <w:t xml:space="preserve"> </w:t>
      </w:r>
      <w:r w:rsidR="0042185D" w:rsidRPr="00097C65">
        <w:t>всем</w:t>
      </w:r>
      <w:r w:rsidR="0042185D" w:rsidRPr="00097C65">
        <w:t xml:space="preserve"> </w:t>
      </w:r>
      <w:r w:rsidR="0042185D" w:rsidRPr="00097C65">
        <w:t>желании</w:t>
      </w:r>
      <w:r w:rsidR="0042185D" w:rsidRPr="00097C65">
        <w:t xml:space="preserve"> </w:t>
      </w:r>
      <w:r w:rsidRPr="00097C65">
        <w:t>Хрущёв</w:t>
      </w:r>
      <w:r w:rsidR="0042185D" w:rsidRPr="00097C65">
        <w:t xml:space="preserve"> </w:t>
      </w:r>
      <w:r w:rsidR="0042185D" w:rsidRPr="00097C65">
        <w:t>даже</w:t>
      </w:r>
      <w:r w:rsidR="0042185D" w:rsidRPr="00097C65">
        <w:t xml:space="preserve"> </w:t>
      </w:r>
      <w:r w:rsidR="0042185D" w:rsidRPr="00097C65">
        <w:t>представить</w:t>
      </w:r>
      <w:r w:rsidR="0042185D" w:rsidRPr="00097C65">
        <w:t xml:space="preserve"> </w:t>
      </w:r>
      <w:r w:rsidR="0042185D" w:rsidRPr="00097C65">
        <w:t>не</w:t>
      </w:r>
      <w:r w:rsidR="0042185D" w:rsidRPr="00097C65">
        <w:t xml:space="preserve"> </w:t>
      </w:r>
      <w:r w:rsidR="0042185D" w:rsidRPr="00097C65">
        <w:t>мог,</w:t>
      </w:r>
      <w:r w:rsidR="0042185D" w:rsidRPr="00097C65">
        <w:t xml:space="preserve"> </w:t>
      </w:r>
      <w:r w:rsidR="0042185D" w:rsidRPr="00097C65">
        <w:t>какие</w:t>
      </w:r>
      <w:r w:rsidR="0042185D" w:rsidRPr="00097C65">
        <w:t xml:space="preserve"> </w:t>
      </w:r>
      <w:r w:rsidR="0042185D" w:rsidRPr="00097C65">
        <w:t>силы</w:t>
      </w:r>
      <w:r w:rsidR="0042185D" w:rsidRPr="00097C65">
        <w:t xml:space="preserve"> </w:t>
      </w:r>
      <w:r w:rsidR="0042185D" w:rsidRPr="00097C65">
        <w:t>высвобождает,</w:t>
      </w:r>
      <w:r w:rsidR="0042185D" w:rsidRPr="00097C65">
        <w:t xml:space="preserve"> </w:t>
      </w:r>
      <w:r w:rsidR="0042185D" w:rsidRPr="00097C65">
        <w:t>провозглашая</w:t>
      </w:r>
      <w:r w:rsidR="0042185D" w:rsidRPr="00097C65">
        <w:t xml:space="preserve"> </w:t>
      </w:r>
      <w:r w:rsidR="0042185D" w:rsidRPr="00097C65">
        <w:t>мирное</w:t>
      </w:r>
      <w:r w:rsidR="0042185D" w:rsidRPr="00097C65">
        <w:t xml:space="preserve"> </w:t>
      </w:r>
      <w:r w:rsidR="0042185D" w:rsidRPr="00097C65">
        <w:t>сосуществование</w:t>
      </w:r>
      <w:r w:rsidR="0042185D" w:rsidRPr="00097C65">
        <w:t xml:space="preserve"> </w:t>
      </w:r>
      <w:r w:rsidR="0042185D" w:rsidRPr="00097C65">
        <w:t>капиталистической</w:t>
      </w:r>
      <w:r w:rsidR="0042185D" w:rsidRPr="00097C65">
        <w:t xml:space="preserve"> </w:t>
      </w:r>
      <w:r w:rsidR="0042185D" w:rsidRPr="00097C65">
        <w:t>и</w:t>
      </w:r>
      <w:r w:rsidR="0042185D" w:rsidRPr="00097C65">
        <w:t xml:space="preserve"> </w:t>
      </w:r>
      <w:r w:rsidR="0042185D" w:rsidRPr="00097C65">
        <w:t>коммунистической</w:t>
      </w:r>
      <w:r w:rsidR="0042185D" w:rsidRPr="00097C65">
        <w:t xml:space="preserve"> </w:t>
      </w:r>
      <w:r w:rsidR="0042185D" w:rsidRPr="00097C65">
        <w:t>систем.</w:t>
      </w:r>
      <w:r w:rsidR="0042185D" w:rsidRPr="00097C65">
        <w:t xml:space="preserve"> </w:t>
      </w:r>
      <w:r w:rsidR="0042185D" w:rsidRPr="00097C65">
        <w:t>Практически</w:t>
      </w:r>
      <w:r w:rsidR="0042185D" w:rsidRPr="00097C65">
        <w:t xml:space="preserve"> — </w:t>
      </w:r>
      <w:r w:rsidR="0042185D" w:rsidRPr="00097C65">
        <w:t>своей</w:t>
      </w:r>
      <w:r w:rsidR="0042185D" w:rsidRPr="00097C65">
        <w:t xml:space="preserve"> </w:t>
      </w:r>
      <w:r w:rsidR="0042185D" w:rsidRPr="00097C65">
        <w:t>«идеей»,</w:t>
      </w:r>
      <w:r w:rsidR="0042185D" w:rsidRPr="00097C65">
        <w:t xml:space="preserve"> </w:t>
      </w:r>
      <w:r w:rsidR="0042185D" w:rsidRPr="00097C65">
        <w:t>прекрасно</w:t>
      </w:r>
      <w:r w:rsidR="0042185D" w:rsidRPr="00097C65">
        <w:t xml:space="preserve"> </w:t>
      </w:r>
      <w:r w:rsidR="0042185D" w:rsidRPr="00097C65">
        <w:t>звучащей</w:t>
      </w:r>
      <w:r w:rsidR="0042185D" w:rsidRPr="00097C65">
        <w:t xml:space="preserve"> </w:t>
      </w:r>
      <w:r w:rsidR="0042185D" w:rsidRPr="00097C65">
        <w:t>в</w:t>
      </w:r>
      <w:r w:rsidR="0042185D" w:rsidRPr="00097C65">
        <w:t xml:space="preserve"> </w:t>
      </w:r>
      <w:r w:rsidR="0042185D" w:rsidRPr="00097C65">
        <w:t>сиюминутном</w:t>
      </w:r>
      <w:r w:rsidR="0042185D" w:rsidRPr="00097C65">
        <w:t xml:space="preserve"> </w:t>
      </w:r>
      <w:r w:rsidR="0042185D" w:rsidRPr="00097C65">
        <w:t>масштабе,</w:t>
      </w:r>
      <w:r w:rsidR="0042185D" w:rsidRPr="00097C65">
        <w:t xml:space="preserve"> </w:t>
      </w:r>
      <w:r w:rsidRPr="00097C65">
        <w:t>Хрущёв</w:t>
      </w:r>
      <w:r w:rsidR="0042185D" w:rsidRPr="00097C65">
        <w:t xml:space="preserve"> </w:t>
      </w:r>
      <w:r w:rsidR="0042185D" w:rsidRPr="00097C65">
        <w:t>приговорил</w:t>
      </w:r>
      <w:r w:rsidR="0042185D" w:rsidRPr="00097C65">
        <w:t xml:space="preserve"> </w:t>
      </w:r>
      <w:r w:rsidR="0042185D" w:rsidRPr="00097C65">
        <w:t>СССР</w:t>
      </w:r>
      <w:r w:rsidR="0042185D" w:rsidRPr="00097C65">
        <w:t xml:space="preserve"> </w:t>
      </w:r>
      <w:r w:rsidR="0042185D" w:rsidRPr="00097C65">
        <w:t>к</w:t>
      </w:r>
      <w:r w:rsidR="0042185D" w:rsidRPr="00097C65">
        <w:t xml:space="preserve"> </w:t>
      </w:r>
      <w:r w:rsidR="0042185D" w:rsidRPr="00097C65">
        <w:t>смерти.</w:t>
      </w:r>
      <w:r w:rsidR="0042185D" w:rsidRPr="00097C65">
        <w:t xml:space="preserve"> </w:t>
      </w:r>
      <w:r w:rsidR="0042185D" w:rsidRPr="00097C65">
        <w:t>При</w:t>
      </w:r>
      <w:r w:rsidR="0042185D" w:rsidRPr="00097C65">
        <w:t xml:space="preserve"> </w:t>
      </w:r>
      <w:r w:rsidR="0042185D" w:rsidRPr="00097C65">
        <w:t>н</w:t>
      </w:r>
      <w:r>
        <w:t>ё</w:t>
      </w:r>
      <w:r w:rsidR="0042185D" w:rsidRPr="00097C65">
        <w:t>м</w:t>
      </w:r>
      <w:r w:rsidR="0042185D" w:rsidRPr="00097C65">
        <w:t xml:space="preserve"> </w:t>
      </w:r>
      <w:r w:rsidR="0042185D" w:rsidRPr="00097C65">
        <w:t>ленинская</w:t>
      </w:r>
      <w:r w:rsidR="0042185D" w:rsidRPr="00097C65">
        <w:t xml:space="preserve"> </w:t>
      </w:r>
      <w:r w:rsidR="0042185D" w:rsidRPr="00097C65">
        <w:t>идея</w:t>
      </w:r>
      <w:r w:rsidR="0042185D" w:rsidRPr="00097C65">
        <w:t xml:space="preserve"> </w:t>
      </w:r>
      <w:r w:rsidR="0042185D" w:rsidRPr="00097C65">
        <w:t>мировой</w:t>
      </w:r>
      <w:r w:rsidR="0042185D" w:rsidRPr="00097C65">
        <w:t xml:space="preserve"> </w:t>
      </w:r>
      <w:r w:rsidR="0042185D" w:rsidRPr="00097C65">
        <w:t>революции</w:t>
      </w:r>
      <w:r w:rsidR="0042185D" w:rsidRPr="00097C65">
        <w:t xml:space="preserve"> </w:t>
      </w:r>
      <w:r w:rsidR="0042185D" w:rsidRPr="00097C65">
        <w:t>сошла</w:t>
      </w:r>
      <w:r w:rsidR="0042185D" w:rsidRPr="00097C65">
        <w:t xml:space="preserve"> </w:t>
      </w:r>
      <w:r w:rsidR="0042185D" w:rsidRPr="00097C65">
        <w:t>на</w:t>
      </w:r>
      <w:r w:rsidR="0042185D" w:rsidRPr="00097C65">
        <w:t xml:space="preserve"> </w:t>
      </w:r>
      <w:r w:rsidR="0042185D" w:rsidRPr="00097C65">
        <w:t>нет.</w:t>
      </w:r>
      <w:r w:rsidR="0042185D" w:rsidRPr="00097C65">
        <w:t xml:space="preserve"> </w:t>
      </w:r>
      <w:r w:rsidR="0042185D" w:rsidRPr="00097C65">
        <w:t>Сталинская</w:t>
      </w:r>
      <w:r w:rsidR="0042185D" w:rsidRPr="00097C65">
        <w:t xml:space="preserve"> </w:t>
      </w:r>
      <w:r w:rsidR="0042185D" w:rsidRPr="00097C65">
        <w:t>идея</w:t>
      </w:r>
      <w:r w:rsidR="0042185D" w:rsidRPr="00097C65">
        <w:t xml:space="preserve"> </w:t>
      </w:r>
      <w:r w:rsidR="0042185D" w:rsidRPr="00097C65">
        <w:t>противостояния</w:t>
      </w:r>
      <w:r w:rsidR="0042185D" w:rsidRPr="00097C65">
        <w:t xml:space="preserve"> </w:t>
      </w:r>
      <w:r w:rsidR="0042185D" w:rsidRPr="00097C65">
        <w:t>двух</w:t>
      </w:r>
      <w:r w:rsidR="0042185D" w:rsidRPr="00097C65">
        <w:t xml:space="preserve"> </w:t>
      </w:r>
      <w:r w:rsidR="0042185D" w:rsidRPr="00097C65">
        <w:t>систем</w:t>
      </w:r>
      <w:r w:rsidR="0042185D" w:rsidRPr="00097C65">
        <w:t xml:space="preserve"> </w:t>
      </w:r>
      <w:r w:rsidR="0042185D" w:rsidRPr="00097C65">
        <w:t>ушла</w:t>
      </w:r>
      <w:r w:rsidR="0042185D" w:rsidRPr="00097C65">
        <w:t xml:space="preserve"> </w:t>
      </w:r>
      <w:r w:rsidR="0042185D" w:rsidRPr="00097C65">
        <w:t>следом.</w:t>
      </w:r>
      <w:r w:rsidR="0042185D" w:rsidRPr="00097C65">
        <w:t xml:space="preserve"> </w:t>
      </w:r>
      <w:r w:rsidR="0042185D" w:rsidRPr="00097C65">
        <w:rPr>
          <w:b/>
          <w:bCs/>
          <w:i/>
          <w:iCs/>
        </w:rPr>
        <w:t>Место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высшей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идеи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заняли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популизм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и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обывательская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мудрость.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t>Комичность</w:t>
      </w:r>
      <w:r w:rsidR="0042185D" w:rsidRPr="00097C65">
        <w:t xml:space="preserve"> </w:t>
      </w:r>
      <w:r w:rsidR="0042185D" w:rsidRPr="00097C65">
        <w:t>ситуации</w:t>
      </w:r>
      <w:r w:rsidR="0042185D" w:rsidRPr="00097C65">
        <w:t xml:space="preserve"> </w:t>
      </w:r>
      <w:r w:rsidR="0042185D" w:rsidRPr="00097C65">
        <w:t>в</w:t>
      </w:r>
      <w:r w:rsidR="0042185D" w:rsidRPr="00097C65">
        <w:t xml:space="preserve"> </w:t>
      </w:r>
      <w:r w:rsidR="0042185D" w:rsidRPr="00097C65">
        <w:t>том,</w:t>
      </w:r>
      <w:r w:rsidR="0042185D" w:rsidRPr="00097C65">
        <w:t xml:space="preserve"> </w:t>
      </w:r>
      <w:r w:rsidR="0042185D" w:rsidRPr="00097C65">
        <w:t>что,</w:t>
      </w:r>
      <w:r w:rsidR="0042185D" w:rsidRPr="00097C65">
        <w:t xml:space="preserve"> </w:t>
      </w:r>
      <w:r w:rsidR="0042185D" w:rsidRPr="00097C65">
        <w:t>закопав</w:t>
      </w:r>
      <w:r w:rsidR="0042185D" w:rsidRPr="00097C65">
        <w:t xml:space="preserve"> </w:t>
      </w:r>
      <w:r w:rsidR="0042185D" w:rsidRPr="00097C65">
        <w:t>коммунизм</w:t>
      </w:r>
      <w:r w:rsidR="0042185D" w:rsidRPr="00097C65">
        <w:t xml:space="preserve"> </w:t>
      </w:r>
      <w:r w:rsidR="0042185D" w:rsidRPr="00097C65">
        <w:t>в</w:t>
      </w:r>
      <w:r w:rsidR="0042185D" w:rsidRPr="00097C65">
        <w:t xml:space="preserve"> </w:t>
      </w:r>
      <w:r w:rsidR="0042185D" w:rsidRPr="00097C65">
        <w:t>могилу</w:t>
      </w:r>
      <w:r w:rsidR="0042185D" w:rsidRPr="00097C65">
        <w:t xml:space="preserve"> </w:t>
      </w:r>
      <w:r w:rsidR="0042185D" w:rsidRPr="00097C65">
        <w:t>и</w:t>
      </w:r>
      <w:r w:rsidR="0042185D" w:rsidRPr="00097C65">
        <w:t xml:space="preserve"> </w:t>
      </w:r>
      <w:r w:rsidR="0042185D" w:rsidRPr="00097C65">
        <w:t>забивая</w:t>
      </w:r>
      <w:r w:rsidR="0042185D" w:rsidRPr="00097C65">
        <w:t xml:space="preserve"> </w:t>
      </w:r>
      <w:r w:rsidR="0042185D" w:rsidRPr="00097C65">
        <w:t>крышку</w:t>
      </w:r>
      <w:r w:rsidR="0042185D" w:rsidRPr="00097C65">
        <w:t xml:space="preserve"> </w:t>
      </w:r>
      <w:r w:rsidR="0042185D" w:rsidRPr="00097C65">
        <w:t>его</w:t>
      </w:r>
      <w:r w:rsidR="0042185D" w:rsidRPr="00097C65">
        <w:t xml:space="preserve"> </w:t>
      </w:r>
      <w:r w:rsidR="0042185D" w:rsidRPr="00097C65">
        <w:t>гроба,</w:t>
      </w:r>
      <w:r w:rsidR="0042185D" w:rsidRPr="00097C65">
        <w:t xml:space="preserve"> </w:t>
      </w:r>
      <w:r w:rsidR="0042185D" w:rsidRPr="00097C65">
        <w:t>он</w:t>
      </w:r>
      <w:r w:rsidR="0042185D" w:rsidRPr="00097C65">
        <w:t xml:space="preserve"> </w:t>
      </w:r>
      <w:r w:rsidR="0042185D" w:rsidRPr="00097C65">
        <w:t>делает</w:t>
      </w:r>
      <w:r w:rsidR="0042185D" w:rsidRPr="00097C65">
        <w:t xml:space="preserve"> </w:t>
      </w:r>
      <w:r w:rsidR="0042185D" w:rsidRPr="00097C65">
        <w:t>заявления</w:t>
      </w:r>
      <w:r w:rsidR="0042185D" w:rsidRPr="00097C65">
        <w:t xml:space="preserve"> </w:t>
      </w:r>
      <w:r w:rsidR="0042185D" w:rsidRPr="00097C65">
        <w:t>о</w:t>
      </w:r>
      <w:r w:rsidR="0042185D" w:rsidRPr="00097C65">
        <w:t xml:space="preserve"> </w:t>
      </w:r>
      <w:r w:rsidR="0042185D" w:rsidRPr="00097C65">
        <w:t>построении</w:t>
      </w:r>
      <w:r w:rsidR="0042185D" w:rsidRPr="00097C65">
        <w:t xml:space="preserve"> </w:t>
      </w:r>
      <w:r w:rsidR="0042185D" w:rsidRPr="00097C65">
        <w:t>коммунизма</w:t>
      </w:r>
      <w:r w:rsidR="0042185D" w:rsidRPr="00097C65">
        <w:t xml:space="preserve"> </w:t>
      </w:r>
      <w:r w:rsidR="0042185D" w:rsidRPr="00097C65">
        <w:t>к</w:t>
      </w:r>
      <w:r w:rsidR="0042185D" w:rsidRPr="00097C65">
        <w:t xml:space="preserve"> </w:t>
      </w:r>
      <w:r w:rsidR="0042185D" w:rsidRPr="00097C65">
        <w:t>1980-</w:t>
      </w:r>
      <w:r>
        <w:t>м</w:t>
      </w:r>
      <w:r w:rsidR="0042185D" w:rsidRPr="00097C65">
        <w:t>у</w:t>
      </w:r>
      <w:r w:rsidR="0042185D" w:rsidRPr="00097C65">
        <w:t xml:space="preserve"> </w:t>
      </w:r>
      <w:r w:rsidR="0042185D" w:rsidRPr="00097C65">
        <w:t>году.</w:t>
      </w:r>
    </w:p>
    <w:p w14:paraId="425D9FB4" w14:textId="2B4CF443" w:rsidR="00C1426E" w:rsidRPr="00097C65" w:rsidRDefault="0042185D" w:rsidP="00FE713E">
      <w:r w:rsidRPr="00097C65">
        <w:t>Если</w:t>
      </w:r>
      <w:r w:rsidRPr="00097C65">
        <w:t xml:space="preserve"> </w:t>
      </w:r>
      <w:r w:rsidRPr="00097C65">
        <w:t>даже</w:t>
      </w:r>
      <w:r w:rsidRPr="00097C65">
        <w:t xml:space="preserve"> </w:t>
      </w:r>
      <w:r w:rsidRPr="00097C65">
        <w:t>допустить,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="00BA391A" w:rsidRPr="00097C65">
        <w:t>Хрущёв</w:t>
      </w:r>
      <w:r w:rsidRPr="00097C65">
        <w:t xml:space="preserve"> </w:t>
      </w:r>
      <w:r w:rsidRPr="00097C65">
        <w:t>был</w:t>
      </w:r>
      <w:r w:rsidRPr="00097C65">
        <w:t xml:space="preserve"> </w:t>
      </w:r>
      <w:r w:rsidRPr="00097C65">
        <w:t>хорошим</w:t>
      </w:r>
      <w:r w:rsidRPr="00097C65">
        <w:t xml:space="preserve"> </w:t>
      </w:r>
      <w:r w:rsidRPr="00097C65">
        <w:t>хозяйственником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администратором</w:t>
      </w:r>
      <w:r w:rsidRPr="00097C65">
        <w:t xml:space="preserve"> </w:t>
      </w:r>
      <w:r w:rsidRPr="00097C65">
        <w:t>(спорная</w:t>
      </w:r>
      <w:r w:rsidRPr="00097C65">
        <w:t xml:space="preserve"> </w:t>
      </w:r>
      <w:r w:rsidRPr="00097C65">
        <w:t>вещь,</w:t>
      </w:r>
      <w:r w:rsidRPr="00097C65">
        <w:t xml:space="preserve"> </w:t>
      </w:r>
      <w:r w:rsidRPr="00097C65">
        <w:t>однако),</w:t>
      </w:r>
      <w:r w:rsidRPr="00097C65">
        <w:t xml:space="preserve"> </w:t>
      </w:r>
      <w:r w:rsidR="00D678ED">
        <w:t>т</w:t>
      </w:r>
      <w:r w:rsidRPr="00097C65">
        <w:t>о</w:t>
      </w:r>
      <w:r w:rsidRPr="00097C65">
        <w:t xml:space="preserve"> </w:t>
      </w:r>
      <w:r w:rsidRPr="00097C65">
        <w:t>даже</w:t>
      </w:r>
      <w:r w:rsidRPr="00097C65">
        <w:t xml:space="preserve"> </w:t>
      </w:r>
      <w:r w:rsidRPr="00097C65">
        <w:t>тогда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роль</w:t>
      </w:r>
      <w:r w:rsidRPr="00097C65">
        <w:t xml:space="preserve"> </w:t>
      </w:r>
      <w:r w:rsidRPr="00097C65">
        <w:t>стратегического</w:t>
      </w:r>
      <w:r w:rsidRPr="00097C65">
        <w:t xml:space="preserve"> </w:t>
      </w:r>
      <w:r w:rsidRPr="00097C65">
        <w:t>руководителя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годился</w:t>
      </w:r>
      <w:r w:rsidRPr="00097C65">
        <w:t xml:space="preserve"> </w:t>
      </w:r>
      <w:r w:rsidRPr="00097C65">
        <w:t>по</w:t>
      </w:r>
      <w:r w:rsidRPr="00097C65">
        <w:t xml:space="preserve"> </w:t>
      </w:r>
      <w:r w:rsidRPr="00097C65">
        <w:t>ключевым</w:t>
      </w:r>
      <w:r w:rsidRPr="00097C65">
        <w:t xml:space="preserve"> </w:t>
      </w:r>
      <w:r w:rsidRPr="00097C65">
        <w:t>показателям.</w:t>
      </w:r>
      <w:r w:rsidRPr="00097C65">
        <w:t xml:space="preserve"> </w:t>
      </w:r>
      <w:r w:rsidRPr="00097C65">
        <w:rPr>
          <w:b/>
          <w:bCs/>
          <w:i/>
          <w:iCs/>
        </w:rPr>
        <w:t>Крупный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руководитель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должен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мыслить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стратегическими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категориями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и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формировать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философские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суждения.</w:t>
      </w:r>
      <w:r w:rsidRPr="00097C65">
        <w:t xml:space="preserve"> </w:t>
      </w:r>
      <w:r w:rsidRPr="00097C65">
        <w:t>Для</w:t>
      </w:r>
      <w:r w:rsidRPr="00097C65">
        <w:t xml:space="preserve"> </w:t>
      </w:r>
      <w:r w:rsidR="00D678ED" w:rsidRPr="00097C65">
        <w:t>Хрущёва</w:t>
      </w:r>
      <w:r w:rsidRPr="00097C65">
        <w:t xml:space="preserve"> </w:t>
      </w:r>
      <w:r w:rsidRPr="00097C65">
        <w:t>вс</w:t>
      </w:r>
      <w:r w:rsidR="006E6179">
        <w:t>ё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было</w:t>
      </w:r>
      <w:r w:rsidRPr="00097C65">
        <w:t xml:space="preserve"> </w:t>
      </w:r>
      <w:r w:rsidRPr="00097C65">
        <w:t>демагогией</w:t>
      </w:r>
      <w:r w:rsidRPr="00097C65">
        <w:t xml:space="preserve"> </w:t>
      </w:r>
      <w:r w:rsidRPr="00097C65">
        <w:t>чистой</w:t>
      </w:r>
      <w:r w:rsidRPr="00097C65">
        <w:t xml:space="preserve"> </w:t>
      </w:r>
      <w:r w:rsidRPr="00097C65">
        <w:t>воды.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t>считал</w:t>
      </w:r>
      <w:r w:rsidR="006E6179">
        <w:t xml:space="preserve"> —</w:t>
      </w:r>
      <w:r w:rsidRPr="00097C65">
        <w:t xml:space="preserve"> </w:t>
      </w:r>
      <w:r w:rsidRPr="00097C65">
        <w:t>мировоззрением</w:t>
      </w:r>
      <w:r w:rsidRPr="00097C65">
        <w:t xml:space="preserve"> </w:t>
      </w:r>
      <w:r w:rsidRPr="00097C65">
        <w:t>пусть</w:t>
      </w:r>
      <w:r w:rsidRPr="00097C65">
        <w:t xml:space="preserve"> </w:t>
      </w:r>
      <w:r w:rsidRPr="00097C65">
        <w:t>клерки</w:t>
      </w:r>
      <w:r w:rsidRPr="00097C65">
        <w:t xml:space="preserve"> </w:t>
      </w:r>
      <w:r w:rsidRPr="00097C65">
        <w:t>занимаются.</w:t>
      </w:r>
      <w:r w:rsidRPr="00097C65">
        <w:t xml:space="preserve"> </w:t>
      </w:r>
      <w:r w:rsidRPr="00097C65">
        <w:t>А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главном</w:t>
      </w:r>
      <w:r w:rsidRPr="00097C65">
        <w:t xml:space="preserve"> </w:t>
      </w:r>
      <w:r w:rsidRPr="00097C65">
        <w:t>сосредоточится</w:t>
      </w:r>
      <w:r w:rsidRPr="00097C65">
        <w:t xml:space="preserve"> </w:t>
      </w:r>
      <w:r w:rsidRPr="00097C65">
        <w:t>—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контроле</w:t>
      </w:r>
      <w:r w:rsidRPr="00097C65">
        <w:t xml:space="preserve"> </w:t>
      </w:r>
      <w:r w:rsidRPr="00097C65">
        <w:t>армии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экономики.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="006E6179" w:rsidRPr="00097C65">
        <w:t>ещё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кукурузе,</w:t>
      </w:r>
      <w:r w:rsidRPr="00097C65">
        <w:t xml:space="preserve"> </w:t>
      </w:r>
      <w:r w:rsidRPr="00097C65">
        <w:t>идею</w:t>
      </w:r>
      <w:r w:rsidRPr="00097C65">
        <w:t xml:space="preserve"> </w:t>
      </w:r>
      <w:r w:rsidRPr="00097C65">
        <w:t>которой</w:t>
      </w:r>
      <w:r w:rsidRPr="00097C65">
        <w:t xml:space="preserve"> </w:t>
      </w:r>
      <w:r w:rsidR="006E6179" w:rsidRPr="00097C65">
        <w:t>привёз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США</w:t>
      </w:r>
      <w:r w:rsidRPr="00097C65">
        <w:t xml:space="preserve"> </w:t>
      </w:r>
      <w:r w:rsidRPr="00097C65">
        <w:t>(сегодня</w:t>
      </w:r>
      <w:r w:rsidRPr="00097C65">
        <w:t xml:space="preserve"> </w:t>
      </w:r>
      <w:r w:rsidRPr="00097C65">
        <w:t>современная</w:t>
      </w:r>
      <w:r w:rsidRPr="00097C65">
        <w:t xml:space="preserve"> </w:t>
      </w:r>
      <w:r w:rsidRPr="00097C65">
        <w:t>«кукуруза»</w:t>
      </w:r>
      <w:r w:rsidRPr="00097C65">
        <w:t xml:space="preserve"> </w:t>
      </w:r>
      <w:r w:rsidRPr="00097C65">
        <w:t>—</w:t>
      </w:r>
      <w:r w:rsidRPr="00097C65">
        <w:t xml:space="preserve"> </w:t>
      </w:r>
      <w:r w:rsidRPr="00097C65">
        <w:t>нанотехнологии,</w:t>
      </w:r>
      <w:r w:rsidRPr="00097C65">
        <w:t xml:space="preserve"> </w:t>
      </w:r>
      <w:r w:rsidRPr="00097C65">
        <w:t>котор</w:t>
      </w:r>
      <w:r w:rsidR="006E6179">
        <w:t>ые</w:t>
      </w:r>
      <w:r w:rsidRPr="00097C65">
        <w:t>,</w:t>
      </w:r>
      <w:r w:rsidRPr="00097C65">
        <w:t xml:space="preserve"> </w:t>
      </w:r>
      <w:r w:rsidRPr="00097C65">
        <w:t>кстати,</w:t>
      </w:r>
      <w:r w:rsidRPr="00097C65">
        <w:t xml:space="preserve"> </w:t>
      </w:r>
      <w:r w:rsidRPr="00097C65">
        <w:t>нынешние</w:t>
      </w:r>
      <w:r w:rsidRPr="00097C65">
        <w:t xml:space="preserve"> </w:t>
      </w:r>
      <w:r w:rsidRPr="00097C65">
        <w:t>«</w:t>
      </w:r>
      <w:r w:rsidR="006E6179" w:rsidRPr="00097C65">
        <w:t>Хрущёвы</w:t>
      </w:r>
      <w:r w:rsidRPr="00097C65">
        <w:t>»,</w:t>
      </w:r>
      <w:r w:rsidRPr="00097C65">
        <w:t xml:space="preserve"> </w:t>
      </w:r>
      <w:r w:rsidRPr="00097C65">
        <w:t>тоже</w:t>
      </w:r>
      <w:r w:rsidRPr="00097C65">
        <w:t xml:space="preserve"> </w:t>
      </w:r>
      <w:r w:rsidRPr="00097C65">
        <w:t>крепкие</w:t>
      </w:r>
      <w:r w:rsidRPr="00097C65">
        <w:t xml:space="preserve"> </w:t>
      </w:r>
      <w:r w:rsidRPr="00097C65">
        <w:t>хозяйственники,</w:t>
      </w:r>
      <w:r w:rsidRPr="00097C65">
        <w:t xml:space="preserve"> </w:t>
      </w:r>
      <w:r w:rsidRPr="00097C65">
        <w:t>привезли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США).</w:t>
      </w:r>
    </w:p>
    <w:p w14:paraId="339BCE60" w14:textId="04C48AA6" w:rsidR="0042185D" w:rsidRPr="00097C65" w:rsidRDefault="0042185D" w:rsidP="006E6179">
      <w:pPr>
        <w:rPr>
          <w:b/>
          <w:bCs/>
          <w:i/>
          <w:iCs/>
        </w:rPr>
      </w:pPr>
      <w:r w:rsidRPr="00097C65">
        <w:t>Идея</w:t>
      </w:r>
      <w:r w:rsidRPr="00097C65">
        <w:t xml:space="preserve"> </w:t>
      </w:r>
      <w:r w:rsidRPr="00097C65">
        <w:t>Сталина,</w:t>
      </w:r>
      <w:r w:rsidRPr="00097C65">
        <w:t xml:space="preserve"> </w:t>
      </w:r>
      <w:r w:rsidRPr="00097C65">
        <w:t>хоть</w:t>
      </w:r>
      <w:r w:rsidRPr="00097C65">
        <w:t xml:space="preserve"> </w:t>
      </w:r>
      <w:r w:rsidRPr="00097C65">
        <w:t>и</w:t>
      </w:r>
      <w:r w:rsidRPr="00097C65">
        <w:t xml:space="preserve"> </w:t>
      </w:r>
      <w:proofErr w:type="spellStart"/>
      <w:r w:rsidRPr="00097C65">
        <w:t>друидская</w:t>
      </w:r>
      <w:proofErr w:type="spellEnd"/>
      <w:r w:rsidRPr="00097C65">
        <w:t>,</w:t>
      </w:r>
      <w:r w:rsidRPr="00097C65">
        <w:t xml:space="preserve"> </w:t>
      </w:r>
      <w:proofErr w:type="gramStart"/>
      <w:r w:rsidRPr="00097C65">
        <w:t>по</w:t>
      </w:r>
      <w:r w:rsidRPr="00097C65">
        <w:t xml:space="preserve"> </w:t>
      </w:r>
      <w:r w:rsidRPr="00097C65">
        <w:t>сути</w:t>
      </w:r>
      <w:proofErr w:type="gramEnd"/>
      <w:r w:rsidRPr="00097C65">
        <w:t xml:space="preserve"> </w:t>
      </w:r>
      <w:r w:rsidRPr="00097C65">
        <w:rPr>
          <w:rStyle w:val="--0"/>
        </w:rPr>
        <w:t>давала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обществу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цель</w:t>
      </w:r>
      <w:r w:rsidRPr="00097C65">
        <w:t xml:space="preserve"> </w:t>
      </w:r>
      <w:r w:rsidRPr="00097C65">
        <w:t>и,</w:t>
      </w:r>
      <w:r w:rsidRPr="00097C65">
        <w:t xml:space="preserve"> </w:t>
      </w:r>
      <w:r w:rsidRPr="00097C65">
        <w:t>значит,</w:t>
      </w:r>
      <w:r w:rsidRPr="00097C65">
        <w:t xml:space="preserve"> </w:t>
      </w:r>
      <w:r w:rsidRPr="00097C65">
        <w:t>почву</w:t>
      </w:r>
      <w:r w:rsidRPr="00097C65">
        <w:t xml:space="preserve"> </w:t>
      </w:r>
      <w:r w:rsidRPr="00097C65">
        <w:t>для</w:t>
      </w:r>
      <w:r w:rsidRPr="00097C65">
        <w:t xml:space="preserve"> </w:t>
      </w:r>
      <w:r w:rsidRPr="00097C65">
        <w:t>подвига.</w:t>
      </w:r>
      <w:r w:rsidRPr="00097C65">
        <w:t xml:space="preserve"> </w:t>
      </w:r>
      <w:r w:rsidRPr="00097C65">
        <w:t>Советский</w:t>
      </w:r>
      <w:r w:rsidRPr="00097C65">
        <w:t xml:space="preserve"> </w:t>
      </w:r>
      <w:r w:rsidRPr="00097C65">
        <w:t>человек</w:t>
      </w:r>
      <w:r w:rsidRPr="00097C65">
        <w:t xml:space="preserve"> </w:t>
      </w:r>
      <w:r w:rsidRPr="00097C65">
        <w:t>худо-бедно</w:t>
      </w:r>
      <w:r w:rsidRPr="00097C65">
        <w:t xml:space="preserve"> </w:t>
      </w:r>
      <w:r w:rsidRPr="00097C65">
        <w:t>понимал:</w:t>
      </w:r>
      <w:r w:rsidRPr="00097C65">
        <w:t xml:space="preserve"> </w:t>
      </w:r>
      <w:r w:rsidRPr="00097C65">
        <w:t>нужно</w:t>
      </w:r>
      <w:r w:rsidRPr="00097C65">
        <w:t xml:space="preserve"> </w:t>
      </w:r>
      <w:r w:rsidRPr="00097C65">
        <w:lastRenderedPageBreak/>
        <w:t>противостоять</w:t>
      </w:r>
      <w:r w:rsidRPr="00097C65">
        <w:t xml:space="preserve"> </w:t>
      </w:r>
      <w:r w:rsidRPr="00097C65">
        <w:t>Западу,</w:t>
      </w:r>
      <w:r w:rsidRPr="00097C65">
        <w:t xml:space="preserve"> </w:t>
      </w:r>
      <w:r w:rsidRPr="00097C65">
        <w:t>который,</w:t>
      </w:r>
      <w:r w:rsidRPr="00097C65">
        <w:t xml:space="preserve"> </w:t>
      </w:r>
      <w:r w:rsidRPr="00097C65">
        <w:t>спасая</w:t>
      </w:r>
      <w:r w:rsidRPr="00097C65">
        <w:t xml:space="preserve"> </w:t>
      </w:r>
      <w:r w:rsidRPr="00097C65">
        <w:t>свою</w:t>
      </w:r>
      <w:r w:rsidRPr="00097C65">
        <w:t xml:space="preserve"> </w:t>
      </w:r>
      <w:r w:rsidRPr="00097C65">
        <w:t>шкуру</w:t>
      </w:r>
      <w:r w:rsidRPr="00097C65">
        <w:t xml:space="preserve"> </w:t>
      </w:r>
      <w:r w:rsidRPr="00097C65">
        <w:t>от</w:t>
      </w:r>
      <w:r w:rsidRPr="00097C65">
        <w:t xml:space="preserve"> </w:t>
      </w:r>
      <w:r w:rsidRPr="00097C65">
        <w:t>всесильного</w:t>
      </w:r>
      <w:r w:rsidRPr="00097C65">
        <w:t xml:space="preserve"> </w:t>
      </w:r>
      <w:r w:rsidRPr="00097C65">
        <w:t>учения</w:t>
      </w:r>
      <w:r w:rsidRPr="00097C65">
        <w:t xml:space="preserve"> </w:t>
      </w:r>
      <w:r w:rsidRPr="00097C65">
        <w:t>Ленина,</w:t>
      </w:r>
      <w:r w:rsidRPr="00097C65">
        <w:t xml:space="preserve"> </w:t>
      </w:r>
      <w:r w:rsidRPr="00097C65">
        <w:t>хочет</w:t>
      </w:r>
      <w:r w:rsidRPr="00097C65">
        <w:t xml:space="preserve"> </w:t>
      </w:r>
      <w:r w:rsidRPr="00097C65">
        <w:t>развязать</w:t>
      </w:r>
      <w:r w:rsidRPr="00097C65">
        <w:t xml:space="preserve"> </w:t>
      </w:r>
      <w:r w:rsidRPr="00097C65">
        <w:t>войну.</w:t>
      </w:r>
      <w:r w:rsidRPr="00097C65">
        <w:t xml:space="preserve"> </w:t>
      </w:r>
      <w:r w:rsidRPr="00097C65">
        <w:t>Чтобы</w:t>
      </w:r>
      <w:r w:rsidRPr="00097C65">
        <w:t xml:space="preserve"> </w:t>
      </w:r>
      <w:r w:rsidRPr="00097C65">
        <w:t>избежать</w:t>
      </w:r>
      <w:r w:rsidRPr="00097C65">
        <w:t xml:space="preserve"> </w:t>
      </w:r>
      <w:r w:rsidRPr="00097C65">
        <w:t>войны,</w:t>
      </w:r>
      <w:r w:rsidRPr="00097C65">
        <w:t xml:space="preserve"> </w:t>
      </w:r>
      <w:r w:rsidRPr="00097C65">
        <w:t>нужно</w:t>
      </w:r>
      <w:r w:rsidRPr="00097C65">
        <w:t xml:space="preserve"> </w:t>
      </w:r>
      <w:r w:rsidRPr="00097C65">
        <w:t>много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честно</w:t>
      </w:r>
      <w:r w:rsidRPr="00097C65">
        <w:t xml:space="preserve"> </w:t>
      </w:r>
      <w:r w:rsidRPr="00097C65">
        <w:t>работать.</w:t>
      </w:r>
      <w:r w:rsidRPr="00097C65">
        <w:t xml:space="preserve"> </w:t>
      </w:r>
      <w:r w:rsidRPr="00097C65">
        <w:rPr>
          <w:b/>
          <w:bCs/>
          <w:i/>
          <w:iCs/>
        </w:rPr>
        <w:t>Не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за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страх,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а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за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совесть,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то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есть</w:t>
      </w:r>
      <w:r w:rsidRPr="00097C65">
        <w:rPr>
          <w:b/>
          <w:bCs/>
          <w:i/>
          <w:iCs/>
        </w:rPr>
        <w:t xml:space="preserve"> </w:t>
      </w:r>
      <w:r w:rsidR="004E608F">
        <w:rPr>
          <w:b/>
          <w:bCs/>
          <w:i/>
          <w:iCs/>
        </w:rPr>
        <w:t xml:space="preserve">— </w:t>
      </w:r>
      <w:r w:rsidRPr="00097C65">
        <w:rPr>
          <w:b/>
          <w:bCs/>
          <w:i/>
          <w:iCs/>
        </w:rPr>
        <w:t>служить.</w:t>
      </w:r>
      <w:r w:rsidRPr="00097C65">
        <w:rPr>
          <w:b/>
          <w:bCs/>
          <w:i/>
          <w:iCs/>
        </w:rPr>
        <w:t xml:space="preserve"> </w:t>
      </w:r>
      <w:r w:rsidRPr="00097C65">
        <w:t>У</w:t>
      </w:r>
      <w:r w:rsidRPr="00097C65">
        <w:t xml:space="preserve"> </w:t>
      </w:r>
      <w:r w:rsidRPr="00097C65">
        <w:t>советского</w:t>
      </w:r>
      <w:r w:rsidRPr="00097C65">
        <w:t xml:space="preserve"> </w:t>
      </w:r>
      <w:r w:rsidRPr="00097C65">
        <w:t>человека</w:t>
      </w:r>
      <w:r w:rsidRPr="00097C65">
        <w:t xml:space="preserve"> </w:t>
      </w:r>
      <w:r w:rsidRPr="00097C65">
        <w:t>была</w:t>
      </w:r>
      <w:r w:rsidRPr="00097C65">
        <w:t xml:space="preserve"> </w:t>
      </w:r>
      <w:r w:rsidRPr="00097C65">
        <w:t>миссия.</w:t>
      </w:r>
      <w:r w:rsidRPr="00097C65">
        <w:t xml:space="preserve"> </w:t>
      </w:r>
      <w:r w:rsidR="00BA6175" w:rsidRPr="00097C65">
        <w:t>Хрущёв</w:t>
      </w:r>
      <w:r w:rsidRPr="00097C65">
        <w:t xml:space="preserve"> </w:t>
      </w:r>
      <w:r w:rsidR="00BA6175" w:rsidRPr="00097C65">
        <w:t>перечёркивает</w:t>
      </w:r>
      <w:r w:rsidRPr="00097C65">
        <w:t xml:space="preserve"> </w:t>
      </w:r>
      <w:r w:rsidRPr="00097C65">
        <w:t>е</w:t>
      </w:r>
      <w:r w:rsidR="00BA6175">
        <w:t>ё</w:t>
      </w:r>
      <w:r w:rsidRPr="00097C65">
        <w:t xml:space="preserve"> </w:t>
      </w:r>
      <w:r w:rsidRPr="00097C65">
        <w:t>через</w:t>
      </w:r>
      <w:r w:rsidRPr="00097C65">
        <w:t xml:space="preserve"> </w:t>
      </w:r>
      <w:r w:rsidRPr="00097C65">
        <w:t>провозглашение</w:t>
      </w:r>
      <w:r w:rsidRPr="00097C65">
        <w:t xml:space="preserve"> </w:t>
      </w:r>
      <w:r w:rsidRPr="00097C65">
        <w:t>мирного</w:t>
      </w:r>
      <w:r w:rsidRPr="00097C65">
        <w:t xml:space="preserve"> </w:t>
      </w:r>
      <w:r w:rsidRPr="00097C65">
        <w:t>сосуществования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Западом.</w:t>
      </w:r>
      <w:r w:rsidRPr="00097C65">
        <w:t xml:space="preserve"> </w:t>
      </w:r>
      <w:r w:rsidRPr="00097C65">
        <w:t>Объект,</w:t>
      </w:r>
      <w:r w:rsidRPr="00097C65">
        <w:t xml:space="preserve"> </w:t>
      </w:r>
      <w:r w:rsidRPr="00097C65">
        <w:t>названный</w:t>
      </w:r>
      <w:r w:rsidRPr="00097C65">
        <w:t xml:space="preserve"> </w:t>
      </w:r>
      <w:r w:rsidRPr="00097C65">
        <w:t>Сталиным</w:t>
      </w:r>
      <w:r w:rsidRPr="00097C65">
        <w:t xml:space="preserve"> </w:t>
      </w:r>
      <w:r w:rsidRPr="00097C65">
        <w:t>антагонизмом,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которым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принципе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может</w:t>
      </w:r>
      <w:r w:rsidRPr="00097C65">
        <w:t xml:space="preserve"> </w:t>
      </w:r>
      <w:r w:rsidRPr="00097C65">
        <w:t>быть</w:t>
      </w:r>
      <w:r w:rsidRPr="00097C65">
        <w:t xml:space="preserve"> </w:t>
      </w:r>
      <w:r w:rsidRPr="00097C65">
        <w:t>мирного</w:t>
      </w:r>
      <w:r w:rsidRPr="00097C65">
        <w:t xml:space="preserve"> </w:t>
      </w:r>
      <w:r w:rsidRPr="00097C65">
        <w:t>сосуществования,</w:t>
      </w:r>
      <w:r w:rsidRPr="00097C65">
        <w:t xml:space="preserve"> </w:t>
      </w:r>
      <w:r w:rsidRPr="00097C65">
        <w:t>как</w:t>
      </w:r>
      <w:r w:rsidRPr="00097C65">
        <w:t xml:space="preserve"> </w:t>
      </w:r>
      <w:r w:rsidRPr="00097C65">
        <w:t>у</w:t>
      </w:r>
      <w:r w:rsidRPr="00097C65">
        <w:t xml:space="preserve"> </w:t>
      </w:r>
      <w:r w:rsidRPr="00097C65">
        <w:t>огня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водой,</w:t>
      </w:r>
      <w:r w:rsidRPr="00097C65">
        <w:t xml:space="preserve"> </w:t>
      </w:r>
      <w:r w:rsidR="00BA6175" w:rsidRPr="00097C65">
        <w:t>Хрущёв</w:t>
      </w:r>
      <w:r w:rsidRPr="00097C65">
        <w:t xml:space="preserve"> </w:t>
      </w:r>
      <w:r w:rsidRPr="00097C65">
        <w:t>объявил</w:t>
      </w:r>
      <w:r w:rsidRPr="00097C65">
        <w:t xml:space="preserve"> </w:t>
      </w:r>
      <w:r w:rsidRPr="00097C65">
        <w:t>потенциально</w:t>
      </w:r>
      <w:r w:rsidRPr="00097C65">
        <w:t xml:space="preserve"> </w:t>
      </w:r>
      <w:r w:rsidRPr="00097C65">
        <w:t>совместимой</w:t>
      </w:r>
      <w:r w:rsidRPr="00097C65">
        <w:t xml:space="preserve"> </w:t>
      </w:r>
      <w:r w:rsidRPr="00097C65">
        <w:t>сущностью.</w:t>
      </w:r>
      <w:r w:rsidRPr="00097C65">
        <w:t xml:space="preserve"> </w:t>
      </w:r>
      <w:proofErr w:type="gramStart"/>
      <w:r w:rsidRPr="00097C65">
        <w:t>Мол</w:t>
      </w:r>
      <w:proofErr w:type="gramEnd"/>
      <w:r w:rsidRPr="00097C65">
        <w:t>,</w:t>
      </w:r>
      <w:r w:rsidRPr="00097C65">
        <w:t xml:space="preserve"> </w:t>
      </w:r>
      <w:r w:rsidRPr="00097C65">
        <w:t>капитализм</w:t>
      </w:r>
      <w:r w:rsidRPr="00097C65">
        <w:t xml:space="preserve"> </w:t>
      </w:r>
      <w:r w:rsidRPr="00097C65">
        <w:t>больше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враг</w:t>
      </w:r>
      <w:r w:rsidRPr="00097C65">
        <w:t xml:space="preserve"> </w:t>
      </w:r>
      <w:r w:rsidRPr="00097C65">
        <w:t>коммунизму.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потенциальный</w:t>
      </w:r>
      <w:r w:rsidRPr="00097C65">
        <w:t xml:space="preserve"> </w:t>
      </w:r>
      <w:r w:rsidR="00BA6175" w:rsidRPr="00097C65">
        <w:t>партнёр</w:t>
      </w:r>
      <w:r w:rsidRPr="00097C65">
        <w:t xml:space="preserve"> </w:t>
      </w:r>
      <w:r w:rsidRPr="00097C65">
        <w:t>и,</w:t>
      </w:r>
      <w:r w:rsidRPr="00097C65">
        <w:t xml:space="preserve"> </w:t>
      </w:r>
      <w:r w:rsidRPr="00097C65">
        <w:t>может</w:t>
      </w:r>
      <w:r w:rsidRPr="00097C65">
        <w:t xml:space="preserve"> </w:t>
      </w:r>
      <w:r w:rsidRPr="00097C65">
        <w:t>быть,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далеком</w:t>
      </w:r>
      <w:r w:rsidRPr="00097C65">
        <w:t xml:space="preserve"> </w:t>
      </w:r>
      <w:r w:rsidRPr="00097C65">
        <w:t>будущем</w:t>
      </w:r>
      <w:r w:rsidR="00BA6175">
        <w:t xml:space="preserve"> —</w:t>
      </w:r>
      <w:r w:rsidRPr="00097C65">
        <w:t xml:space="preserve"> </w:t>
      </w:r>
      <w:r w:rsidRPr="00097C65">
        <w:t>друг.</w:t>
      </w:r>
    </w:p>
    <w:p w14:paraId="3E907A72" w14:textId="7B19D2FD" w:rsidR="0042185D" w:rsidRPr="00097C65" w:rsidRDefault="003C07A0" w:rsidP="007153E0">
      <w:pPr>
        <w:rPr>
          <w:szCs w:val="28"/>
        </w:rPr>
      </w:pPr>
      <w:r w:rsidRPr="00097C65">
        <w:rPr>
          <w:noProof/>
          <w:szCs w:val="28"/>
        </w:rPr>
        <w:drawing>
          <wp:anchor distT="0" distB="0" distL="114300" distR="114300" simplePos="0" relativeHeight="251662336" behindDoc="1" locked="0" layoutInCell="1" allowOverlap="1" wp14:anchorId="0D3ED86F" wp14:editId="467EBB20">
            <wp:simplePos x="0" y="0"/>
            <wp:positionH relativeFrom="column">
              <wp:posOffset>3576955</wp:posOffset>
            </wp:positionH>
            <wp:positionV relativeFrom="paragraph">
              <wp:posOffset>3276567</wp:posOffset>
            </wp:positionV>
            <wp:extent cx="3049270" cy="2480945"/>
            <wp:effectExtent l="0" t="0" r="0" b="0"/>
            <wp:wrapTight wrapText="bothSides">
              <wp:wrapPolygon edited="0">
                <wp:start x="0" y="0"/>
                <wp:lineTo x="0" y="21451"/>
                <wp:lineTo x="21501" y="21451"/>
                <wp:lineTo x="215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85D" w:rsidRPr="00097C65">
        <w:t>За</w:t>
      </w:r>
      <w:r w:rsidR="0042185D" w:rsidRPr="00097C65">
        <w:t xml:space="preserve"> </w:t>
      </w:r>
      <w:r w:rsidR="0042185D" w:rsidRPr="00097C65">
        <w:t>короткий</w:t>
      </w:r>
      <w:r w:rsidR="0042185D" w:rsidRPr="00097C65">
        <w:t xml:space="preserve"> </w:t>
      </w:r>
      <w:r w:rsidR="0042185D" w:rsidRPr="00097C65">
        <w:t>по</w:t>
      </w:r>
      <w:r w:rsidR="0042185D" w:rsidRPr="00097C65">
        <w:t xml:space="preserve"> </w:t>
      </w:r>
      <w:r w:rsidR="0042185D" w:rsidRPr="00097C65">
        <w:t>историческим</w:t>
      </w:r>
      <w:r w:rsidR="0042185D" w:rsidRPr="00097C65">
        <w:t xml:space="preserve"> </w:t>
      </w:r>
      <w:r w:rsidR="0042185D" w:rsidRPr="00097C65">
        <w:t>меркам</w:t>
      </w:r>
      <w:r w:rsidR="0042185D" w:rsidRPr="00097C65">
        <w:t xml:space="preserve"> </w:t>
      </w:r>
      <w:r w:rsidR="0042185D" w:rsidRPr="00097C65">
        <w:t>срок</w:t>
      </w:r>
      <w:r w:rsidR="0042185D" w:rsidRPr="00097C65">
        <w:t xml:space="preserve"> </w:t>
      </w:r>
      <w:r w:rsidR="0042185D" w:rsidRPr="00097C65">
        <w:rPr>
          <w:rStyle w:val="--"/>
        </w:rPr>
        <w:t>цель</w:t>
      </w:r>
      <w:r w:rsidR="0042185D" w:rsidRPr="00097C65">
        <w:rPr>
          <w:rStyle w:val="--0"/>
        </w:rPr>
        <w:t xml:space="preserve"> </w:t>
      </w:r>
      <w:r w:rsidR="0042185D" w:rsidRPr="00097C65">
        <w:rPr>
          <w:rStyle w:val="--0"/>
        </w:rPr>
        <w:t>в</w:t>
      </w:r>
      <w:r w:rsidR="0042185D" w:rsidRPr="00097C65">
        <w:rPr>
          <w:rStyle w:val="--0"/>
        </w:rPr>
        <w:t xml:space="preserve"> </w:t>
      </w:r>
      <w:r w:rsidR="0042185D" w:rsidRPr="00097C65">
        <w:rPr>
          <w:rStyle w:val="--0"/>
        </w:rPr>
        <w:t>России</w:t>
      </w:r>
      <w:r w:rsidR="0042185D" w:rsidRPr="00097C65">
        <w:t xml:space="preserve"> </w:t>
      </w:r>
      <w:r w:rsidR="0042185D" w:rsidRPr="00097C65">
        <w:t>поменялась</w:t>
      </w:r>
      <w:r w:rsidR="0042185D" w:rsidRPr="00097C65">
        <w:t xml:space="preserve"> </w:t>
      </w:r>
      <w:r w:rsidR="0042185D" w:rsidRPr="00097C65">
        <w:t>четыре</w:t>
      </w:r>
      <w:r>
        <w:t>жды</w:t>
      </w:r>
      <w:r w:rsidR="0042185D" w:rsidRPr="00097C65">
        <w:t>.</w:t>
      </w:r>
      <w:r w:rsidR="0042185D" w:rsidRPr="00097C65">
        <w:t xml:space="preserve"> </w:t>
      </w:r>
      <w:r w:rsidR="0042185D" w:rsidRPr="00097C65">
        <w:t>Сначала</w:t>
      </w:r>
      <w:r w:rsidR="0042185D" w:rsidRPr="00097C65">
        <w:t xml:space="preserve"> </w:t>
      </w:r>
      <w:r w:rsidR="0042185D" w:rsidRPr="00097C65">
        <w:t>целью</w:t>
      </w:r>
      <w:r w:rsidR="0042185D" w:rsidRPr="00097C65">
        <w:t xml:space="preserve"> </w:t>
      </w:r>
      <w:r w:rsidR="0042185D" w:rsidRPr="00097C65">
        <w:t>было</w:t>
      </w:r>
      <w:r w:rsidR="0042185D" w:rsidRPr="00097C65">
        <w:t xml:space="preserve"> </w:t>
      </w:r>
      <w:r w:rsidR="0042185D" w:rsidRPr="00097C65">
        <w:t>служение</w:t>
      </w:r>
      <w:r w:rsidR="0042185D" w:rsidRPr="00097C65">
        <w:t xml:space="preserve"> </w:t>
      </w:r>
      <w:r w:rsidR="0042185D" w:rsidRPr="00097C65">
        <w:t>Богу.</w:t>
      </w:r>
      <w:r w:rsidR="0042185D" w:rsidRPr="00097C65">
        <w:t xml:space="preserve"> </w:t>
      </w:r>
      <w:r w:rsidR="0042185D" w:rsidRPr="00097C65">
        <w:t>Затем</w:t>
      </w:r>
      <w:r w:rsidR="0042185D" w:rsidRPr="00097C65">
        <w:t xml:space="preserve"> </w:t>
      </w:r>
      <w:r w:rsidR="0042185D" w:rsidRPr="00097C65">
        <w:t>целью</w:t>
      </w:r>
      <w:r w:rsidR="0042185D" w:rsidRPr="00097C65">
        <w:t xml:space="preserve"> </w:t>
      </w:r>
      <w:r w:rsidR="0042185D" w:rsidRPr="00097C65">
        <w:t>стало</w:t>
      </w:r>
      <w:r w:rsidR="0042185D" w:rsidRPr="00097C65">
        <w:t xml:space="preserve"> </w:t>
      </w:r>
      <w:r w:rsidR="0042185D" w:rsidRPr="00097C65">
        <w:t>построение</w:t>
      </w:r>
      <w:r w:rsidR="0042185D" w:rsidRPr="00097C65">
        <w:t xml:space="preserve"> </w:t>
      </w:r>
      <w:r w:rsidR="0042185D" w:rsidRPr="00097C65">
        <w:t>коммунизма</w:t>
      </w:r>
      <w:r w:rsidR="0042185D" w:rsidRPr="00097C65">
        <w:t xml:space="preserve"> </w:t>
      </w:r>
      <w:r w:rsidR="0042185D" w:rsidRPr="00097C65">
        <w:t>в</w:t>
      </w:r>
      <w:r w:rsidR="0042185D" w:rsidRPr="00097C65">
        <w:t xml:space="preserve"> </w:t>
      </w:r>
      <w:r w:rsidR="0042185D" w:rsidRPr="00097C65">
        <w:t>мире.</w:t>
      </w:r>
      <w:r w:rsidR="0042185D" w:rsidRPr="00097C65">
        <w:t xml:space="preserve"> </w:t>
      </w:r>
      <w:r w:rsidR="0042185D" w:rsidRPr="00097C65">
        <w:t>Потом</w:t>
      </w:r>
      <w:r w:rsidR="0042185D" w:rsidRPr="00097C65">
        <w:t xml:space="preserve"> </w:t>
      </w:r>
      <w:r w:rsidR="0042185D" w:rsidRPr="00097C65">
        <w:t>целью</w:t>
      </w:r>
      <w:r w:rsidR="0042185D" w:rsidRPr="00097C65">
        <w:t xml:space="preserve"> </w:t>
      </w:r>
      <w:r w:rsidR="0042185D" w:rsidRPr="00097C65">
        <w:t>стал</w:t>
      </w:r>
      <w:r w:rsidR="0042185D" w:rsidRPr="00097C65">
        <w:t xml:space="preserve"> </w:t>
      </w:r>
      <w:r w:rsidR="0042185D" w:rsidRPr="00097C65">
        <w:t>друизм</w:t>
      </w:r>
      <w:r w:rsidR="0042185D" w:rsidRPr="00097C65">
        <w:t xml:space="preserve"> </w:t>
      </w:r>
      <w:r w:rsidR="0042185D" w:rsidRPr="00097C65">
        <w:t>(государство</w:t>
      </w:r>
      <w:r w:rsidR="0042185D" w:rsidRPr="00097C65">
        <w:t xml:space="preserve"> </w:t>
      </w:r>
      <w:r w:rsidR="0042185D" w:rsidRPr="00097C65">
        <w:t>как</w:t>
      </w:r>
      <w:r w:rsidR="0042185D" w:rsidRPr="00097C65">
        <w:t xml:space="preserve"> </w:t>
      </w:r>
      <w:r w:rsidR="0042185D" w:rsidRPr="00097C65">
        <w:t>высшая</w:t>
      </w:r>
      <w:r w:rsidR="0042185D" w:rsidRPr="00097C65">
        <w:t xml:space="preserve"> </w:t>
      </w:r>
      <w:r w:rsidR="0042185D" w:rsidRPr="00097C65">
        <w:t>ценность).</w:t>
      </w:r>
      <w:r w:rsidR="0042185D" w:rsidRPr="00097C65">
        <w:t xml:space="preserve"> </w:t>
      </w:r>
      <w:r w:rsidR="0042185D" w:rsidRPr="00097C65">
        <w:t>Со</w:t>
      </w:r>
      <w:r w:rsidR="0042185D" w:rsidRPr="00097C65">
        <w:t xml:space="preserve"> </w:t>
      </w:r>
      <w:r w:rsidRPr="00097C65">
        <w:t>времён</w:t>
      </w:r>
      <w:r w:rsidR="0042185D" w:rsidRPr="00097C65">
        <w:t xml:space="preserve"> </w:t>
      </w:r>
      <w:r w:rsidRPr="00097C65">
        <w:t>Хрущёва</w:t>
      </w:r>
      <w:r w:rsidR="0042185D" w:rsidRPr="00097C65">
        <w:t xml:space="preserve"> </w:t>
      </w:r>
      <w:r w:rsidR="0042185D" w:rsidRPr="00097C65">
        <w:t>в</w:t>
      </w:r>
      <w:r w:rsidR="0042185D" w:rsidRPr="00097C65">
        <w:t xml:space="preserve"> </w:t>
      </w:r>
      <w:r w:rsidR="0042185D" w:rsidRPr="00097C65">
        <w:t>СССР</w:t>
      </w:r>
      <w:r w:rsidR="0042185D" w:rsidRPr="00097C65">
        <w:t xml:space="preserve"> </w:t>
      </w:r>
      <w:r w:rsidR="0042185D" w:rsidRPr="00097C65">
        <w:t>целью</w:t>
      </w:r>
      <w:r w:rsidR="0042185D" w:rsidRPr="00097C65">
        <w:t xml:space="preserve"> </w:t>
      </w:r>
      <w:r w:rsidR="0042185D" w:rsidRPr="00097C65">
        <w:t>объявляется</w:t>
      </w:r>
      <w:r w:rsidR="0042185D" w:rsidRPr="00097C65">
        <w:t xml:space="preserve"> </w:t>
      </w:r>
      <w:r w:rsidR="0042185D" w:rsidRPr="00097C65">
        <w:t>просто</w:t>
      </w:r>
      <w:r w:rsidR="0042185D" w:rsidRPr="00097C65">
        <w:t xml:space="preserve"> </w:t>
      </w:r>
      <w:r w:rsidR="0042185D" w:rsidRPr="00097C65">
        <w:t>жить.</w:t>
      </w:r>
      <w:r w:rsidR="0042185D" w:rsidRPr="00097C65">
        <w:t xml:space="preserve"> </w:t>
      </w:r>
      <w:r w:rsidR="0042185D" w:rsidRPr="00097C65">
        <w:t>Просто</w:t>
      </w:r>
      <w:r w:rsidR="0042185D" w:rsidRPr="00097C65">
        <w:t xml:space="preserve"> </w:t>
      </w:r>
      <w:r w:rsidR="0042185D" w:rsidRPr="00097C65">
        <w:t>есть,</w:t>
      </w:r>
      <w:r w:rsidR="0042185D" w:rsidRPr="00097C65">
        <w:t xml:space="preserve"> </w:t>
      </w:r>
      <w:r w:rsidR="0042185D" w:rsidRPr="00097C65">
        <w:t>пить,</w:t>
      </w:r>
      <w:r w:rsidR="0042185D" w:rsidRPr="00097C65">
        <w:t xml:space="preserve"> </w:t>
      </w:r>
      <w:r w:rsidR="0042185D" w:rsidRPr="00097C65">
        <w:t>развлекаться,</w:t>
      </w:r>
      <w:r w:rsidR="0042185D" w:rsidRPr="00097C65">
        <w:t xml:space="preserve"> </w:t>
      </w:r>
      <w:r w:rsidR="0042185D" w:rsidRPr="00097C65">
        <w:t>работать,</w:t>
      </w:r>
      <w:r w:rsidR="0042185D" w:rsidRPr="00097C65">
        <w:t xml:space="preserve"> </w:t>
      </w:r>
      <w:r w:rsidR="0042185D" w:rsidRPr="00097C65">
        <w:t>но</w:t>
      </w:r>
      <w:r w:rsidR="0042185D" w:rsidRPr="00097C65">
        <w:t xml:space="preserve"> </w:t>
      </w:r>
      <w:r w:rsidR="0042185D" w:rsidRPr="00097C65">
        <w:t>главное</w:t>
      </w:r>
      <w:r w:rsidR="0042185D" w:rsidRPr="00097C65">
        <w:t xml:space="preserve"> </w:t>
      </w:r>
      <w:r w:rsidR="0042185D" w:rsidRPr="00097C65">
        <w:t>—</w:t>
      </w:r>
      <w:r w:rsidR="0042185D" w:rsidRPr="00097C65">
        <w:t xml:space="preserve"> </w:t>
      </w:r>
      <w:r w:rsidR="0042185D" w:rsidRPr="00097C65">
        <w:t>обустраивать</w:t>
      </w:r>
      <w:r w:rsidR="0042185D" w:rsidRPr="00097C65">
        <w:t xml:space="preserve"> </w:t>
      </w:r>
      <w:r w:rsidR="0042185D" w:rsidRPr="00097C65">
        <w:t>свой</w:t>
      </w:r>
      <w:r w:rsidR="0042185D" w:rsidRPr="00097C65">
        <w:t xml:space="preserve"> </w:t>
      </w:r>
      <w:r w:rsidR="0042185D" w:rsidRPr="00097C65">
        <w:t>быт.</w:t>
      </w:r>
      <w:r w:rsidR="0042185D" w:rsidRPr="00097C65">
        <w:t xml:space="preserve"> </w:t>
      </w:r>
      <w:r w:rsidR="0042185D" w:rsidRPr="00097C65">
        <w:t>Вс</w:t>
      </w:r>
      <w:r>
        <w:t>ё</w:t>
      </w:r>
      <w:r w:rsidR="0042185D" w:rsidRPr="00097C65">
        <w:t xml:space="preserve"> </w:t>
      </w:r>
      <w:r w:rsidR="0042185D" w:rsidRPr="00097C65">
        <w:t>это</w:t>
      </w:r>
      <w:r w:rsidR="0042185D" w:rsidRPr="00097C65">
        <w:t xml:space="preserve"> </w:t>
      </w:r>
      <w:r w:rsidR="0042185D" w:rsidRPr="00097C65">
        <w:t>выливается</w:t>
      </w:r>
      <w:r w:rsidR="0042185D" w:rsidRPr="00097C65">
        <w:t xml:space="preserve"> </w:t>
      </w:r>
      <w:r w:rsidR="0042185D" w:rsidRPr="00097C65">
        <w:t>в</w:t>
      </w:r>
      <w:r w:rsidR="0042185D" w:rsidRPr="00097C65">
        <w:t xml:space="preserve"> </w:t>
      </w:r>
      <w:r w:rsidR="0042185D" w:rsidRPr="00097C65">
        <w:t>гуманизм,</w:t>
      </w:r>
      <w:r w:rsidR="0042185D" w:rsidRPr="00097C65">
        <w:t xml:space="preserve"> </w:t>
      </w:r>
      <w:r w:rsidR="0042185D" w:rsidRPr="00097C65">
        <w:t>который</w:t>
      </w:r>
      <w:r w:rsidR="0042185D" w:rsidRPr="00097C65">
        <w:t xml:space="preserve"> </w:t>
      </w:r>
      <w:r w:rsidR="0042185D" w:rsidRPr="00097C65">
        <w:t>учит:</w:t>
      </w:r>
      <w:r w:rsidR="0042185D" w:rsidRPr="00097C65">
        <w:t xml:space="preserve"> </w:t>
      </w:r>
      <w:r w:rsidR="0042185D" w:rsidRPr="00097C65">
        <w:t>не</w:t>
      </w:r>
      <w:r w:rsidR="0042185D" w:rsidRPr="00097C65">
        <w:t xml:space="preserve"> </w:t>
      </w:r>
      <w:r w:rsidR="0042185D" w:rsidRPr="00097C65">
        <w:t>ст</w:t>
      </w:r>
      <w:r>
        <w:rPr>
          <w:lang w:val="en-US"/>
        </w:rPr>
        <w:t>ó</w:t>
      </w:r>
      <w:r w:rsidR="0042185D" w:rsidRPr="00097C65">
        <w:t>ит</w:t>
      </w:r>
      <w:r w:rsidR="0042185D" w:rsidRPr="00097C65">
        <w:t xml:space="preserve"> </w:t>
      </w:r>
      <w:r w:rsidR="0042185D" w:rsidRPr="00097C65">
        <w:t>жить</w:t>
      </w:r>
      <w:r w:rsidR="0042185D" w:rsidRPr="00097C65">
        <w:t xml:space="preserve"> </w:t>
      </w:r>
      <w:r w:rsidR="0042185D" w:rsidRPr="00097C65">
        <w:t>для</w:t>
      </w:r>
      <w:r w:rsidR="0042185D" w:rsidRPr="00097C65">
        <w:t xml:space="preserve"> </w:t>
      </w:r>
      <w:r w:rsidR="0042185D" w:rsidRPr="00097C65">
        <w:t>Бога,</w:t>
      </w:r>
      <w:r w:rsidR="0042185D" w:rsidRPr="00097C65">
        <w:t xml:space="preserve"> </w:t>
      </w:r>
      <w:r w:rsidR="0042185D" w:rsidRPr="00097C65">
        <w:t>для</w:t>
      </w:r>
      <w:r w:rsidR="0042185D" w:rsidRPr="00097C65">
        <w:t xml:space="preserve"> </w:t>
      </w:r>
      <w:r w:rsidR="0042185D" w:rsidRPr="00097C65">
        <w:t>идеи,</w:t>
      </w:r>
      <w:r w:rsidR="0042185D" w:rsidRPr="00097C65">
        <w:t xml:space="preserve"> </w:t>
      </w:r>
      <w:r w:rsidR="0042185D" w:rsidRPr="00097C65">
        <w:t>для</w:t>
      </w:r>
      <w:r w:rsidR="0042185D" w:rsidRPr="00097C65">
        <w:t xml:space="preserve"> </w:t>
      </w:r>
      <w:r w:rsidR="0042185D" w:rsidRPr="00097C65">
        <w:t>государства.</w:t>
      </w:r>
      <w:r w:rsidR="0042185D" w:rsidRPr="00097C65">
        <w:t xml:space="preserve"> </w:t>
      </w:r>
      <w:r w:rsidR="0042185D" w:rsidRPr="00097C65">
        <w:t>Нужно</w:t>
      </w:r>
      <w:r w:rsidR="0042185D" w:rsidRPr="00097C65">
        <w:t xml:space="preserve"> </w:t>
      </w:r>
      <w:r w:rsidR="0042185D" w:rsidRPr="00097C65">
        <w:t>жить</w:t>
      </w:r>
      <w:r w:rsidR="0042185D" w:rsidRPr="00097C65">
        <w:t xml:space="preserve"> </w:t>
      </w:r>
      <w:r w:rsidR="0042185D" w:rsidRPr="00097C65">
        <w:t>исключительно</w:t>
      </w:r>
      <w:r w:rsidR="0042185D" w:rsidRPr="00097C65">
        <w:t xml:space="preserve"> </w:t>
      </w:r>
      <w:r w:rsidR="0042185D" w:rsidRPr="00097C65">
        <w:t>для</w:t>
      </w:r>
      <w:r w:rsidR="0042185D" w:rsidRPr="00097C65">
        <w:t xml:space="preserve"> </w:t>
      </w:r>
      <w:r w:rsidR="0042185D" w:rsidRPr="00097C65">
        <w:t>себя.</w:t>
      </w:r>
      <w:r w:rsidR="0042185D" w:rsidRPr="00097C65">
        <w:t xml:space="preserve"> </w:t>
      </w:r>
      <w:r>
        <w:t>Это</w:t>
      </w:r>
      <w:r w:rsidR="0042185D" w:rsidRPr="00097C65">
        <w:t xml:space="preserve"> </w:t>
      </w:r>
      <w:r w:rsidR="0042185D" w:rsidRPr="00097C65">
        <w:t>поддерживается</w:t>
      </w:r>
      <w:r w:rsidR="0042185D" w:rsidRPr="00097C65">
        <w:t xml:space="preserve"> </w:t>
      </w:r>
      <w:r w:rsidR="0042185D" w:rsidRPr="00097C65">
        <w:t>в</w:t>
      </w:r>
      <w:r w:rsidR="0042185D" w:rsidRPr="00097C65">
        <w:t xml:space="preserve"> </w:t>
      </w:r>
      <w:r w:rsidR="0042185D" w:rsidRPr="00097C65">
        <w:t>сегодняшнем</w:t>
      </w:r>
      <w:r w:rsidR="0042185D" w:rsidRPr="00097C65">
        <w:t xml:space="preserve"> </w:t>
      </w:r>
      <w:r w:rsidR="0042185D" w:rsidRPr="00097C65">
        <w:t>времени</w:t>
      </w:r>
      <w:r w:rsidR="0042185D" w:rsidRPr="00097C65">
        <w:t xml:space="preserve"> </w:t>
      </w:r>
      <w:r w:rsidR="0042185D" w:rsidRPr="00097C65">
        <w:t>как</w:t>
      </w:r>
      <w:r w:rsidR="0042185D" w:rsidRPr="00097C65">
        <w:t xml:space="preserve"> </w:t>
      </w:r>
      <w:r w:rsidR="0042185D" w:rsidRPr="00097C65">
        <w:t>автомоторное</w:t>
      </w:r>
      <w:r w:rsidR="0042185D" w:rsidRPr="00097C65">
        <w:t xml:space="preserve"> </w:t>
      </w:r>
      <w:r w:rsidR="0042185D" w:rsidRPr="00097C65">
        <w:t>явление</w:t>
      </w:r>
      <w:r w:rsidR="0042185D" w:rsidRPr="00097C65">
        <w:t xml:space="preserve"> </w:t>
      </w:r>
      <w:r w:rsidR="0042185D" w:rsidRPr="00097C65">
        <w:t>из</w:t>
      </w:r>
      <w:r w:rsidR="0042185D" w:rsidRPr="00097C65">
        <w:t xml:space="preserve"> </w:t>
      </w:r>
      <w:r w:rsidR="0042185D" w:rsidRPr="00097C65">
        <w:t>прошлого.</w:t>
      </w:r>
      <w:r w:rsidR="0042185D" w:rsidRPr="00097C65">
        <w:t xml:space="preserve"> </w:t>
      </w:r>
      <w:r w:rsidR="0042185D" w:rsidRPr="00097C65">
        <w:t>Каждая</w:t>
      </w:r>
      <w:r w:rsidR="0042185D" w:rsidRPr="00097C65">
        <w:t xml:space="preserve"> </w:t>
      </w:r>
      <w:r w:rsidR="0042185D" w:rsidRPr="00097C65">
        <w:t>смена</w:t>
      </w:r>
      <w:r w:rsidR="0042185D" w:rsidRPr="00097C65">
        <w:t xml:space="preserve"> </w:t>
      </w:r>
      <w:r w:rsidR="0042185D" w:rsidRPr="00097C65">
        <w:t>идеи</w:t>
      </w:r>
      <w:r w:rsidR="0042185D" w:rsidRPr="00097C65">
        <w:t xml:space="preserve"> </w:t>
      </w:r>
      <w:r w:rsidR="0042185D" w:rsidRPr="00097C65">
        <w:t>имела</w:t>
      </w:r>
      <w:r w:rsidR="0042185D" w:rsidRPr="00097C65">
        <w:t xml:space="preserve"> </w:t>
      </w:r>
      <w:r w:rsidR="0042185D" w:rsidRPr="00097C65">
        <w:t>закономерные</w:t>
      </w:r>
      <w:r w:rsidR="0042185D" w:rsidRPr="00097C65">
        <w:t xml:space="preserve"> </w:t>
      </w:r>
      <w:r w:rsidR="0042185D" w:rsidRPr="00097C65">
        <w:t>следствия.</w:t>
      </w:r>
      <w:r w:rsidR="0042185D" w:rsidRPr="00097C65">
        <w:t xml:space="preserve"> </w:t>
      </w:r>
      <w:r w:rsidR="0042185D" w:rsidRPr="00097C65">
        <w:rPr>
          <w:b/>
          <w:bCs/>
          <w:i/>
          <w:iCs/>
        </w:rPr>
        <w:t>Был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объявлен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римский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лозунг</w:t>
      </w:r>
      <w:r w:rsidR="0042185D" w:rsidRPr="00097C65">
        <w:rPr>
          <w:b/>
          <w:bCs/>
          <w:i/>
          <w:iCs/>
        </w:rPr>
        <w:t xml:space="preserve"> — </w:t>
      </w:r>
      <w:r w:rsidR="0042185D" w:rsidRPr="00097C65">
        <w:rPr>
          <w:b/>
          <w:bCs/>
          <w:i/>
          <w:iCs/>
        </w:rPr>
        <w:t>«хлеба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и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зрелищ»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главной</w:t>
      </w:r>
      <w:r w:rsidR="0042185D" w:rsidRPr="00097C65">
        <w:rPr>
          <w:b/>
          <w:bCs/>
          <w:i/>
          <w:iCs/>
        </w:rPr>
        <w:t xml:space="preserve"> </w:t>
      </w:r>
      <w:r w:rsidR="0042185D" w:rsidRPr="00097C65">
        <w:rPr>
          <w:b/>
          <w:bCs/>
          <w:i/>
          <w:iCs/>
        </w:rPr>
        <w:t>целью.</w:t>
      </w:r>
      <w:r w:rsidR="0042185D" w:rsidRPr="00097C65">
        <w:t xml:space="preserve"> </w:t>
      </w:r>
      <w:r w:rsidR="0042185D" w:rsidRPr="00097C65">
        <w:t>Разница</w:t>
      </w:r>
      <w:r w:rsidR="0042185D" w:rsidRPr="00097C65">
        <w:t xml:space="preserve"> </w:t>
      </w:r>
      <w:r w:rsidR="0042185D" w:rsidRPr="00097C65">
        <w:t>с</w:t>
      </w:r>
      <w:r w:rsidR="0042185D" w:rsidRPr="00097C65">
        <w:t xml:space="preserve"> </w:t>
      </w:r>
      <w:r w:rsidR="0042185D" w:rsidRPr="00097C65">
        <w:t>Римом</w:t>
      </w:r>
      <w:r w:rsidR="0042185D" w:rsidRPr="00097C65">
        <w:t xml:space="preserve"> </w:t>
      </w:r>
      <w:r w:rsidR="0042185D" w:rsidRPr="00097C65">
        <w:t>была</w:t>
      </w:r>
      <w:r w:rsidR="0042185D" w:rsidRPr="00097C65">
        <w:t xml:space="preserve"> </w:t>
      </w:r>
      <w:r w:rsidR="0042185D" w:rsidRPr="00097C65">
        <w:t>в</w:t>
      </w:r>
      <w:r w:rsidR="0042185D" w:rsidRPr="00097C65">
        <w:t xml:space="preserve"> </w:t>
      </w:r>
      <w:r w:rsidR="0042185D" w:rsidRPr="00097C65">
        <w:t>том,</w:t>
      </w:r>
      <w:r w:rsidR="0042185D" w:rsidRPr="00097C65">
        <w:t xml:space="preserve"> </w:t>
      </w:r>
      <w:r w:rsidR="0042185D" w:rsidRPr="00097C65">
        <w:t>что</w:t>
      </w:r>
      <w:r w:rsidR="0042185D" w:rsidRPr="00097C65">
        <w:t xml:space="preserve"> </w:t>
      </w:r>
      <w:r w:rsidR="0042185D" w:rsidRPr="00097C65">
        <w:t>римская</w:t>
      </w:r>
      <w:r w:rsidR="0042185D" w:rsidRPr="00097C65">
        <w:t xml:space="preserve"> </w:t>
      </w:r>
      <w:r w:rsidR="0042185D" w:rsidRPr="00097C65">
        <w:t>элита</w:t>
      </w:r>
      <w:r w:rsidR="0042185D" w:rsidRPr="00097C65">
        <w:t xml:space="preserve"> </w:t>
      </w:r>
      <w:r w:rsidR="0042185D" w:rsidRPr="00097C65">
        <w:rPr>
          <w:rStyle w:val="--"/>
        </w:rPr>
        <w:t>не</w:t>
      </w:r>
      <w:r w:rsidR="0042185D" w:rsidRPr="00097C65">
        <w:rPr>
          <w:rStyle w:val="--0"/>
        </w:rPr>
        <w:t xml:space="preserve"> </w:t>
      </w:r>
      <w:r w:rsidR="0042185D" w:rsidRPr="00097C65">
        <w:rPr>
          <w:rStyle w:val="--0"/>
        </w:rPr>
        <w:t>возводила</w:t>
      </w:r>
      <w:r w:rsidR="0042185D" w:rsidRPr="00097C65">
        <w:t xml:space="preserve"> </w:t>
      </w:r>
      <w:r w:rsidR="0042185D" w:rsidRPr="00097C65">
        <w:t>это</w:t>
      </w:r>
      <w:r w:rsidR="0042185D" w:rsidRPr="00097C65">
        <w:t xml:space="preserve"> </w:t>
      </w:r>
      <w:r w:rsidR="0042185D" w:rsidRPr="00097C65">
        <w:t>правило</w:t>
      </w:r>
      <w:r w:rsidR="0042185D" w:rsidRPr="00097C65">
        <w:t xml:space="preserve"> </w:t>
      </w:r>
      <w:r w:rsidR="0042185D" w:rsidRPr="00097C65">
        <w:t>в</w:t>
      </w:r>
      <w:r w:rsidR="0042185D" w:rsidRPr="00097C65">
        <w:t xml:space="preserve"> </w:t>
      </w:r>
      <w:r w:rsidR="0042185D" w:rsidRPr="00097C65">
        <w:t>статус</w:t>
      </w:r>
      <w:r w:rsidR="0042185D" w:rsidRPr="00097C65">
        <w:t xml:space="preserve"> </w:t>
      </w:r>
      <w:r w:rsidR="0042185D" w:rsidRPr="00097C65">
        <w:t>высшей</w:t>
      </w:r>
      <w:r w:rsidR="0042185D" w:rsidRPr="00097C65">
        <w:t xml:space="preserve"> </w:t>
      </w:r>
      <w:r w:rsidR="0042185D" w:rsidRPr="00097C65">
        <w:t>идеи.</w:t>
      </w:r>
      <w:r w:rsidR="0042185D" w:rsidRPr="00097C65">
        <w:t xml:space="preserve"> </w:t>
      </w:r>
      <w:r w:rsidR="0042185D" w:rsidRPr="00097C65">
        <w:t>Для</w:t>
      </w:r>
      <w:r w:rsidR="0042185D" w:rsidRPr="00097C65">
        <w:t xml:space="preserve"> </w:t>
      </w:r>
      <w:r w:rsidRPr="00097C65">
        <w:t>неё</w:t>
      </w:r>
      <w:r w:rsidR="0042185D" w:rsidRPr="00097C65">
        <w:t xml:space="preserve"> </w:t>
      </w:r>
      <w:r w:rsidR="0042185D" w:rsidRPr="00097C65">
        <w:t>это</w:t>
      </w:r>
      <w:r w:rsidR="0042185D" w:rsidRPr="00097C65">
        <w:t xml:space="preserve"> </w:t>
      </w:r>
      <w:r w:rsidR="0042185D" w:rsidRPr="00097C65">
        <w:t>был</w:t>
      </w:r>
      <w:r w:rsidR="0042185D" w:rsidRPr="00097C65">
        <w:t xml:space="preserve"> </w:t>
      </w:r>
      <w:r w:rsidR="0042185D" w:rsidRPr="00097C65">
        <w:t>всего</w:t>
      </w:r>
      <w:r w:rsidR="0042185D" w:rsidRPr="00097C65">
        <w:t xml:space="preserve"> </w:t>
      </w:r>
      <w:r w:rsidR="0042185D" w:rsidRPr="00097C65">
        <w:t>лишь</w:t>
      </w:r>
      <w:r w:rsidR="0042185D" w:rsidRPr="00097C65">
        <w:t xml:space="preserve"> </w:t>
      </w:r>
      <w:r w:rsidR="0042185D" w:rsidRPr="00097C65">
        <w:t>способ</w:t>
      </w:r>
      <w:r w:rsidR="0042185D" w:rsidRPr="00097C65">
        <w:t xml:space="preserve"> </w:t>
      </w:r>
      <w:r w:rsidR="0042185D" w:rsidRPr="00097C65">
        <w:t>влиять</w:t>
      </w:r>
      <w:r w:rsidR="0042185D" w:rsidRPr="00097C65">
        <w:t xml:space="preserve"> </w:t>
      </w:r>
      <w:r w:rsidR="0042185D" w:rsidRPr="00097C65">
        <w:t>на</w:t>
      </w:r>
      <w:r w:rsidR="0042185D" w:rsidRPr="00097C65">
        <w:t xml:space="preserve"> </w:t>
      </w:r>
      <w:r w:rsidR="0042185D" w:rsidRPr="00097C65">
        <w:t>людей.</w:t>
      </w:r>
      <w:r w:rsidR="0042185D" w:rsidRPr="00097C65">
        <w:t xml:space="preserve"> </w:t>
      </w:r>
      <w:r w:rsidR="0042185D" w:rsidRPr="00097C65">
        <w:t>При</w:t>
      </w:r>
      <w:r w:rsidR="0042185D" w:rsidRPr="00097C65">
        <w:t xml:space="preserve"> </w:t>
      </w:r>
      <w:r w:rsidR="0042185D" w:rsidRPr="00097C65">
        <w:t>Сталине</w:t>
      </w:r>
      <w:r w:rsidR="0042185D" w:rsidRPr="00097C65">
        <w:t xml:space="preserve"> </w:t>
      </w:r>
      <w:r w:rsidR="0042185D" w:rsidRPr="00097C65">
        <w:t>этот</w:t>
      </w:r>
      <w:r w:rsidR="0042185D" w:rsidRPr="00097C65">
        <w:t xml:space="preserve"> </w:t>
      </w:r>
      <w:r w:rsidR="0042185D" w:rsidRPr="00097C65">
        <w:t>лозунг</w:t>
      </w:r>
      <w:r w:rsidR="0042185D" w:rsidRPr="00097C65">
        <w:t xml:space="preserve"> </w:t>
      </w:r>
      <w:r w:rsidR="0042185D" w:rsidRPr="00097C65">
        <w:t>становится</w:t>
      </w:r>
      <w:r w:rsidR="0042185D" w:rsidRPr="00097C65">
        <w:t xml:space="preserve"> </w:t>
      </w:r>
      <w:r w:rsidR="0042185D" w:rsidRPr="00097C65">
        <w:t>тактическим</w:t>
      </w:r>
      <w:r w:rsidR="0042185D" w:rsidRPr="00097C65">
        <w:t xml:space="preserve"> </w:t>
      </w:r>
      <w:r w:rsidR="0042185D" w:rsidRPr="00097C65">
        <w:t>инструментом,</w:t>
      </w:r>
      <w:r w:rsidR="0042185D" w:rsidRPr="00097C65">
        <w:t xml:space="preserve"> </w:t>
      </w:r>
      <w:r w:rsidR="0042185D" w:rsidRPr="00097C65">
        <w:t>не</w:t>
      </w:r>
      <w:r w:rsidR="0042185D" w:rsidRPr="00097C65">
        <w:t xml:space="preserve"> </w:t>
      </w:r>
      <w:r w:rsidR="0042185D" w:rsidRPr="00097C65">
        <w:t>отменяющим</w:t>
      </w:r>
      <w:r w:rsidR="0042185D" w:rsidRPr="00097C65">
        <w:t xml:space="preserve"> </w:t>
      </w:r>
      <w:r w:rsidR="0042185D" w:rsidRPr="00097C65">
        <w:t>хотя</w:t>
      </w:r>
      <w:r w:rsidR="0042185D" w:rsidRPr="00097C65">
        <w:t xml:space="preserve"> </w:t>
      </w:r>
      <w:r w:rsidR="0042185D" w:rsidRPr="00097C65">
        <w:t>бы</w:t>
      </w:r>
      <w:r w:rsidR="0042185D" w:rsidRPr="00097C65">
        <w:t xml:space="preserve"> </w:t>
      </w:r>
      <w:r w:rsidR="0042185D" w:rsidRPr="00097C65">
        <w:t>на</w:t>
      </w:r>
      <w:r w:rsidR="0042185D" w:rsidRPr="00097C65">
        <w:t xml:space="preserve"> </w:t>
      </w:r>
      <w:r w:rsidR="0042185D" w:rsidRPr="00097C65">
        <w:t>бумаге</w:t>
      </w:r>
      <w:r w:rsidR="0042185D" w:rsidRPr="00097C65">
        <w:t xml:space="preserve"> </w:t>
      </w:r>
      <w:r w:rsidR="0042185D" w:rsidRPr="00097C65">
        <w:t>высшей</w:t>
      </w:r>
      <w:r w:rsidR="0042185D" w:rsidRPr="00097C65">
        <w:t xml:space="preserve"> </w:t>
      </w:r>
      <w:r w:rsidR="0042185D" w:rsidRPr="00097C65">
        <w:t>цели.</w:t>
      </w:r>
      <w:r w:rsidR="0042185D" w:rsidRPr="00097C65">
        <w:t xml:space="preserve"> </w:t>
      </w:r>
      <w:r w:rsidRPr="00097C65">
        <w:t>Хрущёв</w:t>
      </w:r>
      <w:r w:rsidR="0042185D" w:rsidRPr="00097C65">
        <w:t xml:space="preserve"> </w:t>
      </w:r>
      <w:r w:rsidR="0042185D" w:rsidRPr="00097C65">
        <w:t>возводит</w:t>
      </w:r>
      <w:r w:rsidR="0042185D" w:rsidRPr="00097C65">
        <w:t xml:space="preserve"> </w:t>
      </w:r>
      <w:r w:rsidR="0042185D" w:rsidRPr="00097C65">
        <w:t>быт</w:t>
      </w:r>
      <w:r w:rsidR="0042185D" w:rsidRPr="00097C65">
        <w:t xml:space="preserve"> </w:t>
      </w:r>
      <w:r w:rsidR="0042185D" w:rsidRPr="00097C65">
        <w:t>в</w:t>
      </w:r>
      <w:r w:rsidR="0042185D" w:rsidRPr="00097C65">
        <w:t xml:space="preserve"> </w:t>
      </w:r>
      <w:r w:rsidR="0042185D" w:rsidRPr="00097C65">
        <w:t>ранг</w:t>
      </w:r>
      <w:r w:rsidR="0042185D" w:rsidRPr="00097C65">
        <w:t xml:space="preserve"> </w:t>
      </w:r>
      <w:r w:rsidR="0042185D" w:rsidRPr="00097C65">
        <w:t>высшей</w:t>
      </w:r>
      <w:r w:rsidR="0042185D" w:rsidRPr="00097C65">
        <w:t xml:space="preserve"> </w:t>
      </w:r>
      <w:r w:rsidR="0042185D" w:rsidRPr="00097C65">
        <w:t>цели</w:t>
      </w:r>
      <w:r>
        <w:t>,</w:t>
      </w:r>
      <w:r w:rsidR="0042185D" w:rsidRPr="00097C65">
        <w:t xml:space="preserve"> </w:t>
      </w:r>
      <w:r w:rsidR="0042185D" w:rsidRPr="00097C65">
        <w:t>и</w:t>
      </w:r>
      <w:r w:rsidR="0042185D" w:rsidRPr="00097C65">
        <w:t xml:space="preserve"> </w:t>
      </w:r>
      <w:r w:rsidR="0042185D" w:rsidRPr="00097C65">
        <w:t>с</w:t>
      </w:r>
      <w:r w:rsidR="0042185D" w:rsidRPr="00097C65">
        <w:t xml:space="preserve"> </w:t>
      </w:r>
      <w:r w:rsidR="0042185D" w:rsidRPr="00097C65">
        <w:t>этого</w:t>
      </w:r>
      <w:r w:rsidR="0042185D" w:rsidRPr="00097C65">
        <w:t xml:space="preserve"> </w:t>
      </w:r>
      <w:r w:rsidR="0042185D" w:rsidRPr="00097C65">
        <w:t>момента</w:t>
      </w:r>
      <w:r w:rsidR="0042185D" w:rsidRPr="00097C65">
        <w:t xml:space="preserve"> </w:t>
      </w:r>
      <w:r w:rsidR="0042185D" w:rsidRPr="00097C65">
        <w:t>начинает</w:t>
      </w:r>
      <w:r w:rsidR="0042185D" w:rsidRPr="00097C65">
        <w:t xml:space="preserve"> </w:t>
      </w:r>
      <w:r w:rsidR="0042185D" w:rsidRPr="00097C65">
        <w:t>выстраиваться</w:t>
      </w:r>
      <w:r w:rsidR="0042185D" w:rsidRPr="00097C65">
        <w:t xml:space="preserve"> </w:t>
      </w:r>
      <w:r w:rsidR="0042185D" w:rsidRPr="00097C65">
        <w:t>последний</w:t>
      </w:r>
      <w:r w:rsidR="0042185D" w:rsidRPr="00097C65">
        <w:t xml:space="preserve"> </w:t>
      </w:r>
      <w:r w:rsidR="0042185D" w:rsidRPr="00097C65">
        <w:t>этап</w:t>
      </w:r>
      <w:r w:rsidR="0042185D" w:rsidRPr="00097C65">
        <w:t xml:space="preserve"> </w:t>
      </w:r>
      <w:r w:rsidR="0042185D" w:rsidRPr="00097C65">
        <w:t>в</w:t>
      </w:r>
      <w:r w:rsidR="0042185D" w:rsidRPr="00097C65">
        <w:t xml:space="preserve"> </w:t>
      </w:r>
      <w:r w:rsidR="0042185D" w:rsidRPr="00097C65">
        <w:t>программе</w:t>
      </w:r>
      <w:r w:rsidR="0042185D" w:rsidRPr="00097C65">
        <w:t xml:space="preserve"> </w:t>
      </w:r>
      <w:r w:rsidR="0042185D" w:rsidRPr="00097C65">
        <w:t>развития</w:t>
      </w:r>
      <w:r w:rsidR="0042185D" w:rsidRPr="00097C65">
        <w:t xml:space="preserve"> </w:t>
      </w:r>
      <w:r w:rsidR="0042185D" w:rsidRPr="00097C65">
        <w:t>генотипов</w:t>
      </w:r>
      <w:r w:rsidR="0042185D" w:rsidRPr="00097C65">
        <w:t xml:space="preserve"> </w:t>
      </w:r>
      <w:r>
        <w:t>М</w:t>
      </w:r>
      <w:r w:rsidR="0042185D" w:rsidRPr="00097C65">
        <w:t>озга.</w:t>
      </w:r>
      <w:r w:rsidR="0042185D" w:rsidRPr="00097C65">
        <w:t xml:space="preserve"> </w:t>
      </w:r>
      <w:bookmarkStart w:id="10" w:name="OLE_LINK14"/>
      <w:bookmarkStart w:id="11" w:name="OLE_LINK15"/>
      <w:r w:rsidR="0042185D" w:rsidRPr="00097C65">
        <w:t>На</w:t>
      </w:r>
      <w:r w:rsidR="0042185D" w:rsidRPr="00097C65">
        <w:t xml:space="preserve"> </w:t>
      </w:r>
      <w:r w:rsidR="0042185D" w:rsidRPr="00097C65">
        <w:t>этом</w:t>
      </w:r>
      <w:r w:rsidR="0042185D" w:rsidRPr="00097C65">
        <w:t xml:space="preserve"> </w:t>
      </w:r>
      <w:r w:rsidR="0042185D" w:rsidRPr="00097C65">
        <w:t>фоне</w:t>
      </w:r>
      <w:r w:rsidR="0042185D" w:rsidRPr="00097C65">
        <w:t xml:space="preserve"> — </w:t>
      </w:r>
      <w:r w:rsidR="0042185D" w:rsidRPr="00097C65">
        <w:t>советский</w:t>
      </w:r>
      <w:r w:rsidR="0042185D" w:rsidRPr="00097C65">
        <w:t xml:space="preserve"> </w:t>
      </w:r>
      <w:r w:rsidR="0042185D" w:rsidRPr="00097C65">
        <w:t>человек</w:t>
      </w:r>
      <w:r w:rsidR="0042185D" w:rsidRPr="00097C65">
        <w:t xml:space="preserve"> </w:t>
      </w:r>
      <w:r w:rsidR="0042185D" w:rsidRPr="00097C65">
        <w:t>теряет</w:t>
      </w:r>
      <w:r w:rsidR="0042185D" w:rsidRPr="00097C65">
        <w:t xml:space="preserve"> </w:t>
      </w:r>
      <w:r w:rsidR="0042185D" w:rsidRPr="00097C65">
        <w:t>почву</w:t>
      </w:r>
      <w:r w:rsidR="0042185D" w:rsidRPr="00097C65">
        <w:t xml:space="preserve"> </w:t>
      </w:r>
      <w:r w:rsidR="0042185D" w:rsidRPr="00097C65">
        <w:t>для</w:t>
      </w:r>
      <w:r w:rsidR="0042185D" w:rsidRPr="00097C65">
        <w:t xml:space="preserve"> </w:t>
      </w:r>
      <w:r w:rsidR="0042185D" w:rsidRPr="00097C65">
        <w:rPr>
          <w:szCs w:val="28"/>
        </w:rPr>
        <w:t>подвига.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Если</w:t>
      </w:r>
      <w:r w:rsidR="0042185D" w:rsidRPr="00097C65">
        <w:rPr>
          <w:szCs w:val="28"/>
        </w:rPr>
        <w:t xml:space="preserve"> </w:t>
      </w:r>
      <w:r w:rsidR="0042185D" w:rsidRPr="00097C65">
        <w:rPr>
          <w:rStyle w:val="--"/>
        </w:rPr>
        <w:t>высшая</w:t>
      </w:r>
      <w:r w:rsidR="0042185D" w:rsidRPr="00097C65">
        <w:rPr>
          <w:rStyle w:val="--0"/>
        </w:rPr>
        <w:t xml:space="preserve"> </w:t>
      </w:r>
      <w:r w:rsidR="0042185D" w:rsidRPr="00097C65">
        <w:rPr>
          <w:rStyle w:val="--0"/>
        </w:rPr>
        <w:t>цель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—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утюги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и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ковры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на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стенку,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зачем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ракеты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с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танками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строить?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Надо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ширпотреб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развивать.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А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поскольку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у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Запада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ширпотреб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получается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делать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лучше,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надо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Западу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подражать.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В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идеале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—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вообще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уехать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туда,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ведь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там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гораздо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лучше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быт</w:t>
      </w:r>
      <w:r w:rsidR="0042185D" w:rsidRPr="00097C65">
        <w:rPr>
          <w:szCs w:val="28"/>
        </w:rPr>
        <w:t xml:space="preserve"> </w:t>
      </w:r>
      <w:r w:rsidR="0042185D" w:rsidRPr="00097C65">
        <w:rPr>
          <w:szCs w:val="28"/>
        </w:rPr>
        <w:t>обустроен.</w:t>
      </w:r>
    </w:p>
    <w:p w14:paraId="47B631F8" w14:textId="57436C7B" w:rsidR="0042185D" w:rsidRPr="00097C65" w:rsidRDefault="0042185D" w:rsidP="003C07A0">
      <w:r w:rsidRPr="00097C65">
        <w:t>В</w:t>
      </w:r>
      <w:r w:rsidRPr="00097C65">
        <w:t xml:space="preserve"> </w:t>
      </w:r>
      <w:r w:rsidRPr="00097C65">
        <w:t>простых</w:t>
      </w:r>
      <w:r w:rsidRPr="00097C65">
        <w:t xml:space="preserve"> </w:t>
      </w:r>
      <w:r w:rsidRPr="00097C65">
        <w:t>человеческих</w:t>
      </w:r>
      <w:r w:rsidRPr="00097C65">
        <w:t xml:space="preserve"> </w:t>
      </w:r>
      <w:r w:rsidRPr="00097C65">
        <w:t>ценностях,</w:t>
      </w:r>
      <w:r w:rsidRPr="00097C65">
        <w:t xml:space="preserve"> </w:t>
      </w:r>
      <w:r w:rsidRPr="00097C65">
        <w:t>образующих</w:t>
      </w:r>
      <w:r w:rsidRPr="00097C65">
        <w:t xml:space="preserve"> </w:t>
      </w:r>
      <w:r w:rsidRPr="00097C65">
        <w:t>текущую</w:t>
      </w:r>
      <w:r w:rsidRPr="00097C65">
        <w:t xml:space="preserve"> </w:t>
      </w:r>
      <w:r w:rsidRPr="00097C65">
        <w:t>жизнь,</w:t>
      </w:r>
      <w:r w:rsidRPr="00097C65">
        <w:t xml:space="preserve"> </w:t>
      </w:r>
      <w:r w:rsidRPr="00097C65">
        <w:t>нет</w:t>
      </w:r>
      <w:r w:rsidRPr="00097C65">
        <w:t xml:space="preserve"> </w:t>
      </w:r>
      <w:r w:rsidRPr="00097C65">
        <w:t>ничего</w:t>
      </w:r>
      <w:r w:rsidRPr="00097C65">
        <w:t xml:space="preserve"> </w:t>
      </w:r>
      <w:r w:rsidRPr="00097C65">
        <w:t>плохого,</w:t>
      </w:r>
      <w:r w:rsidRPr="00097C65">
        <w:t xml:space="preserve"> </w:t>
      </w:r>
      <w:r w:rsidRPr="00097C65">
        <w:t>пока</w:t>
      </w:r>
      <w:r w:rsidRPr="00097C65">
        <w:t xml:space="preserve"> </w:t>
      </w:r>
      <w:r w:rsidRPr="00097C65">
        <w:t>они</w:t>
      </w:r>
      <w:r w:rsidRPr="00097C65">
        <w:t xml:space="preserve"> </w:t>
      </w:r>
      <w:r w:rsidRPr="00097C65">
        <w:t>занимают</w:t>
      </w:r>
      <w:r w:rsidRPr="00097C65">
        <w:t xml:space="preserve"> </w:t>
      </w:r>
      <w:r w:rsidR="00C63D83" w:rsidRPr="00097C65">
        <w:t>своё</w:t>
      </w:r>
      <w:r w:rsidRPr="00097C65">
        <w:t xml:space="preserve"> </w:t>
      </w:r>
      <w:r w:rsidRPr="00097C65">
        <w:t>место.</w:t>
      </w:r>
      <w:r w:rsidRPr="00097C65">
        <w:t xml:space="preserve"> </w:t>
      </w:r>
      <w:r w:rsidRPr="00097C65">
        <w:t>Беда</w:t>
      </w:r>
      <w:r w:rsidRPr="00097C65">
        <w:t xml:space="preserve"> </w:t>
      </w:r>
      <w:r w:rsidRPr="00097C65">
        <w:t>случается,</w:t>
      </w:r>
      <w:r w:rsidRPr="00097C65">
        <w:t xml:space="preserve"> </w:t>
      </w:r>
      <w:r w:rsidRPr="00097C65">
        <w:t>когда</w:t>
      </w:r>
      <w:r w:rsidRPr="00097C65">
        <w:t xml:space="preserve"> </w:t>
      </w:r>
      <w:r w:rsidRPr="00097C65">
        <w:rPr>
          <w:rStyle w:val="--0"/>
        </w:rPr>
        <w:t>они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становятся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высшей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целью</w:t>
      </w:r>
      <w:r w:rsidRPr="00C63D83">
        <w:t>,</w:t>
      </w:r>
      <w:r w:rsidRPr="00097C65">
        <w:t xml:space="preserve"> </w:t>
      </w:r>
      <w:r w:rsidRPr="00097C65">
        <w:rPr>
          <w:b/>
          <w:bCs/>
          <w:i/>
          <w:iCs/>
        </w:rPr>
        <w:t>подменяя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собой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мировоззренческую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идею</w:t>
      </w:r>
      <w:r w:rsidRPr="00097C65">
        <w:t>.</w:t>
      </w:r>
      <w:r w:rsidRPr="00097C65">
        <w:t xml:space="preserve"> </w:t>
      </w:r>
      <w:r w:rsidRPr="00097C65">
        <w:t>У</w:t>
      </w:r>
      <w:r w:rsidRPr="00097C65">
        <w:t xml:space="preserve"> </w:t>
      </w:r>
      <w:r w:rsidRPr="00097C65">
        <w:t>советского</w:t>
      </w:r>
      <w:r w:rsidRPr="00097C65">
        <w:t xml:space="preserve"> </w:t>
      </w:r>
      <w:r w:rsidRPr="00097C65">
        <w:t>человека,</w:t>
      </w:r>
      <w:r w:rsidRPr="00097C65">
        <w:t xml:space="preserve"> </w:t>
      </w:r>
      <w:r w:rsidRPr="00097C65">
        <w:t>ориентированного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lastRenderedPageBreak/>
        <w:t>бытовое</w:t>
      </w:r>
      <w:r w:rsidRPr="00097C65">
        <w:t xml:space="preserve"> </w:t>
      </w:r>
      <w:r w:rsidRPr="00097C65">
        <w:t>благо,</w:t>
      </w:r>
      <w:r w:rsidRPr="00097C65">
        <w:t xml:space="preserve"> </w:t>
      </w:r>
      <w:r w:rsidRPr="00097C65">
        <w:t>которого</w:t>
      </w:r>
      <w:r w:rsidRPr="00097C65">
        <w:t xml:space="preserve"> </w:t>
      </w:r>
      <w:r w:rsidRPr="00097C65">
        <w:t>он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имеет</w:t>
      </w:r>
      <w:r w:rsidRPr="00C85DEB">
        <w:t xml:space="preserve">, </w:t>
      </w:r>
      <w:r w:rsidRPr="00097C65">
        <w:t>потому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танки</w:t>
      </w:r>
      <w:r w:rsidRPr="00097C65">
        <w:t xml:space="preserve"> </w:t>
      </w:r>
      <w:r w:rsidRPr="00097C65">
        <w:t>строит,</w:t>
      </w:r>
      <w:r w:rsidRPr="00097C65">
        <w:t xml:space="preserve"> </w:t>
      </w:r>
      <w:r w:rsidRPr="00097C65">
        <w:t>раздваивается</w:t>
      </w:r>
      <w:r w:rsidRPr="00097C65">
        <w:t xml:space="preserve"> </w:t>
      </w:r>
      <w:r w:rsidRPr="00097C65">
        <w:t>сознание.</w:t>
      </w:r>
      <w:r w:rsidRPr="00097C65">
        <w:t xml:space="preserve"> </w:t>
      </w:r>
      <w:r w:rsidRPr="00097C65">
        <w:t>Его</w:t>
      </w:r>
      <w:r w:rsidRPr="00097C65">
        <w:t xml:space="preserve"> </w:t>
      </w:r>
      <w:r w:rsidRPr="00097C65">
        <w:t>как</w:t>
      </w:r>
      <w:r w:rsidRPr="00097C65">
        <w:t xml:space="preserve"> </w:t>
      </w:r>
      <w:r w:rsidRPr="00097C65">
        <w:t>бы</w:t>
      </w:r>
      <w:r w:rsidRPr="00097C65">
        <w:t xml:space="preserve"> </w:t>
      </w:r>
      <w:r w:rsidRPr="00097C65">
        <w:t>разрывают</w:t>
      </w:r>
      <w:r w:rsidRPr="00097C65">
        <w:t xml:space="preserve"> </w:t>
      </w:r>
      <w:r w:rsidRPr="00097C65">
        <w:t>две</w:t>
      </w:r>
      <w:r w:rsidRPr="00097C65">
        <w:t xml:space="preserve"> </w:t>
      </w:r>
      <w:r w:rsidRPr="00097C65">
        <w:t>силы,</w:t>
      </w:r>
      <w:r w:rsidRPr="00097C65">
        <w:t xml:space="preserve"> </w:t>
      </w:r>
      <w:r w:rsidRPr="00097C65">
        <w:t>зовущие</w:t>
      </w:r>
      <w:r w:rsidRPr="00097C65">
        <w:t xml:space="preserve"> </w:t>
      </w:r>
      <w:r w:rsidRPr="00097C65">
        <w:t>идти</w:t>
      </w:r>
      <w:r w:rsidR="00C85DEB">
        <w:t>:</w:t>
      </w:r>
      <w:r w:rsidRPr="00097C65">
        <w:t xml:space="preserve"> </w:t>
      </w:r>
      <w:r w:rsidRPr="00097C65">
        <w:t>одна</w:t>
      </w:r>
      <w:r w:rsidRPr="00097C65">
        <w:t xml:space="preserve"> </w:t>
      </w:r>
      <w:r w:rsidRPr="00097C65">
        <w:t>налево,</w:t>
      </w:r>
      <w:r w:rsidRPr="00097C65">
        <w:t xml:space="preserve"> </w:t>
      </w:r>
      <w:r w:rsidRPr="00097C65">
        <w:t>другая</w:t>
      </w:r>
      <w:r w:rsidRPr="00097C65">
        <w:t xml:space="preserve"> </w:t>
      </w:r>
      <w:r w:rsidRPr="00097C65">
        <w:t>направо.</w:t>
      </w:r>
      <w:r w:rsidRPr="00097C65">
        <w:t xml:space="preserve"> </w:t>
      </w:r>
      <w:r w:rsidRPr="00097C65">
        <w:t>Что-то</w:t>
      </w:r>
      <w:r w:rsidRPr="00097C65">
        <w:t xml:space="preserve"> </w:t>
      </w:r>
      <w:r w:rsidRPr="00097C65">
        <w:t>типа</w:t>
      </w:r>
      <w:r w:rsidRPr="00097C65">
        <w:t xml:space="preserve"> </w:t>
      </w:r>
      <w:r w:rsidRPr="00097C65">
        <w:t>византийского</w:t>
      </w:r>
      <w:r w:rsidRPr="00097C65">
        <w:t xml:space="preserve"> </w:t>
      </w:r>
      <w:r w:rsidRPr="00097C65">
        <w:t>лукавства,</w:t>
      </w:r>
      <w:r w:rsidRPr="00097C65">
        <w:t xml:space="preserve"> </w:t>
      </w:r>
      <w:r w:rsidRPr="00097C65">
        <w:t>когда</w:t>
      </w:r>
      <w:r w:rsidRPr="00097C65">
        <w:t xml:space="preserve"> </w:t>
      </w:r>
      <w:r w:rsidRPr="00097C65">
        <w:t>нужно</w:t>
      </w:r>
      <w:r w:rsidRPr="00097C65">
        <w:t xml:space="preserve"> </w:t>
      </w:r>
      <w:r w:rsidRPr="00097C65">
        <w:t>себе</w:t>
      </w:r>
      <w:r w:rsidRPr="00097C65">
        <w:t xml:space="preserve"> </w:t>
      </w:r>
      <w:r w:rsidRPr="00097C65">
        <w:t>выгоду</w:t>
      </w:r>
      <w:r w:rsidRPr="00097C65">
        <w:t xml:space="preserve"> </w:t>
      </w:r>
      <w:r w:rsidRPr="00097C65">
        <w:t>искать,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представить</w:t>
      </w:r>
      <w:r w:rsidRPr="00097C65">
        <w:t xml:space="preserve"> </w:t>
      </w:r>
      <w:r w:rsidRPr="00097C65">
        <w:t>этот</w:t>
      </w:r>
      <w:r w:rsidRPr="00097C65">
        <w:t xml:space="preserve"> </w:t>
      </w:r>
      <w:r w:rsidRPr="00097C65">
        <w:t>поиск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виде</w:t>
      </w:r>
      <w:r w:rsidRPr="00097C65">
        <w:t xml:space="preserve"> </w:t>
      </w:r>
      <w:r w:rsidRPr="00097C65">
        <w:t>служения</w:t>
      </w:r>
      <w:r w:rsidRPr="00097C65">
        <w:t xml:space="preserve"> </w:t>
      </w:r>
      <w:r w:rsidRPr="00097C65">
        <w:t>Богу.</w:t>
      </w:r>
      <w:r w:rsidRPr="00097C65">
        <w:t xml:space="preserve"> </w:t>
      </w:r>
      <w:r w:rsidRPr="00097C65">
        <w:t>Идея</w:t>
      </w:r>
      <w:r w:rsidRPr="00097C65">
        <w:t xml:space="preserve"> </w:t>
      </w:r>
      <w:r w:rsidRPr="00097C65">
        <w:t>мирного</w:t>
      </w:r>
      <w:r w:rsidRPr="00097C65">
        <w:t xml:space="preserve"> </w:t>
      </w:r>
      <w:r w:rsidRPr="00097C65">
        <w:t>сосуществования</w:t>
      </w:r>
      <w:r w:rsidRPr="00097C65">
        <w:t xml:space="preserve"> </w:t>
      </w:r>
      <w:r w:rsidRPr="00097C65">
        <w:t>разрушила</w:t>
      </w:r>
      <w:r w:rsidRPr="00097C65">
        <w:t xml:space="preserve"> </w:t>
      </w:r>
      <w:r w:rsidRPr="00097C65">
        <w:t>железный</w:t>
      </w:r>
      <w:r w:rsidRPr="00097C65">
        <w:t xml:space="preserve"> </w:t>
      </w:r>
      <w:r w:rsidRPr="00097C65">
        <w:t>занавес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вместе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ним</w:t>
      </w:r>
      <w:r w:rsidRPr="00097C65">
        <w:t xml:space="preserve"> </w:t>
      </w:r>
      <w:r w:rsidRPr="00097C65">
        <w:t>остатки</w:t>
      </w:r>
      <w:r w:rsidRPr="00097C65">
        <w:t xml:space="preserve"> </w:t>
      </w:r>
      <w:r w:rsidRPr="00097C65">
        <w:t>коммунистической</w:t>
      </w:r>
      <w:r w:rsidRPr="00097C65">
        <w:t xml:space="preserve"> </w:t>
      </w:r>
      <w:r w:rsidRPr="00097C65">
        <w:t>идеи,</w:t>
      </w:r>
      <w:r w:rsidRPr="00097C65">
        <w:t xml:space="preserve"> </w:t>
      </w:r>
      <w:r w:rsidRPr="00097C65">
        <w:t>которая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тот</w:t>
      </w:r>
      <w:r w:rsidRPr="00097C65">
        <w:t xml:space="preserve"> </w:t>
      </w:r>
      <w:r w:rsidRPr="00097C65">
        <w:t>момент</w:t>
      </w:r>
      <w:r w:rsidRPr="00097C65">
        <w:t xml:space="preserve"> </w:t>
      </w:r>
      <w:r w:rsidRPr="00097C65">
        <w:t>выражалась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ритуальном</w:t>
      </w:r>
      <w:r w:rsidRPr="00097C65">
        <w:t xml:space="preserve"> </w:t>
      </w:r>
      <w:r w:rsidRPr="00097C65">
        <w:t>славословии.</w:t>
      </w:r>
      <w:bookmarkEnd w:id="10"/>
      <w:bookmarkEnd w:id="11"/>
      <w:r w:rsidRPr="00097C65">
        <w:t xml:space="preserve"> </w:t>
      </w:r>
      <w:r w:rsidRPr="00097C65">
        <w:t>Религию</w:t>
      </w:r>
      <w:r w:rsidRPr="00097C65">
        <w:t xml:space="preserve"> </w:t>
      </w:r>
      <w:r w:rsidRPr="00097C65">
        <w:t>советских</w:t>
      </w:r>
      <w:r w:rsidRPr="00097C65">
        <w:t xml:space="preserve"> </w:t>
      </w:r>
      <w:r w:rsidRPr="00097C65">
        <w:t>друидов</w:t>
      </w:r>
      <w:r w:rsidRPr="00097C65">
        <w:t xml:space="preserve"> </w:t>
      </w:r>
      <w:r w:rsidRPr="00097C65">
        <w:t>начинают</w:t>
      </w:r>
      <w:r w:rsidRPr="00097C65">
        <w:t xml:space="preserve"> </w:t>
      </w:r>
      <w:r w:rsidRPr="00097C65">
        <w:t>размывать</w:t>
      </w:r>
      <w:r w:rsidRPr="00097C65">
        <w:t xml:space="preserve"> </w:t>
      </w:r>
      <w:r w:rsidRPr="00097C65">
        <w:t>либеральные</w:t>
      </w:r>
      <w:r w:rsidRPr="00097C65">
        <w:t xml:space="preserve"> </w:t>
      </w:r>
      <w:r w:rsidRPr="00097C65">
        <w:t>идеи.</w:t>
      </w:r>
      <w:r w:rsidRPr="00097C65">
        <w:t xml:space="preserve"> </w:t>
      </w:r>
      <w:r w:rsidRPr="00097C65">
        <w:t>Если</w:t>
      </w:r>
      <w:r w:rsidRPr="00097C65">
        <w:t xml:space="preserve"> </w:t>
      </w:r>
      <w:r w:rsidRPr="00097C65">
        <w:t>проследить</w:t>
      </w:r>
      <w:r w:rsidRPr="00097C65">
        <w:t xml:space="preserve"> </w:t>
      </w:r>
      <w:r w:rsidRPr="00097C65">
        <w:t>развитие</w:t>
      </w:r>
      <w:r w:rsidRPr="00097C65">
        <w:t xml:space="preserve"> </w:t>
      </w:r>
      <w:r w:rsidRPr="00097C65">
        <w:t>наметившейся</w:t>
      </w:r>
      <w:r w:rsidRPr="00097C65">
        <w:t xml:space="preserve"> </w:t>
      </w:r>
      <w:r w:rsidRPr="00097C65">
        <w:t>тенденции,</w:t>
      </w:r>
      <w:r w:rsidRPr="00097C65">
        <w:t xml:space="preserve"> </w:t>
      </w:r>
      <w:r w:rsidRPr="00097C65">
        <w:t>идея</w:t>
      </w:r>
      <w:r w:rsidRPr="00097C65">
        <w:t xml:space="preserve"> </w:t>
      </w:r>
      <w:r w:rsidRPr="00097C65">
        <w:t>коммунизма</w:t>
      </w:r>
      <w:r w:rsidRPr="00097C65">
        <w:t xml:space="preserve"> </w:t>
      </w:r>
      <w:r w:rsidRPr="00097C65">
        <w:t>сначала</w:t>
      </w:r>
      <w:r w:rsidRPr="00097C65">
        <w:t xml:space="preserve"> </w:t>
      </w:r>
      <w:r w:rsidRPr="00097C65">
        <w:t>эволюционировала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другом</w:t>
      </w:r>
      <w:r w:rsidRPr="00097C65">
        <w:t xml:space="preserve"> </w:t>
      </w:r>
      <w:r w:rsidRPr="00097C65">
        <w:t>(при</w:t>
      </w:r>
      <w:r w:rsidRPr="00097C65">
        <w:t xml:space="preserve"> </w:t>
      </w:r>
      <w:r w:rsidRPr="00097C65">
        <w:t>Сталине</w:t>
      </w:r>
      <w:r w:rsidRPr="00097C65">
        <w:t xml:space="preserve"> </w:t>
      </w:r>
      <w:r w:rsidRPr="00097C65">
        <w:t>начали</w:t>
      </w:r>
      <w:r w:rsidRPr="00097C65">
        <w:t xml:space="preserve"> </w:t>
      </w:r>
      <w:r w:rsidRPr="00097C65">
        <w:t>забывать</w:t>
      </w:r>
      <w:r w:rsidRPr="00097C65">
        <w:t xml:space="preserve"> </w:t>
      </w:r>
      <w:r w:rsidRPr="00097C65">
        <w:t>о</w:t>
      </w:r>
      <w:r w:rsidRPr="00097C65">
        <w:t xml:space="preserve"> </w:t>
      </w:r>
      <w:r w:rsidRPr="00097C65">
        <w:t>коммунизме).</w:t>
      </w:r>
      <w:r w:rsidRPr="00097C65">
        <w:t xml:space="preserve"> </w:t>
      </w:r>
      <w:r w:rsidRPr="00097C65">
        <w:t>Потом</w:t>
      </w:r>
      <w:r w:rsidRPr="00097C65">
        <w:t xml:space="preserve"> </w:t>
      </w:r>
      <w:r w:rsidRPr="00097C65">
        <w:t>трансформировалась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гуманизм</w:t>
      </w:r>
      <w:r w:rsidRPr="00097C65">
        <w:t xml:space="preserve"> </w:t>
      </w:r>
      <w:r w:rsidRPr="00097C65">
        <w:t>(при</w:t>
      </w:r>
      <w:r w:rsidRPr="00097C65">
        <w:t xml:space="preserve"> </w:t>
      </w:r>
      <w:r w:rsidRPr="00097C65">
        <w:t>Брежневе</w:t>
      </w:r>
      <w:r w:rsidRPr="00097C65">
        <w:t xml:space="preserve"> </w:t>
      </w:r>
      <w:r w:rsidRPr="00097C65">
        <w:t>начали</w:t>
      </w:r>
      <w:r w:rsidRPr="00097C65">
        <w:t xml:space="preserve"> </w:t>
      </w:r>
      <w:r w:rsidRPr="00097C65">
        <w:t>забывать</w:t>
      </w:r>
      <w:r w:rsidRPr="00097C65">
        <w:t xml:space="preserve"> </w:t>
      </w:r>
      <w:r w:rsidRPr="00097C65">
        <w:t>о</w:t>
      </w:r>
      <w:r w:rsidRPr="00097C65">
        <w:t xml:space="preserve"> </w:t>
      </w:r>
      <w:r w:rsidRPr="00097C65">
        <w:t>сильном</w:t>
      </w:r>
      <w:r w:rsidRPr="00097C65">
        <w:t xml:space="preserve"> </w:t>
      </w:r>
      <w:r w:rsidRPr="00097C65">
        <w:t>государстве).</w:t>
      </w:r>
      <w:r w:rsidRPr="00097C65">
        <w:t xml:space="preserve"> </w:t>
      </w:r>
      <w:r w:rsidRPr="00097C65">
        <w:t>При</w:t>
      </w:r>
      <w:r w:rsidRPr="00097C65">
        <w:t xml:space="preserve"> </w:t>
      </w:r>
      <w:r w:rsidR="00C85DEB" w:rsidRPr="00097C65">
        <w:t>Горбачёве</w:t>
      </w:r>
      <w:r w:rsidRPr="00097C65">
        <w:t xml:space="preserve"> </w:t>
      </w:r>
      <w:r w:rsidRPr="00097C65">
        <w:t>доминирующей</w:t>
      </w:r>
      <w:r w:rsidRPr="00097C65">
        <w:t xml:space="preserve"> </w:t>
      </w:r>
      <w:r w:rsidRPr="00097C65">
        <w:t>идеей</w:t>
      </w:r>
      <w:r w:rsidRPr="00097C65">
        <w:t xml:space="preserve"> </w:t>
      </w:r>
      <w:r w:rsidRPr="00097C65">
        <w:t>стала</w:t>
      </w:r>
      <w:r w:rsidRPr="00097C65">
        <w:t xml:space="preserve"> </w:t>
      </w:r>
      <w:r w:rsidRPr="00097C65">
        <w:t>идея</w:t>
      </w:r>
      <w:r w:rsidRPr="00097C65">
        <w:t xml:space="preserve"> </w:t>
      </w:r>
      <w:r w:rsidRPr="00097C65">
        <w:t>«римского</w:t>
      </w:r>
      <w:r w:rsidRPr="00097C65">
        <w:t xml:space="preserve"> </w:t>
      </w:r>
      <w:r w:rsidRPr="00097C65">
        <w:t>плебса»,</w:t>
      </w:r>
      <w:r w:rsidRPr="00097C65">
        <w:t xml:space="preserve"> </w:t>
      </w:r>
      <w:r w:rsidR="00C85DEB" w:rsidRPr="00097C65">
        <w:t>путёвку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жизнь</w:t>
      </w:r>
      <w:r w:rsidRPr="00097C65">
        <w:t xml:space="preserve"> </w:t>
      </w:r>
      <w:r w:rsidRPr="00097C65">
        <w:t>которой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="00C85DEB" w:rsidRPr="00097C65">
        <w:t>своё</w:t>
      </w:r>
      <w:r w:rsidRPr="00097C65">
        <w:t xml:space="preserve"> </w:t>
      </w:r>
      <w:r w:rsidRPr="00097C65">
        <w:t>время</w:t>
      </w:r>
      <w:r w:rsidRPr="00097C65">
        <w:t xml:space="preserve"> </w:t>
      </w:r>
      <w:r w:rsidRPr="00097C65">
        <w:t>дал</w:t>
      </w:r>
      <w:r w:rsidRPr="00097C65">
        <w:t xml:space="preserve"> </w:t>
      </w:r>
      <w:r w:rsidR="00C85DEB" w:rsidRPr="00097C65">
        <w:t>Хрущёв</w:t>
      </w:r>
      <w:r w:rsidRPr="00097C65">
        <w:t>.</w:t>
      </w:r>
      <w:r w:rsidRPr="00097C65">
        <w:t xml:space="preserve"> </w:t>
      </w:r>
      <w:r w:rsidRPr="00097C65">
        <w:t>Здесь</w:t>
      </w:r>
      <w:r w:rsidRPr="00097C65">
        <w:t xml:space="preserve"> </w:t>
      </w:r>
      <w:r w:rsidRPr="00097C65">
        <w:t>позволю</w:t>
      </w:r>
      <w:r w:rsidRPr="00097C65">
        <w:t xml:space="preserve"> </w:t>
      </w:r>
      <w:r w:rsidRPr="00097C65">
        <w:t>себе</w:t>
      </w:r>
      <w:r w:rsidRPr="00097C65">
        <w:t xml:space="preserve"> </w:t>
      </w:r>
      <w:r w:rsidRPr="00097C65">
        <w:t>небольшое</w:t>
      </w:r>
      <w:r w:rsidRPr="00097C65">
        <w:t xml:space="preserve"> </w:t>
      </w:r>
      <w:r w:rsidRPr="00097C65">
        <w:t>отступление</w:t>
      </w:r>
      <w:r w:rsidR="00C85DEB">
        <w:t>.</w:t>
      </w:r>
      <w:r w:rsidRPr="00097C65">
        <w:t xml:space="preserve"> </w:t>
      </w:r>
      <w:r w:rsidR="00C85DEB">
        <w:t>С</w:t>
      </w:r>
      <w:r w:rsidRPr="00097C65">
        <w:t>мерт</w:t>
      </w:r>
      <w:r w:rsidR="00C85DEB">
        <w:t>ь</w:t>
      </w:r>
      <w:r w:rsidRPr="00097C65">
        <w:t xml:space="preserve"> </w:t>
      </w:r>
      <w:r w:rsidRPr="00097C65">
        <w:t>М.</w:t>
      </w:r>
      <w:r w:rsidR="00C85DEB">
        <w:t> </w:t>
      </w:r>
      <w:r w:rsidRPr="00097C65">
        <w:t>С.</w:t>
      </w:r>
      <w:r w:rsidR="00C85DEB">
        <w:t> </w:t>
      </w:r>
      <w:r w:rsidR="00C85DEB" w:rsidRPr="00097C65">
        <w:t>Горбачёва</w:t>
      </w:r>
      <w:r w:rsidR="00C85DEB">
        <w:t xml:space="preserve"> </w:t>
      </w:r>
      <w:r w:rsidRPr="00097C65">
        <w:t xml:space="preserve">— </w:t>
      </w:r>
      <w:r w:rsidRPr="00097C65">
        <w:rPr>
          <w:rStyle w:val="--0"/>
        </w:rPr>
        <w:t>это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знаковое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происходящем</w:t>
      </w:r>
      <w:r w:rsidR="00C85DEB">
        <w:t>.</w:t>
      </w:r>
      <w:r w:rsidRPr="00097C65">
        <w:t xml:space="preserve"> </w:t>
      </w:r>
      <w:r w:rsidR="00C85DEB">
        <w:t>В</w:t>
      </w:r>
      <w:r w:rsidRPr="00097C65">
        <w:t xml:space="preserve"> </w:t>
      </w:r>
      <w:r w:rsidRPr="00097C65">
        <w:t>2022</w:t>
      </w:r>
      <w:r w:rsidRPr="00097C65">
        <w:t xml:space="preserve"> </w:t>
      </w:r>
      <w:r w:rsidRPr="00097C65">
        <w:t>году</w:t>
      </w:r>
      <w:r w:rsidRPr="00097C65">
        <w:t xml:space="preserve"> </w:t>
      </w:r>
      <w:r w:rsidRPr="00097C65">
        <w:t>умерли</w:t>
      </w:r>
      <w:r w:rsidRPr="00097C65">
        <w:t xml:space="preserve"> </w:t>
      </w:r>
      <w:r w:rsidRPr="00097C65">
        <w:t>(ушли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жизни)</w:t>
      </w:r>
      <w:r w:rsidRPr="00097C65">
        <w:t xml:space="preserve"> </w:t>
      </w:r>
      <w:r w:rsidRPr="00097C65">
        <w:t>все,</w:t>
      </w:r>
      <w:r w:rsidRPr="00097C65">
        <w:t xml:space="preserve"> </w:t>
      </w:r>
      <w:r w:rsidRPr="00097C65">
        <w:t>кого</w:t>
      </w:r>
      <w:r w:rsidRPr="00097C65">
        <w:t xml:space="preserve"> </w:t>
      </w:r>
      <w:r w:rsidRPr="00097C65">
        <w:t>мы</w:t>
      </w:r>
      <w:r w:rsidRPr="00097C65">
        <w:t xml:space="preserve"> </w:t>
      </w:r>
      <w:r w:rsidRPr="00097C65">
        <w:t>считаем</w:t>
      </w:r>
      <w:r w:rsidRPr="00097C65">
        <w:t xml:space="preserve"> </w:t>
      </w:r>
      <w:r w:rsidRPr="00097C65">
        <w:t>виновными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развале</w:t>
      </w:r>
      <w:r w:rsidRPr="00097C65">
        <w:t xml:space="preserve"> </w:t>
      </w:r>
      <w:r w:rsidRPr="00097C65">
        <w:t>СССР.</w:t>
      </w:r>
      <w:r w:rsidRPr="00097C65">
        <w:t xml:space="preserve"> </w:t>
      </w:r>
      <w:r w:rsidRPr="00097C65">
        <w:rPr>
          <w:b/>
          <w:bCs/>
          <w:i/>
          <w:iCs/>
        </w:rPr>
        <w:t>Станислав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Шушкевич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(3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мая),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Леонид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Кравчук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(10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мая),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Геннадий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Бурбулис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(19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июня),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Вадим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Бакатин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(31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июля),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Михаил</w:t>
      </w:r>
      <w:r w:rsidRPr="00097C65">
        <w:rPr>
          <w:b/>
          <w:bCs/>
          <w:i/>
          <w:iCs/>
        </w:rPr>
        <w:t xml:space="preserve"> </w:t>
      </w:r>
      <w:r w:rsidR="0070150B" w:rsidRPr="00097C65">
        <w:rPr>
          <w:b/>
          <w:bCs/>
          <w:i/>
          <w:iCs/>
        </w:rPr>
        <w:t>Горбачёв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(30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августа)</w:t>
      </w:r>
      <w:r w:rsidRPr="0070150B">
        <w:t xml:space="preserve">. </w:t>
      </w:r>
      <w:r w:rsidRPr="00097C65">
        <w:t>И</w:t>
      </w:r>
      <w:r w:rsidRPr="00097C65">
        <w:t xml:space="preserve"> </w:t>
      </w:r>
      <w:r w:rsidR="0070150B" w:rsidRPr="00097C65">
        <w:t>ещё</w:t>
      </w:r>
      <w:r w:rsidRPr="00097C65">
        <w:t xml:space="preserve"> </w:t>
      </w:r>
      <w:r w:rsidRPr="00097C65">
        <w:t>одно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этом</w:t>
      </w:r>
      <w:r w:rsidRPr="00097C65">
        <w:t xml:space="preserve"> </w:t>
      </w:r>
      <w:r w:rsidRPr="00097C65">
        <w:t>фоне</w:t>
      </w:r>
      <w:r w:rsidRPr="00097C65">
        <w:t xml:space="preserve"> — </w:t>
      </w:r>
      <w:r w:rsidRPr="00097C65">
        <w:t>все</w:t>
      </w:r>
      <w:r w:rsidRPr="00097C65">
        <w:t xml:space="preserve"> </w:t>
      </w:r>
      <w:r w:rsidRPr="00097C65">
        <w:t>они</w:t>
      </w:r>
      <w:r w:rsidRPr="00097C65">
        <w:t xml:space="preserve"> </w:t>
      </w:r>
      <w:r w:rsidRPr="00097C65">
        <w:t>умерли</w:t>
      </w:r>
      <w:r w:rsidRPr="00097C65">
        <w:t xml:space="preserve"> </w:t>
      </w:r>
      <w:r w:rsidRPr="00097C65">
        <w:t>(ушли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жизни)</w:t>
      </w:r>
      <w:r w:rsidRPr="00097C65">
        <w:t xml:space="preserve"> </w:t>
      </w:r>
      <w:r w:rsidRPr="00097C65">
        <w:rPr>
          <w:b/>
          <w:bCs/>
          <w:i/>
          <w:iCs/>
        </w:rPr>
        <w:t>в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год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100-летия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образования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СССР</w:t>
      </w:r>
      <w:r w:rsidRPr="0070150B">
        <w:t xml:space="preserve">. </w:t>
      </w:r>
      <w:r w:rsidRPr="00097C65">
        <w:t>Дальнейшие</w:t>
      </w:r>
      <w:r w:rsidRPr="00097C65">
        <w:t xml:space="preserve"> </w:t>
      </w:r>
      <w:r w:rsidRPr="00097C65">
        <w:t>события</w:t>
      </w:r>
      <w:r w:rsidRPr="00097C65">
        <w:t xml:space="preserve"> </w:t>
      </w:r>
      <w:r w:rsidRPr="00097C65">
        <w:t>становятся</w:t>
      </w:r>
      <w:r w:rsidRPr="00097C65">
        <w:t xml:space="preserve"> </w:t>
      </w:r>
      <w:r w:rsidRPr="00097C65">
        <w:t>нас</w:t>
      </w:r>
      <w:r w:rsidR="0070150B">
        <w:t>т</w:t>
      </w:r>
      <w:r w:rsidRPr="00097C65">
        <w:t>олько</w:t>
      </w:r>
      <w:r w:rsidRPr="00097C65">
        <w:t xml:space="preserve"> </w:t>
      </w:r>
      <w:r w:rsidRPr="00097C65">
        <w:t>необратимыми,</w:t>
      </w:r>
      <w:r w:rsidRPr="00097C65">
        <w:t xml:space="preserve"> </w:t>
      </w:r>
      <w:r w:rsidRPr="00097C65">
        <w:t>нас</w:t>
      </w:r>
      <w:r w:rsidR="0070150B">
        <w:t>к</w:t>
      </w:r>
      <w:r w:rsidRPr="00097C65">
        <w:t>олько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закономерными.</w:t>
      </w:r>
      <w:r w:rsidRPr="00097C65">
        <w:t xml:space="preserve"> </w:t>
      </w:r>
      <w:r w:rsidRPr="00097C65">
        <w:t>Божество-человек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погоне</w:t>
      </w:r>
      <w:r w:rsidRPr="00097C65">
        <w:t xml:space="preserve"> </w:t>
      </w:r>
      <w:r w:rsidRPr="00097C65">
        <w:t>за</w:t>
      </w:r>
      <w:r w:rsidRPr="00097C65">
        <w:t xml:space="preserve"> </w:t>
      </w:r>
      <w:r w:rsidRPr="00097C65">
        <w:t>благом,</w:t>
      </w:r>
      <w:r w:rsidRPr="00097C65">
        <w:t xml:space="preserve"> </w:t>
      </w:r>
      <w:r w:rsidRPr="00097C65">
        <w:t>выше</w:t>
      </w:r>
      <w:r w:rsidRPr="00097C65">
        <w:t xml:space="preserve"> </w:t>
      </w:r>
      <w:r w:rsidRPr="00097C65">
        <w:t>которого</w:t>
      </w:r>
      <w:r w:rsidRPr="00097C65">
        <w:t xml:space="preserve"> </w:t>
      </w:r>
      <w:r w:rsidRPr="00097C65">
        <w:t>ничего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может</w:t>
      </w:r>
      <w:r w:rsidRPr="00097C65">
        <w:t xml:space="preserve"> </w:t>
      </w:r>
      <w:r w:rsidRPr="00097C65">
        <w:t>быть,</w:t>
      </w:r>
      <w:r w:rsidRPr="00097C65">
        <w:t xml:space="preserve"> </w:t>
      </w:r>
      <w:r w:rsidR="0070150B" w:rsidRPr="00097C65">
        <w:t>войдёт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противоречие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другими</w:t>
      </w:r>
      <w:r w:rsidRPr="00097C65">
        <w:t xml:space="preserve"> </w:t>
      </w:r>
      <w:r w:rsidRPr="00097C65">
        <w:t>«божествами»,</w:t>
      </w:r>
      <w:r w:rsidRPr="00097C65">
        <w:t xml:space="preserve"> </w:t>
      </w:r>
      <w:r w:rsidRPr="00097C65">
        <w:t>которые</w:t>
      </w:r>
      <w:r w:rsidRPr="00097C65">
        <w:t xml:space="preserve"> </w:t>
      </w:r>
      <w:r w:rsidRPr="00097C65">
        <w:t>так</w:t>
      </w:r>
      <w:r w:rsidRPr="00097C65">
        <w:t xml:space="preserve"> </w:t>
      </w:r>
      <w:r w:rsidRPr="00097C65">
        <w:t>же</w:t>
      </w:r>
      <w:r w:rsidRPr="00097C65">
        <w:t xml:space="preserve"> </w:t>
      </w:r>
      <w:r w:rsidRPr="00097C65">
        <w:t>уверены</w:t>
      </w:r>
      <w:r w:rsidRPr="00097C65">
        <w:t xml:space="preserve"> </w:t>
      </w:r>
      <w:r w:rsidRPr="00097C65">
        <w:t>—</w:t>
      </w:r>
      <w:r w:rsidRPr="00097C65">
        <w:t xml:space="preserve"> </w:t>
      </w:r>
      <w:r w:rsidRPr="00097C65">
        <w:t>выше</w:t>
      </w:r>
      <w:r w:rsidRPr="00097C65">
        <w:t xml:space="preserve"> </w:t>
      </w:r>
      <w:r w:rsidRPr="00097C65">
        <w:t>их</w:t>
      </w:r>
      <w:r w:rsidRPr="00097C65">
        <w:t xml:space="preserve"> </w:t>
      </w:r>
      <w:r w:rsidRPr="00097C65">
        <w:t>блага</w:t>
      </w:r>
      <w:r w:rsidRPr="00097C65">
        <w:t xml:space="preserve"> </w:t>
      </w:r>
      <w:r w:rsidRPr="00097C65">
        <w:t>ничего</w:t>
      </w:r>
      <w:r w:rsidRPr="00097C65">
        <w:t xml:space="preserve"> </w:t>
      </w:r>
      <w:r w:rsidRPr="00097C65">
        <w:t>нет.</w:t>
      </w:r>
      <w:r w:rsidRPr="00097C65">
        <w:t xml:space="preserve"> </w:t>
      </w:r>
      <w:r w:rsidRPr="00097C65">
        <w:t>Рождается</w:t>
      </w:r>
      <w:r w:rsidRPr="00097C65">
        <w:t xml:space="preserve"> </w:t>
      </w:r>
      <w:r w:rsidRPr="00097C65">
        <w:t>новая</w:t>
      </w:r>
      <w:r w:rsidRPr="00097C65">
        <w:t xml:space="preserve"> </w:t>
      </w:r>
      <w:r w:rsidRPr="00097C65">
        <w:rPr>
          <w:rStyle w:val="--"/>
        </w:rPr>
        <w:t>трудноуловимая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сущность</w:t>
      </w:r>
      <w:r w:rsidRPr="00097C65">
        <w:t>.</w:t>
      </w:r>
      <w:r w:rsidRPr="00097C65">
        <w:t xml:space="preserve"> </w:t>
      </w:r>
      <w:r w:rsidRPr="00097C65">
        <w:t>Е</w:t>
      </w:r>
      <w:r w:rsidR="0070150B">
        <w:t>ё</w:t>
      </w:r>
      <w:r w:rsidRPr="00097C65">
        <w:t xml:space="preserve"> </w:t>
      </w:r>
      <w:r w:rsidRPr="00097C65">
        <w:t>признаки:</w:t>
      </w:r>
      <w:r w:rsidRPr="00097C65">
        <w:t xml:space="preserve"> </w:t>
      </w:r>
      <w:r w:rsidRPr="00097C65">
        <w:t>цену</w:t>
      </w:r>
      <w:r w:rsidRPr="00097C65">
        <w:t xml:space="preserve"> </w:t>
      </w:r>
      <w:r w:rsidRPr="00097C65">
        <w:t>вещи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1</w:t>
      </w:r>
      <w:r w:rsidR="0070150B">
        <w:t>–</w:t>
      </w:r>
      <w:r w:rsidRPr="00097C65">
        <w:t>20</w:t>
      </w:r>
      <w:r w:rsidR="0070150B">
        <w:t> </w:t>
      </w:r>
      <w:r w:rsidRPr="00097C65">
        <w:t>%</w:t>
      </w:r>
      <w:r w:rsidRPr="00097C65">
        <w:t xml:space="preserve"> </w:t>
      </w:r>
      <w:r w:rsidRPr="00097C65">
        <w:t>образует</w:t>
      </w:r>
      <w:r w:rsidRPr="00097C65">
        <w:t xml:space="preserve"> </w:t>
      </w:r>
      <w:r w:rsidRPr="00097C65">
        <w:t>материальный</w:t>
      </w:r>
      <w:r w:rsidRPr="00097C65">
        <w:t xml:space="preserve"> </w:t>
      </w:r>
      <w:r w:rsidRPr="00097C65">
        <w:t>функционал,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80</w:t>
      </w:r>
      <w:r w:rsidR="0070150B">
        <w:t>–</w:t>
      </w:r>
      <w:r w:rsidRPr="00097C65">
        <w:t>99</w:t>
      </w:r>
      <w:r w:rsidR="0070150B">
        <w:t> </w:t>
      </w:r>
      <w:r w:rsidRPr="00097C65">
        <w:t>%</w:t>
      </w:r>
      <w:r w:rsidRPr="00097C65">
        <w:t xml:space="preserve"> </w:t>
      </w:r>
      <w:r w:rsidR="0070150B">
        <w:t xml:space="preserve">— </w:t>
      </w:r>
      <w:r w:rsidRPr="00097C65">
        <w:t>бренд.</w:t>
      </w:r>
      <w:r w:rsidRPr="00097C65">
        <w:t xml:space="preserve"> </w:t>
      </w:r>
      <w:r w:rsidRPr="00097C65">
        <w:t>Бренд</w:t>
      </w:r>
      <w:r w:rsidRPr="00097C65">
        <w:t xml:space="preserve"> </w:t>
      </w:r>
      <w:r w:rsidRPr="00097C65">
        <w:t>первичен,</w:t>
      </w:r>
      <w:r w:rsidRPr="00097C65">
        <w:t xml:space="preserve"> </w:t>
      </w:r>
      <w:r w:rsidRPr="00097C65">
        <w:t>функционал</w:t>
      </w:r>
      <w:r w:rsidRPr="00097C65">
        <w:t xml:space="preserve"> </w:t>
      </w:r>
      <w:r w:rsidRPr="00097C65">
        <w:t>вторичен.</w:t>
      </w:r>
      <w:r w:rsidRPr="00097C65">
        <w:t xml:space="preserve"> </w:t>
      </w:r>
      <w:r w:rsidRPr="00097C65">
        <w:t>Уберите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бутылок</w:t>
      </w:r>
      <w:r w:rsidRPr="00097C65">
        <w:t xml:space="preserve"> </w:t>
      </w:r>
      <w:r w:rsidRPr="00097C65">
        <w:t>кока-колы</w:t>
      </w:r>
      <w:r w:rsidRPr="00097C65">
        <w:t xml:space="preserve"> </w:t>
      </w:r>
      <w:r w:rsidRPr="00097C65">
        <w:t>бренд,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продажи</w:t>
      </w:r>
      <w:r w:rsidRPr="00097C65">
        <w:t xml:space="preserve"> </w:t>
      </w:r>
      <w:r w:rsidRPr="00097C65">
        <w:t>провалятся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тысячи</w:t>
      </w:r>
      <w:r w:rsidRPr="00097C65">
        <w:t xml:space="preserve"> </w:t>
      </w:r>
      <w:r w:rsidRPr="00097C65">
        <w:t>раз.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же</w:t>
      </w:r>
      <w:r w:rsidRPr="00097C65">
        <w:t xml:space="preserve"> </w:t>
      </w:r>
      <w:r w:rsidRPr="00097C65">
        <w:t>относится</w:t>
      </w:r>
      <w:r w:rsidRPr="00097C65">
        <w:t xml:space="preserve"> </w:t>
      </w:r>
      <w:r w:rsidR="0070150B" w:rsidRPr="00097C65">
        <w:t xml:space="preserve">и </w:t>
      </w:r>
      <w:r w:rsidRPr="00097C65">
        <w:t>к</w:t>
      </w:r>
      <w:r w:rsidRPr="00097C65">
        <w:t xml:space="preserve"> </w:t>
      </w:r>
      <w:r w:rsidRPr="00097C65">
        <w:t>тем,</w:t>
      </w:r>
      <w:r w:rsidRPr="00097C65">
        <w:t xml:space="preserve"> </w:t>
      </w:r>
      <w:r w:rsidRPr="00097C65">
        <w:t>кого,</w:t>
      </w:r>
      <w:r w:rsidRPr="00097C65">
        <w:t xml:space="preserve"> </w:t>
      </w:r>
      <w:r w:rsidRPr="00097C65">
        <w:t>как</w:t>
      </w:r>
      <w:r w:rsidRPr="00097C65">
        <w:t xml:space="preserve"> </w:t>
      </w:r>
      <w:r w:rsidRPr="00097C65">
        <w:t>нам</w:t>
      </w:r>
      <w:r w:rsidRPr="00097C65">
        <w:t xml:space="preserve"> </w:t>
      </w:r>
      <w:r w:rsidRPr="00097C65">
        <w:t>говорят</w:t>
      </w:r>
      <w:r w:rsidR="0070150B">
        <w:t>,</w:t>
      </w:r>
      <w:r w:rsidRPr="00097C65">
        <w:t xml:space="preserve"> </w:t>
      </w:r>
      <w:r w:rsidRPr="00097C65">
        <w:t>«мы</w:t>
      </w:r>
      <w:r w:rsidRPr="00097C65">
        <w:t xml:space="preserve"> </w:t>
      </w:r>
      <w:r w:rsidRPr="00097C65">
        <w:t>сами</w:t>
      </w:r>
      <w:r w:rsidRPr="00097C65">
        <w:t xml:space="preserve"> </w:t>
      </w:r>
      <w:r w:rsidRPr="00097C65">
        <w:t>выдвигаем</w:t>
      </w:r>
      <w:r w:rsidRPr="00097C65">
        <w:t xml:space="preserve"> </w:t>
      </w:r>
      <w:r w:rsidRPr="00097C65">
        <w:t>во</w:t>
      </w:r>
      <w:r w:rsidRPr="00097C65">
        <w:t xml:space="preserve"> </w:t>
      </w:r>
      <w:r w:rsidRPr="00097C65">
        <w:t>власть».</w:t>
      </w:r>
      <w:r w:rsidRPr="00097C65">
        <w:t xml:space="preserve"> </w:t>
      </w:r>
      <w:r w:rsidRPr="00097C65">
        <w:t>Первичн</w:t>
      </w:r>
      <w:r w:rsidR="0070150B">
        <w:t>ы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их</w:t>
      </w:r>
      <w:r w:rsidRPr="00097C65">
        <w:t xml:space="preserve"> </w:t>
      </w:r>
      <w:r w:rsidRPr="00097C65">
        <w:t>взгляды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профессионализм,</w:t>
      </w:r>
      <w:r w:rsidRPr="00097C65">
        <w:t xml:space="preserve"> </w:t>
      </w:r>
      <w:r w:rsidRPr="00097C65">
        <w:t>а</w:t>
      </w:r>
      <w:r w:rsidRPr="00097C65">
        <w:t xml:space="preserve"> </w:t>
      </w:r>
      <w:r w:rsidRPr="00097C65">
        <w:t>бренд,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который</w:t>
      </w:r>
      <w:r w:rsidRPr="00097C65">
        <w:t xml:space="preserve"> </w:t>
      </w:r>
      <w:r w:rsidRPr="00097C65">
        <w:t>«заворачивается»</w:t>
      </w:r>
      <w:r w:rsidRPr="00097C65">
        <w:t xml:space="preserve"> </w:t>
      </w:r>
      <w:r w:rsidRPr="00097C65">
        <w:t>эта</w:t>
      </w:r>
      <w:r w:rsidRPr="00097C65">
        <w:t xml:space="preserve"> </w:t>
      </w:r>
      <w:r w:rsidRPr="00097C65">
        <w:t>личность</w:t>
      </w:r>
      <w:r w:rsidRPr="00097C65">
        <w:t xml:space="preserve"> </w:t>
      </w:r>
      <w:r w:rsidRPr="00097C65">
        <w:t>профессиональными</w:t>
      </w:r>
      <w:r w:rsidRPr="00097C65">
        <w:t xml:space="preserve"> </w:t>
      </w:r>
      <w:r w:rsidRPr="00097C65">
        <w:t>политтехнологами</w:t>
      </w:r>
      <w:r w:rsidRPr="00097C65">
        <w:t xml:space="preserve"> </w:t>
      </w:r>
      <w:r w:rsidRPr="00097C65">
        <w:t>(заменившими</w:t>
      </w:r>
      <w:r w:rsidRPr="00097C65">
        <w:t xml:space="preserve"> </w:t>
      </w:r>
      <w:r w:rsidRPr="00097C65">
        <w:t>мыслящих</w:t>
      </w:r>
      <w:r w:rsidRPr="00097C65">
        <w:t xml:space="preserve"> </w:t>
      </w:r>
      <w:r w:rsidRPr="00097C65">
        <w:t>философов)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="00DB2162" w:rsidRPr="00097C65">
        <w:t>поданный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«рассмотрение</w:t>
      </w:r>
      <w:r w:rsidRPr="00097C65">
        <w:t xml:space="preserve"> </w:t>
      </w:r>
      <w:r w:rsidRPr="00097C65">
        <w:t>публики».</w:t>
      </w:r>
      <w:r w:rsidRPr="00097C65">
        <w:t xml:space="preserve"> </w:t>
      </w:r>
      <w:r w:rsidRPr="00097C65">
        <w:t>Если</w:t>
      </w:r>
      <w:r w:rsidRPr="00097C65">
        <w:t xml:space="preserve"> </w:t>
      </w:r>
      <w:r w:rsidRPr="00097C65">
        <w:t>мы</w:t>
      </w:r>
      <w:r w:rsidRPr="00097C65">
        <w:t xml:space="preserve"> </w:t>
      </w:r>
      <w:r w:rsidRPr="00097C65">
        <w:rPr>
          <w:rStyle w:val="--0"/>
          <w:color w:val="FF0000"/>
        </w:rPr>
        <w:t>не</w:t>
      </w:r>
      <w:r w:rsidRPr="00097C65">
        <w:rPr>
          <w:rStyle w:val="--0"/>
          <w:color w:val="FF0000"/>
        </w:rPr>
        <w:t xml:space="preserve"> </w:t>
      </w:r>
      <w:r w:rsidRPr="00097C65">
        <w:rPr>
          <w:rStyle w:val="--0"/>
        </w:rPr>
        <w:t>допускаем</w:t>
      </w:r>
      <w:r w:rsidRPr="00097C65">
        <w:t xml:space="preserve"> </w:t>
      </w:r>
      <w:r w:rsidRPr="00097C65">
        <w:t>остановки</w:t>
      </w:r>
      <w:r w:rsidRPr="00097C65">
        <w:t xml:space="preserve"> </w:t>
      </w:r>
      <w:r w:rsidRPr="00097C65">
        <w:t>процесса</w:t>
      </w:r>
      <w:r w:rsidRPr="00097C65">
        <w:t xml:space="preserve"> </w:t>
      </w:r>
      <w:r w:rsidRPr="00097C65">
        <w:t>(а</w:t>
      </w:r>
      <w:r w:rsidRPr="00097C65">
        <w:t xml:space="preserve"> </w:t>
      </w:r>
      <w:r w:rsidRPr="00097C65">
        <w:t>мы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допускаем),</w:t>
      </w:r>
      <w:r w:rsidRPr="00097C65">
        <w:t xml:space="preserve"> </w:t>
      </w:r>
      <w:r w:rsidRPr="00097C65">
        <w:t>нет</w:t>
      </w:r>
      <w:r w:rsidRPr="00097C65">
        <w:t xml:space="preserve"> </w:t>
      </w:r>
      <w:r w:rsidRPr="00097C65">
        <w:t>сомнений</w:t>
      </w:r>
      <w:r w:rsidR="00DB2162">
        <w:t xml:space="preserve"> —</w:t>
      </w:r>
      <w:r w:rsidRPr="00097C65">
        <w:t xml:space="preserve"> </w:t>
      </w:r>
      <w:r w:rsidRPr="00097C65">
        <w:t>очень</w:t>
      </w:r>
      <w:r w:rsidRPr="00097C65">
        <w:t xml:space="preserve"> </w:t>
      </w:r>
      <w:r w:rsidRPr="00097C65">
        <w:t>скоро</w:t>
      </w:r>
      <w:r w:rsidRPr="00097C65">
        <w:t xml:space="preserve"> </w:t>
      </w:r>
      <w:r w:rsidRPr="00097C65">
        <w:t>бренд</w:t>
      </w:r>
      <w:r w:rsidRPr="00097C65">
        <w:t xml:space="preserve"> </w:t>
      </w:r>
      <w:r w:rsidRPr="00097C65">
        <w:t>(виртуал)</w:t>
      </w:r>
      <w:r w:rsidRPr="00097C65">
        <w:t xml:space="preserve"> </w:t>
      </w:r>
      <w:r w:rsidRPr="00097C65">
        <w:t>вытеснит</w:t>
      </w:r>
      <w:r w:rsidRPr="00097C65">
        <w:t xml:space="preserve"> </w:t>
      </w:r>
      <w:r w:rsidRPr="00097C65">
        <w:t>из</w:t>
      </w:r>
      <w:r w:rsidRPr="00097C65">
        <w:t xml:space="preserve"> </w:t>
      </w:r>
      <w:r w:rsidRPr="00097C65">
        <w:t>вещи</w:t>
      </w:r>
      <w:r w:rsidRPr="00097C65">
        <w:t xml:space="preserve"> </w:t>
      </w:r>
      <w:r w:rsidRPr="00097C65">
        <w:t>материю.</w:t>
      </w:r>
      <w:r w:rsidRPr="00097C65">
        <w:t xml:space="preserve"> </w:t>
      </w:r>
      <w:r w:rsidRPr="00097C65">
        <w:rPr>
          <w:b/>
          <w:bCs/>
          <w:i/>
          <w:iCs/>
        </w:rPr>
        <w:t>Останется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чистый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бренд,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утративший</w:t>
      </w:r>
      <w:r w:rsidRPr="00097C65">
        <w:rPr>
          <w:b/>
          <w:bCs/>
          <w:i/>
          <w:iCs/>
        </w:rPr>
        <w:t xml:space="preserve"> </w:t>
      </w:r>
      <w:r w:rsidRPr="00097C65">
        <w:rPr>
          <w:b/>
          <w:bCs/>
          <w:i/>
          <w:iCs/>
        </w:rPr>
        <w:t>материальность...</w:t>
      </w:r>
      <w:r w:rsidRPr="00097C65">
        <w:rPr>
          <w:b/>
          <w:bCs/>
          <w:i/>
          <w:iCs/>
        </w:rPr>
        <w:t xml:space="preserve"> </w:t>
      </w:r>
      <w:r w:rsidRPr="00097C65">
        <w:t>Подавляющее</w:t>
      </w:r>
      <w:r w:rsidRPr="00097C65">
        <w:t xml:space="preserve"> </w:t>
      </w:r>
      <w:r w:rsidRPr="00097C65">
        <w:t>большинство</w:t>
      </w:r>
      <w:r w:rsidRPr="00097C65">
        <w:t xml:space="preserve"> </w:t>
      </w:r>
      <w:r w:rsidRPr="00097C65">
        <w:t>населения</w:t>
      </w:r>
      <w:r w:rsidRPr="00097C65">
        <w:t xml:space="preserve"> </w:t>
      </w:r>
      <w:r w:rsidRPr="00097C65">
        <w:t>прямо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косвенно</w:t>
      </w:r>
      <w:r w:rsidRPr="00097C65">
        <w:t xml:space="preserve"> </w:t>
      </w:r>
      <w:r w:rsidRPr="00097C65">
        <w:t>говорит</w:t>
      </w:r>
      <w:r w:rsidRPr="00097C65">
        <w:t xml:space="preserve"> </w:t>
      </w:r>
      <w:r w:rsidRPr="00097C65">
        <w:t>сегодня,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нам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"/>
        </w:rPr>
        <w:t xml:space="preserve"> </w:t>
      </w:r>
      <w:r w:rsidRPr="00097C65">
        <w:rPr>
          <w:rStyle w:val="--0"/>
        </w:rPr>
        <w:t>нужно</w:t>
      </w:r>
      <w:r w:rsidRPr="00097C65">
        <w:t xml:space="preserve"> </w:t>
      </w:r>
      <w:r w:rsidRPr="00097C65">
        <w:t>право</w:t>
      </w:r>
      <w:r w:rsidRPr="00097C65">
        <w:t xml:space="preserve"> </w:t>
      </w:r>
      <w:r w:rsidRPr="00097C65">
        <w:t>выбора,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нужны</w:t>
      </w:r>
      <w:r w:rsidRPr="00097C65">
        <w:t xml:space="preserve"> </w:t>
      </w:r>
      <w:r w:rsidRPr="00097C65">
        <w:t>свобода</w:t>
      </w:r>
      <w:r w:rsidRPr="00097C65">
        <w:t xml:space="preserve"> </w:t>
      </w:r>
      <w:r w:rsidRPr="00097C65">
        <w:t>слова,</w:t>
      </w:r>
      <w:r w:rsidRPr="00097C65">
        <w:t xml:space="preserve"> </w:t>
      </w:r>
      <w:r w:rsidRPr="00097C65">
        <w:t>политические</w:t>
      </w:r>
      <w:r w:rsidRPr="00097C65">
        <w:t xml:space="preserve"> </w:t>
      </w:r>
      <w:r w:rsidRPr="00097C65">
        <w:t>права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прочие</w:t>
      </w:r>
      <w:r w:rsidRPr="00097C65">
        <w:t xml:space="preserve"> </w:t>
      </w:r>
      <w:r w:rsidRPr="00097C65">
        <w:t>абстракции.</w:t>
      </w:r>
      <w:r w:rsidRPr="00097C65">
        <w:t xml:space="preserve"> </w:t>
      </w:r>
      <w:r w:rsidRPr="00097C65">
        <w:t>Нам</w:t>
      </w:r>
      <w:r w:rsidRPr="00097C65">
        <w:t xml:space="preserve"> </w:t>
      </w:r>
      <w:r w:rsidRPr="00097C65">
        <w:rPr>
          <w:rStyle w:val="--0"/>
        </w:rPr>
        <w:t>нужна</w:t>
      </w:r>
      <w:r w:rsidRPr="00097C65">
        <w:rPr>
          <w:rStyle w:val="--"/>
        </w:rPr>
        <w:t xml:space="preserve"> </w:t>
      </w:r>
      <w:r w:rsidRPr="00097C65">
        <w:rPr>
          <w:rStyle w:val="--"/>
        </w:rPr>
        <w:t>безопасная</w:t>
      </w:r>
      <w:r w:rsidRPr="00097C65">
        <w:t>,</w:t>
      </w:r>
      <w:r w:rsidRPr="00097C65">
        <w:t xml:space="preserve"> </w:t>
      </w:r>
      <w:r w:rsidRPr="00097C65">
        <w:t>стабильная,</w:t>
      </w:r>
      <w:r w:rsidRPr="00097C65">
        <w:t xml:space="preserve"> </w:t>
      </w:r>
      <w:r w:rsidRPr="00097C65">
        <w:t>сытая</w:t>
      </w:r>
      <w:r w:rsidRPr="00097C65">
        <w:t xml:space="preserve"> </w:t>
      </w:r>
      <w:r w:rsidRPr="00097C65">
        <w:t>жизнь.</w:t>
      </w:r>
      <w:r w:rsidRPr="00097C65">
        <w:t xml:space="preserve"> </w:t>
      </w:r>
      <w:r w:rsidRPr="00097C65">
        <w:t>Нужны</w:t>
      </w:r>
      <w:r w:rsidRPr="00097C65">
        <w:t xml:space="preserve"> </w:t>
      </w:r>
      <w:r w:rsidRPr="00097C65">
        <w:t>работа,</w:t>
      </w:r>
      <w:r w:rsidRPr="00097C65">
        <w:t xml:space="preserve"> </w:t>
      </w:r>
      <w:r w:rsidRPr="00097C65">
        <w:t>тепло,</w:t>
      </w:r>
      <w:r w:rsidRPr="00097C65">
        <w:t xml:space="preserve"> </w:t>
      </w:r>
      <w:r w:rsidRPr="00097C65">
        <w:t>еда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набор</w:t>
      </w:r>
      <w:r w:rsidRPr="00097C65">
        <w:t xml:space="preserve"> </w:t>
      </w:r>
      <w:r w:rsidRPr="00097C65">
        <w:t>простых</w:t>
      </w:r>
      <w:r w:rsidRPr="00097C65">
        <w:t xml:space="preserve"> </w:t>
      </w:r>
      <w:r w:rsidRPr="00097C65">
        <w:t>удовольствий.</w:t>
      </w:r>
      <w:r w:rsidRPr="00097C65">
        <w:t xml:space="preserve"> </w:t>
      </w:r>
      <w:r w:rsidRPr="00097C65">
        <w:t>Вс</w:t>
      </w:r>
      <w:r w:rsidR="003B5B8E">
        <w:t>ё</w:t>
      </w:r>
      <w:r w:rsidRPr="00097C65">
        <w:t>,</w:t>
      </w:r>
      <w:r w:rsidRPr="00097C65">
        <w:t xml:space="preserve"> </w:t>
      </w:r>
      <w:r w:rsidRPr="00097C65">
        <w:t>больше</w:t>
      </w:r>
      <w:r w:rsidRPr="00097C65">
        <w:t xml:space="preserve"> </w:t>
      </w:r>
      <w:r w:rsidRPr="00097C65">
        <w:t>ничего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нужно,</w:t>
      </w:r>
      <w:r w:rsidRPr="00097C65">
        <w:t xml:space="preserve"> </w:t>
      </w:r>
      <w:r w:rsidRPr="00097C65">
        <w:t>оставьте</w:t>
      </w:r>
      <w:r w:rsidRPr="00097C65">
        <w:t xml:space="preserve"> </w:t>
      </w:r>
      <w:r w:rsidRPr="00097C65">
        <w:t>нас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покое…</w:t>
      </w:r>
      <w:r w:rsidRPr="00097C65">
        <w:t xml:space="preserve"> </w:t>
      </w:r>
    </w:p>
    <w:p w14:paraId="33A7C6AB" w14:textId="4ED5BCA1" w:rsidR="0042185D" w:rsidRDefault="0042185D" w:rsidP="003B5B8E">
      <w:pPr>
        <w:rPr>
          <w:color w:val="1B2024"/>
        </w:rPr>
      </w:pPr>
      <w:r w:rsidRPr="00097C65">
        <w:t>Вот</w:t>
      </w:r>
      <w:r w:rsidRPr="00097C65">
        <w:t xml:space="preserve"> </w:t>
      </w:r>
      <w:r w:rsidRPr="00097C65">
        <w:t>так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появляется</w:t>
      </w:r>
      <w:r w:rsidRPr="00097C65">
        <w:t xml:space="preserve"> </w:t>
      </w:r>
      <w:r w:rsidRPr="00097C65">
        <w:t>«новое</w:t>
      </w:r>
      <w:r w:rsidRPr="00097C65">
        <w:t xml:space="preserve"> </w:t>
      </w:r>
      <w:r w:rsidRPr="00097C65">
        <w:t>божество»,</w:t>
      </w:r>
      <w:r w:rsidRPr="00097C65">
        <w:t xml:space="preserve"> </w:t>
      </w:r>
      <w:r w:rsidRPr="00097C65">
        <w:t>питающееся</w:t>
      </w:r>
      <w:r w:rsidRPr="00097C65">
        <w:t xml:space="preserve"> </w:t>
      </w:r>
      <w:r w:rsidRPr="00097C65">
        <w:t>плотью</w:t>
      </w:r>
      <w:r w:rsidRPr="00097C65">
        <w:t xml:space="preserve"> </w:t>
      </w:r>
      <w:r w:rsidRPr="00097C65">
        <w:t>государства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человека.</w:t>
      </w:r>
      <w:r w:rsidRPr="00097C65">
        <w:t xml:space="preserve"> </w:t>
      </w:r>
      <w:r w:rsidRPr="00097C65">
        <w:t>Есть</w:t>
      </w:r>
      <w:r w:rsidRPr="00097C65">
        <w:t xml:space="preserve"> </w:t>
      </w:r>
      <w:r w:rsidRPr="00097C65">
        <w:t>три</w:t>
      </w:r>
      <w:r w:rsidRPr="00097C65">
        <w:t xml:space="preserve"> </w:t>
      </w:r>
      <w:r w:rsidRPr="00097C65">
        <w:t>составляющих</w:t>
      </w:r>
      <w:r w:rsidRPr="00097C65">
        <w:t xml:space="preserve"> </w:t>
      </w:r>
      <w:r w:rsidRPr="00097C65">
        <w:t>нашего</w:t>
      </w:r>
      <w:r w:rsidRPr="00097C65">
        <w:t xml:space="preserve"> </w:t>
      </w:r>
      <w:r w:rsidRPr="00097C65">
        <w:t>бытия:</w:t>
      </w:r>
      <w:r w:rsidRPr="00097C65">
        <w:t xml:space="preserve"> </w:t>
      </w:r>
      <w:r w:rsidRPr="00097C65">
        <w:t>дух</w:t>
      </w:r>
      <w:r w:rsidRPr="00097C65">
        <w:t xml:space="preserve"> </w:t>
      </w:r>
      <w:r w:rsidRPr="00097C65">
        <w:t>(религия</w:t>
      </w:r>
      <w:r w:rsidRPr="00097C65">
        <w:t xml:space="preserve"> </w:t>
      </w:r>
      <w:r w:rsidRPr="00097C65">
        <w:t>или</w:t>
      </w:r>
      <w:r w:rsidRPr="00097C65">
        <w:t xml:space="preserve"> </w:t>
      </w:r>
      <w:r w:rsidRPr="00097C65">
        <w:lastRenderedPageBreak/>
        <w:t>философская</w:t>
      </w:r>
      <w:r w:rsidRPr="00097C65">
        <w:t xml:space="preserve"> </w:t>
      </w:r>
      <w:r w:rsidRPr="00097C65">
        <w:t>идея),</w:t>
      </w:r>
      <w:r w:rsidRPr="00097C65">
        <w:t xml:space="preserve"> </w:t>
      </w:r>
      <w:r w:rsidRPr="00097C65">
        <w:t>материя</w:t>
      </w:r>
      <w:r w:rsidRPr="00097C65">
        <w:t xml:space="preserve"> </w:t>
      </w:r>
      <w:r w:rsidRPr="00097C65">
        <w:t>(государство</w:t>
      </w:r>
      <w:r w:rsidRPr="00097C65">
        <w:t xml:space="preserve"> </w:t>
      </w:r>
      <w:r w:rsidRPr="00097C65">
        <w:t>как</w:t>
      </w:r>
      <w:r w:rsidRPr="00097C65">
        <w:t xml:space="preserve"> </w:t>
      </w:r>
      <w:r w:rsidRPr="00097C65">
        <w:t>организация</w:t>
      </w:r>
      <w:r w:rsidRPr="00097C65">
        <w:t xml:space="preserve"> </w:t>
      </w:r>
      <w:r w:rsidRPr="00097C65">
        <w:t>общества</w:t>
      </w:r>
      <w:r w:rsidRPr="00097C65">
        <w:t xml:space="preserve"> </w:t>
      </w:r>
      <w:r w:rsidRPr="00097C65">
        <w:t>плюс</w:t>
      </w:r>
      <w:r w:rsidRPr="00097C65">
        <w:t xml:space="preserve"> </w:t>
      </w:r>
      <w:r w:rsidRPr="00097C65">
        <w:t>ресурс)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индивид</w:t>
      </w:r>
      <w:r w:rsidRPr="00097C65">
        <w:t xml:space="preserve"> </w:t>
      </w:r>
      <w:r w:rsidRPr="00097C65">
        <w:t>(человек).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любой</w:t>
      </w:r>
      <w:r w:rsidRPr="00097C65">
        <w:t xml:space="preserve"> </w:t>
      </w:r>
      <w:r w:rsidRPr="00097C65">
        <w:t>период</w:t>
      </w:r>
      <w:r w:rsidRPr="00097C65">
        <w:t xml:space="preserve"> </w:t>
      </w:r>
      <w:r w:rsidRPr="00097C65">
        <w:t>истории</w:t>
      </w:r>
      <w:r w:rsidRPr="00097C65">
        <w:t xml:space="preserve"> </w:t>
      </w:r>
      <w:r w:rsidRPr="00097C65">
        <w:t>есть</w:t>
      </w:r>
      <w:r w:rsidRPr="00097C65">
        <w:t xml:space="preserve"> </w:t>
      </w:r>
      <w:r w:rsidRPr="00097C65">
        <w:t>высшая</w:t>
      </w:r>
      <w:r w:rsidRPr="00097C65">
        <w:t xml:space="preserve"> </w:t>
      </w:r>
      <w:r w:rsidRPr="00097C65">
        <w:t>ценность,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жертву</w:t>
      </w:r>
      <w:r w:rsidRPr="00097C65">
        <w:t xml:space="preserve"> </w:t>
      </w:r>
      <w:r w:rsidRPr="00097C65">
        <w:t>которой</w:t>
      </w:r>
      <w:r w:rsidRPr="00097C65">
        <w:t xml:space="preserve"> </w:t>
      </w:r>
      <w:r w:rsidRPr="00097C65">
        <w:t>приносятся</w:t>
      </w:r>
      <w:r w:rsidRPr="00097C65">
        <w:t xml:space="preserve"> </w:t>
      </w:r>
      <w:r w:rsidRPr="00097C65">
        <w:t>остальные</w:t>
      </w:r>
      <w:r w:rsidRPr="00097C65">
        <w:t xml:space="preserve"> </w:t>
      </w:r>
      <w:r w:rsidRPr="00097C65">
        <w:t>две,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одновременно</w:t>
      </w:r>
      <w:r w:rsidRPr="00097C65">
        <w:t xml:space="preserve"> </w:t>
      </w:r>
      <w:r w:rsidRPr="00097C65">
        <w:t>одну</w:t>
      </w:r>
      <w:r w:rsidRPr="00097C65">
        <w:t xml:space="preserve"> </w:t>
      </w:r>
      <w:r w:rsidRPr="00097C65">
        <w:t>ценность</w:t>
      </w:r>
      <w:r w:rsidRPr="00097C65">
        <w:t xml:space="preserve"> </w:t>
      </w:r>
      <w:r w:rsidRPr="00097C65">
        <w:t>постоянно</w:t>
      </w:r>
      <w:r w:rsidRPr="00097C65">
        <w:t xml:space="preserve"> </w:t>
      </w:r>
      <w:r w:rsidRPr="00097C65">
        <w:t>теснит</w:t>
      </w:r>
      <w:r w:rsidRPr="00097C65">
        <w:t xml:space="preserve"> </w:t>
      </w:r>
      <w:r w:rsidRPr="00097C65">
        <w:t>другая.</w:t>
      </w:r>
      <w:r w:rsidRPr="00097C65">
        <w:t xml:space="preserve"> </w:t>
      </w:r>
      <w:r w:rsidRPr="00097C65">
        <w:t>Когда</w:t>
      </w:r>
      <w:r w:rsidRPr="00097C65">
        <w:t xml:space="preserve"> </w:t>
      </w:r>
      <w:r w:rsidRPr="00097C65">
        <w:t>полный</w:t>
      </w:r>
      <w:r w:rsidRPr="00097C65">
        <w:t xml:space="preserve"> </w:t>
      </w:r>
      <w:r w:rsidRPr="00097C65">
        <w:t>круг</w:t>
      </w:r>
      <w:r w:rsidRPr="00097C65">
        <w:t xml:space="preserve"> </w:t>
      </w:r>
      <w:r w:rsidR="002B44D1" w:rsidRPr="00097C65">
        <w:t>пройдён</w:t>
      </w:r>
      <w:r w:rsidRPr="00097C65">
        <w:t>,</w:t>
      </w:r>
      <w:r w:rsidRPr="00097C65">
        <w:t xml:space="preserve"> </w:t>
      </w:r>
      <w:r w:rsidRPr="00097C65">
        <w:t>вновь</w:t>
      </w:r>
      <w:r w:rsidRPr="00097C65">
        <w:t xml:space="preserve"> </w:t>
      </w:r>
      <w:r w:rsidRPr="00097C65">
        <w:t>возникает</w:t>
      </w:r>
      <w:r w:rsidRPr="00097C65">
        <w:t xml:space="preserve"> </w:t>
      </w:r>
      <w:r w:rsidRPr="00097C65">
        <w:t>противостояние</w:t>
      </w:r>
      <w:r w:rsidRPr="00097C65">
        <w:t xml:space="preserve"> </w:t>
      </w:r>
      <w:r w:rsidRPr="00097C65">
        <w:t>духовных</w:t>
      </w:r>
      <w:r w:rsidRPr="00097C65">
        <w:t xml:space="preserve"> </w:t>
      </w:r>
      <w:r w:rsidRPr="00097C65">
        <w:t>сущностей.</w:t>
      </w:r>
      <w:r w:rsidRPr="00097C65">
        <w:t xml:space="preserve"> </w:t>
      </w:r>
      <w:r w:rsidR="002B44D1">
        <w:t>Это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происходит</w:t>
      </w:r>
      <w:r w:rsidRPr="00097C65">
        <w:t xml:space="preserve"> </w:t>
      </w:r>
      <w:r w:rsidRPr="00097C65">
        <w:t>сегодня.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="002B44D1" w:rsidRPr="00097C65">
        <w:t>своё</w:t>
      </w:r>
      <w:r w:rsidRPr="00097C65">
        <w:t xml:space="preserve"> </w:t>
      </w:r>
      <w:r w:rsidRPr="00097C65">
        <w:t>время</w:t>
      </w:r>
      <w:r w:rsidRPr="00097C65">
        <w:t xml:space="preserve"> </w:t>
      </w:r>
      <w:r w:rsidRPr="00097C65">
        <w:t>религию</w:t>
      </w:r>
      <w:r w:rsidRPr="00097C65">
        <w:t xml:space="preserve"> </w:t>
      </w:r>
      <w:r w:rsidRPr="00097C65">
        <w:t>потеснила</w:t>
      </w:r>
      <w:r w:rsidRPr="00097C65">
        <w:t xml:space="preserve"> </w:t>
      </w:r>
      <w:r w:rsidRPr="00097C65">
        <w:t>идея</w:t>
      </w:r>
      <w:r w:rsidRPr="00097C65">
        <w:t xml:space="preserve"> </w:t>
      </w:r>
      <w:r w:rsidRPr="00097C65">
        <w:t>коммунизма.</w:t>
      </w:r>
      <w:r w:rsidRPr="00097C65">
        <w:t xml:space="preserve"> </w:t>
      </w:r>
      <w:r w:rsidRPr="00097C65">
        <w:t>Прошло</w:t>
      </w:r>
      <w:r w:rsidRPr="00097C65">
        <w:t xml:space="preserve"> </w:t>
      </w:r>
      <w:r w:rsidRPr="00097C65">
        <w:t>время,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государство</w:t>
      </w:r>
      <w:r w:rsidRPr="00097C65">
        <w:t xml:space="preserve"> </w:t>
      </w:r>
      <w:r w:rsidRPr="00097C65">
        <w:t>потеснило</w:t>
      </w:r>
      <w:r w:rsidRPr="00097C65">
        <w:t xml:space="preserve"> </w:t>
      </w:r>
      <w:r w:rsidRPr="00097C65">
        <w:t>идею</w:t>
      </w:r>
      <w:r w:rsidRPr="00097C65">
        <w:t xml:space="preserve"> </w:t>
      </w:r>
      <w:r w:rsidRPr="00097C65">
        <w:t>коммунизма.</w:t>
      </w:r>
      <w:r w:rsidRPr="00097C65">
        <w:t xml:space="preserve"> </w:t>
      </w:r>
      <w:r w:rsidRPr="00097C65">
        <w:t>Потом</w:t>
      </w:r>
      <w:r w:rsidRPr="00097C65">
        <w:t xml:space="preserve"> </w:t>
      </w:r>
      <w:r w:rsidRPr="00097C65">
        <w:t>человек</w:t>
      </w:r>
      <w:r w:rsidRPr="00097C65">
        <w:t xml:space="preserve"> </w:t>
      </w:r>
      <w:r w:rsidRPr="00097C65">
        <w:t>потеснил</w:t>
      </w:r>
      <w:r w:rsidRPr="00097C65">
        <w:t xml:space="preserve"> </w:t>
      </w:r>
      <w:r w:rsidRPr="00097C65">
        <w:t>государство.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наших</w:t>
      </w:r>
      <w:r w:rsidRPr="00097C65">
        <w:t xml:space="preserve"> </w:t>
      </w:r>
      <w:r w:rsidRPr="00097C65">
        <w:t>глазах</w:t>
      </w:r>
      <w:r w:rsidRPr="00097C65">
        <w:t xml:space="preserve"> </w:t>
      </w:r>
      <w:r w:rsidRPr="00097C65">
        <w:t>начался</w:t>
      </w:r>
      <w:r w:rsidRPr="00097C65">
        <w:t xml:space="preserve"> </w:t>
      </w:r>
      <w:r w:rsidRPr="00097C65">
        <w:t>новый</w:t>
      </w:r>
      <w:r w:rsidRPr="00097C65">
        <w:t xml:space="preserve"> </w:t>
      </w:r>
      <w:r w:rsidRPr="00097C65">
        <w:t>виток</w:t>
      </w:r>
      <w:r w:rsidRPr="00097C65">
        <w:t xml:space="preserve"> </w:t>
      </w:r>
      <w:r w:rsidRPr="00097C65">
        <w:t>истории</w:t>
      </w:r>
      <w:r w:rsidRPr="00097C65">
        <w:t xml:space="preserve"> </w:t>
      </w:r>
      <w:r w:rsidRPr="00097C65">
        <w:t>—</w:t>
      </w:r>
      <w:r w:rsidRPr="00097C65">
        <w:t xml:space="preserve"> </w:t>
      </w:r>
      <w:r w:rsidRPr="00097C65">
        <w:t>человека</w:t>
      </w:r>
      <w:r w:rsidRPr="00097C65">
        <w:t xml:space="preserve"> </w:t>
      </w:r>
      <w:r w:rsidRPr="00097C65">
        <w:t>начало</w:t>
      </w:r>
      <w:r w:rsidRPr="00097C65">
        <w:t xml:space="preserve"> </w:t>
      </w:r>
      <w:r w:rsidRPr="00097C65">
        <w:t>теснить</w:t>
      </w:r>
      <w:r w:rsidRPr="00097C65">
        <w:t xml:space="preserve"> </w:t>
      </w:r>
      <w:r w:rsidRPr="00097C65">
        <w:t>что-то</w:t>
      </w:r>
      <w:r w:rsidRPr="00097C65">
        <w:t xml:space="preserve"> </w:t>
      </w:r>
      <w:r w:rsidRPr="00097C65">
        <w:t>новое,</w:t>
      </w:r>
      <w:r w:rsidRPr="00097C65">
        <w:t xml:space="preserve"> </w:t>
      </w:r>
      <w:r w:rsidRPr="00097C65">
        <w:t>трудноуловимое.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государство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материя.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rPr>
          <w:rStyle w:val="--0"/>
        </w:rPr>
        <w:t>продукт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обожествления</w:t>
      </w:r>
      <w:r w:rsidRPr="00097C65">
        <w:t xml:space="preserve"> </w:t>
      </w:r>
      <w:r w:rsidRPr="00097C65">
        <w:t>быта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бренда.</w:t>
      </w:r>
      <w:r w:rsidRPr="00097C65">
        <w:t xml:space="preserve"> </w:t>
      </w:r>
      <w:r w:rsidRPr="00097C65">
        <w:t>Нам</w:t>
      </w:r>
      <w:r w:rsidRPr="00097C65">
        <w:t xml:space="preserve"> </w:t>
      </w:r>
      <w:r w:rsidRPr="00097C65">
        <w:t>через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предстоит</w:t>
      </w:r>
      <w:r w:rsidRPr="00097C65">
        <w:t xml:space="preserve"> </w:t>
      </w:r>
      <w:r w:rsidRPr="00097C65">
        <w:t>пройти</w:t>
      </w:r>
      <w:r w:rsidRPr="00097C65">
        <w:t xml:space="preserve"> — </w:t>
      </w:r>
      <w:r w:rsidRPr="00097C65">
        <w:t>потому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t>«остатки»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вменения</w:t>
      </w:r>
      <w:r w:rsidRPr="00097C65">
        <w:t xml:space="preserve"> </w:t>
      </w:r>
      <w:r w:rsidRPr="00097C65">
        <w:t>Старой</w:t>
      </w:r>
      <w:r w:rsidRPr="00097C65">
        <w:t xml:space="preserve"> </w:t>
      </w:r>
      <w:r w:rsidRPr="00097C65">
        <w:t>системы</w:t>
      </w:r>
      <w:r w:rsidRPr="00097C65">
        <w:t xml:space="preserve"> </w:t>
      </w:r>
      <w:r w:rsidRPr="00097C65">
        <w:t>управления</w:t>
      </w:r>
      <w:r w:rsidRPr="00097C65">
        <w:t xml:space="preserve"> </w:t>
      </w:r>
      <w:r w:rsidRPr="00097C65">
        <w:t>присутствуют</w:t>
      </w:r>
      <w:r w:rsidRPr="00097C65">
        <w:t xml:space="preserve"> </w:t>
      </w:r>
      <w:r w:rsidRPr="00097C65">
        <w:t>во</w:t>
      </w:r>
      <w:r w:rsidRPr="00097C65">
        <w:t xml:space="preserve"> </w:t>
      </w:r>
      <w:r w:rsidRPr="00097C65">
        <w:t>всех</w:t>
      </w:r>
      <w:r w:rsidRPr="00097C65">
        <w:t xml:space="preserve"> </w:t>
      </w:r>
      <w:r w:rsidRPr="00097C65">
        <w:t>нас</w:t>
      </w:r>
      <w:r w:rsidR="002B44D1">
        <w:t>,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это,</w:t>
      </w:r>
      <w:r w:rsidRPr="00097C65">
        <w:t xml:space="preserve"> </w:t>
      </w:r>
      <w:r w:rsidRPr="00097C65">
        <w:t>как</w:t>
      </w:r>
      <w:r w:rsidR="009E7E3C">
        <w:t>,</w:t>
      </w:r>
      <w:r w:rsidRPr="00097C65">
        <w:t xml:space="preserve"> </w:t>
      </w:r>
      <w:r w:rsidRPr="00097C65">
        <w:t>я</w:t>
      </w:r>
      <w:r w:rsidRPr="00097C65">
        <w:t xml:space="preserve"> </w:t>
      </w:r>
      <w:r w:rsidRPr="00097C65">
        <w:t>надеюсь</w:t>
      </w:r>
      <w:r w:rsidR="009E7E3C">
        <w:t>,</w:t>
      </w:r>
      <w:r w:rsidRPr="00097C65">
        <w:t xml:space="preserve"> </w:t>
      </w:r>
      <w:r w:rsidRPr="00097C65">
        <w:t>понимает</w:t>
      </w:r>
      <w:r w:rsidRPr="00097C65">
        <w:t xml:space="preserve"> </w:t>
      </w:r>
      <w:r w:rsidRPr="00097C65">
        <w:t>читатель</w:t>
      </w:r>
      <w:r w:rsidR="002B44D1">
        <w:t>,</w:t>
      </w:r>
      <w:r w:rsidRPr="00097C65">
        <w:t xml:space="preserve"> — </w:t>
      </w:r>
      <w:r w:rsidRPr="00097C65">
        <w:t>реально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объективно.</w:t>
      </w:r>
      <w:r w:rsidRPr="00097C65">
        <w:t xml:space="preserve"> </w:t>
      </w:r>
      <w:r w:rsidRPr="00097C65">
        <w:t>Развитие</w:t>
      </w:r>
      <w:r w:rsidRPr="00097C65">
        <w:t xml:space="preserve"> </w:t>
      </w:r>
      <w:r w:rsidR="002B44D1" w:rsidRPr="00097C65">
        <w:t>идёт</w:t>
      </w:r>
      <w:r w:rsidRPr="00097C65">
        <w:t xml:space="preserve"> </w:t>
      </w:r>
      <w:r w:rsidRPr="00097C65">
        <w:t>дальше.</w:t>
      </w:r>
      <w:r w:rsidRPr="00097C65">
        <w:t xml:space="preserve"> </w:t>
      </w:r>
      <w:r w:rsidRPr="00097C65">
        <w:t>Вопрос</w:t>
      </w:r>
      <w:r w:rsidRPr="00097C65">
        <w:t xml:space="preserve"> </w:t>
      </w:r>
      <w:r w:rsidRPr="00097C65">
        <w:t>времени</w:t>
      </w:r>
      <w:r w:rsidR="002B44D1">
        <w:t xml:space="preserve"> —</w:t>
      </w:r>
      <w:r w:rsidRPr="00097C65">
        <w:t xml:space="preserve"> </w:t>
      </w:r>
      <w:r w:rsidRPr="00097C65">
        <w:t>когда</w:t>
      </w:r>
      <w:r w:rsidRPr="00097C65">
        <w:t xml:space="preserve"> </w:t>
      </w:r>
      <w:r w:rsidRPr="00097C65">
        <w:t>новое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нашем</w:t>
      </w:r>
      <w:r w:rsidRPr="00097C65">
        <w:t xml:space="preserve"> </w:t>
      </w:r>
      <w:r w:rsidRPr="00097C65">
        <w:t>сознании</w:t>
      </w:r>
      <w:r w:rsidRPr="00097C65">
        <w:t xml:space="preserve"> </w:t>
      </w:r>
      <w:r w:rsidRPr="00097C65">
        <w:t>«поглотит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вытеснит»</w:t>
      </w:r>
      <w:r w:rsidRPr="00097C65">
        <w:t xml:space="preserve"> </w:t>
      </w:r>
      <w:r w:rsidRPr="00097C65">
        <w:t>вс</w:t>
      </w:r>
      <w:r w:rsidR="002B44D1">
        <w:t>ё</w:t>
      </w:r>
      <w:r w:rsidRPr="00097C65">
        <w:t xml:space="preserve"> </w:t>
      </w:r>
      <w:r w:rsidRPr="00097C65">
        <w:t>старое,</w:t>
      </w:r>
      <w:r w:rsidRPr="00097C65">
        <w:t xml:space="preserve"> </w:t>
      </w:r>
      <w:r w:rsidR="002B44D1" w:rsidRPr="00097C65">
        <w:t>вменённое</w:t>
      </w:r>
      <w:r w:rsidRPr="00097C65">
        <w:t xml:space="preserve"> </w:t>
      </w:r>
      <w:r w:rsidRPr="00097C65">
        <w:t>нам.</w:t>
      </w:r>
      <w:r w:rsidRPr="00097C65">
        <w:t xml:space="preserve"> </w:t>
      </w:r>
      <w:r w:rsidRPr="00097C65">
        <w:t>Сейчас</w:t>
      </w:r>
      <w:r w:rsidRPr="00097C65">
        <w:t xml:space="preserve"> </w:t>
      </w:r>
      <w:r w:rsidRPr="00097C65">
        <w:t>трудно</w:t>
      </w:r>
      <w:r w:rsidRPr="00097C65">
        <w:t xml:space="preserve"> </w:t>
      </w:r>
      <w:r w:rsidRPr="00097C65">
        <w:t>представить,</w:t>
      </w:r>
      <w:r w:rsidRPr="00097C65">
        <w:t xml:space="preserve"> </w:t>
      </w:r>
      <w:r w:rsidRPr="00097C65">
        <w:t>как</w:t>
      </w:r>
      <w:r w:rsidRPr="00097C65">
        <w:t xml:space="preserve"> </w:t>
      </w:r>
      <w:r w:rsidRPr="00097C65">
        <w:t>именно</w:t>
      </w:r>
      <w:r w:rsidRPr="00097C65">
        <w:t xml:space="preserve"> </w:t>
      </w:r>
      <w:r w:rsidRPr="00097C65">
        <w:t>это</w:t>
      </w:r>
      <w:r w:rsidRPr="00097C65">
        <w:t xml:space="preserve"> </w:t>
      </w:r>
      <w:r w:rsidRPr="00097C65">
        <w:t>будет</w:t>
      </w:r>
      <w:r w:rsidRPr="00097C65">
        <w:t xml:space="preserve"> </w:t>
      </w:r>
      <w:r w:rsidRPr="00097C65">
        <w:t>выглядеть,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вызывает</w:t>
      </w:r>
      <w:r w:rsidRPr="00097C65">
        <w:t xml:space="preserve"> </w:t>
      </w:r>
      <w:r w:rsidRPr="00097C65">
        <w:t>сомнения</w:t>
      </w:r>
      <w:r w:rsidRPr="00097C65">
        <w:t xml:space="preserve"> — </w:t>
      </w:r>
      <w:r w:rsidR="002B44D1" w:rsidRPr="00097C65">
        <w:t>произойдёт</w:t>
      </w:r>
      <w:r w:rsidRPr="00097C65">
        <w:t xml:space="preserve"> </w:t>
      </w:r>
      <w:r w:rsidRPr="00097C65">
        <w:t>обязательно.</w:t>
      </w:r>
      <w:r w:rsidRPr="00097C65">
        <w:t xml:space="preserve"> </w:t>
      </w:r>
      <w:r w:rsidRPr="00097C65">
        <w:rPr>
          <w:rStyle w:val="--0"/>
        </w:rPr>
        <w:t>Уже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происходит</w:t>
      </w:r>
      <w:r w:rsidRPr="00097C65">
        <w:t>.</w:t>
      </w:r>
      <w:r w:rsidRPr="00097C65">
        <w:t xml:space="preserve"> </w:t>
      </w:r>
      <w:r w:rsidRPr="00097C65">
        <w:t>Самые</w:t>
      </w:r>
      <w:r w:rsidRPr="00097C65">
        <w:t xml:space="preserve"> </w:t>
      </w:r>
      <w:r w:rsidRPr="00097C65">
        <w:t>толстокожие</w:t>
      </w:r>
      <w:r w:rsidRPr="00097C65">
        <w:t xml:space="preserve"> </w:t>
      </w:r>
      <w:r w:rsidRPr="00097C65">
        <w:t>скоро</w:t>
      </w:r>
      <w:r w:rsidRPr="00097C65">
        <w:t xml:space="preserve"> </w:t>
      </w:r>
      <w:r w:rsidRPr="00097C65">
        <w:t>заметят</w:t>
      </w:r>
      <w:r w:rsidRPr="00097C65">
        <w:t xml:space="preserve"> </w:t>
      </w:r>
      <w:r w:rsidRPr="00097C65">
        <w:t>контуры</w:t>
      </w:r>
      <w:r w:rsidRPr="00097C65">
        <w:t xml:space="preserve"> </w:t>
      </w:r>
      <w:r w:rsidRPr="00097C65">
        <w:t>нового.</w:t>
      </w:r>
      <w:r w:rsidRPr="00097C65">
        <w:t xml:space="preserve"> </w:t>
      </w:r>
      <w:r w:rsidRPr="00097C65">
        <w:rPr>
          <w:color w:val="1B2024"/>
        </w:rPr>
        <w:t>Успехом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мы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называем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соответствие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требованиям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системы,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достижение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того,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что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она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нам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предписывает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достигать.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Но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никогда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не</w:t>
      </w:r>
      <w:r w:rsidRPr="00097C65">
        <w:rPr>
          <w:color w:val="1B2024"/>
        </w:rPr>
        <w:t xml:space="preserve"> </w:t>
      </w:r>
      <w:r w:rsidR="002B44D1" w:rsidRPr="00097C65">
        <w:rPr>
          <w:color w:val="1B2024"/>
        </w:rPr>
        <w:t>достижением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того,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что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мы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хотим.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Это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делает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нас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людьми,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живущими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по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программе,</w:t>
      </w:r>
      <w:r w:rsidRPr="00097C65">
        <w:rPr>
          <w:color w:val="1B2024"/>
        </w:rPr>
        <w:t xml:space="preserve"> </w:t>
      </w:r>
      <w:r w:rsidR="002B44D1" w:rsidRPr="00097C65">
        <w:rPr>
          <w:color w:val="1B2024"/>
        </w:rPr>
        <w:t>воплощённ</w:t>
      </w:r>
      <w:r w:rsidR="002B44D1">
        <w:rPr>
          <w:color w:val="1B2024"/>
        </w:rPr>
        <w:t>ой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через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всех,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а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мы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должны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быть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(стать)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Человеками.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Нельзя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посадить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новое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дерево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на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месте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старого,</w:t>
      </w:r>
      <w:r w:rsidRPr="00097C65">
        <w:rPr>
          <w:color w:val="1B2024"/>
        </w:rPr>
        <w:t xml:space="preserve"> </w:t>
      </w:r>
      <w:r w:rsidR="002B44D1" w:rsidRPr="00097C65">
        <w:rPr>
          <w:color w:val="1B2024"/>
        </w:rPr>
        <w:t>прежде</w:t>
      </w:r>
      <w:r w:rsidR="002B44D1" w:rsidRPr="00097C65">
        <w:rPr>
          <w:color w:val="1B2024"/>
        </w:rPr>
        <w:t xml:space="preserve"> </w:t>
      </w:r>
      <w:r w:rsidRPr="00097C65">
        <w:rPr>
          <w:color w:val="1B2024"/>
        </w:rPr>
        <w:t>не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выкорчевав</w:t>
      </w:r>
      <w:r w:rsidR="002B44D1">
        <w:rPr>
          <w:color w:val="1B2024"/>
        </w:rPr>
        <w:t xml:space="preserve"> его</w:t>
      </w:r>
      <w:r w:rsidRPr="00097C65">
        <w:rPr>
          <w:color w:val="1B2024"/>
        </w:rPr>
        <w:t>.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Нельзя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построить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новое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здание,</w:t>
      </w:r>
      <w:r w:rsidRPr="00097C65">
        <w:rPr>
          <w:color w:val="1B2024"/>
        </w:rPr>
        <w:t xml:space="preserve"> </w:t>
      </w:r>
      <w:r w:rsidR="002B44D1" w:rsidRPr="00097C65">
        <w:rPr>
          <w:color w:val="1B2024"/>
        </w:rPr>
        <w:t xml:space="preserve">прежде </w:t>
      </w:r>
      <w:r w:rsidRPr="00097C65">
        <w:rPr>
          <w:color w:val="1B2024"/>
        </w:rPr>
        <w:t>не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снеся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старое.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Нельзя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создать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новый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мир,</w:t>
      </w:r>
      <w:r w:rsidRPr="00097C65">
        <w:rPr>
          <w:color w:val="1B2024"/>
        </w:rPr>
        <w:t xml:space="preserve"> </w:t>
      </w:r>
      <w:r w:rsidR="002B44D1" w:rsidRPr="00097C65">
        <w:rPr>
          <w:color w:val="1B2024"/>
        </w:rPr>
        <w:t xml:space="preserve">прежде </w:t>
      </w:r>
      <w:r w:rsidRPr="00097C65">
        <w:rPr>
          <w:color w:val="1B2024"/>
        </w:rPr>
        <w:t>не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демонтировав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старый.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Сотворение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нового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на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голове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старого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—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это</w:t>
      </w:r>
      <w:r w:rsidRPr="00097C65">
        <w:rPr>
          <w:color w:val="1B2024"/>
        </w:rPr>
        <w:t xml:space="preserve"> </w:t>
      </w:r>
      <w:r w:rsidRPr="00097C65">
        <w:rPr>
          <w:rStyle w:val="--0"/>
        </w:rPr>
        <w:t>никогда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не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новое</w:t>
      </w:r>
      <w:r w:rsidRPr="002B44D1">
        <w:t xml:space="preserve">. </w:t>
      </w:r>
      <w:r w:rsidRPr="00097C65">
        <w:rPr>
          <w:color w:val="1B2024"/>
        </w:rPr>
        <w:t>Это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всегда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апгрейд</w:t>
      </w:r>
      <w:r w:rsidRPr="00097C65">
        <w:rPr>
          <w:color w:val="1B2024"/>
        </w:rPr>
        <w:t xml:space="preserve"> </w:t>
      </w:r>
      <w:r w:rsidRPr="00097C65">
        <w:rPr>
          <w:color w:val="1B2024"/>
        </w:rPr>
        <w:t>старого.</w:t>
      </w:r>
    </w:p>
    <w:p w14:paraId="357C7D44" w14:textId="71056E58" w:rsidR="00D6430B" w:rsidRPr="00097C65" w:rsidRDefault="00D6430B" w:rsidP="00D6430B">
      <w:pPr>
        <w:pStyle w:val="afffff"/>
      </w:pPr>
      <w:r>
        <w:drawing>
          <wp:inline distT="0" distB="0" distL="0" distR="0" wp14:anchorId="78671D07" wp14:editId="5D5FEE9C">
            <wp:extent cx="4161953" cy="2436294"/>
            <wp:effectExtent l="0" t="0" r="381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695" cy="244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725D" w14:textId="38D251F1" w:rsidR="00532E11" w:rsidRPr="00097C65" w:rsidRDefault="0042185D" w:rsidP="002B44D1">
      <w:r w:rsidRPr="00097C65">
        <w:t>Старый</w:t>
      </w:r>
      <w:r w:rsidRPr="00097C65">
        <w:t xml:space="preserve"> </w:t>
      </w:r>
      <w:r w:rsidRPr="00097C65">
        <w:t>мир</w:t>
      </w:r>
      <w:r w:rsidRPr="00097C65">
        <w:t xml:space="preserve"> </w:t>
      </w:r>
      <w:r w:rsidRPr="00097C65">
        <w:t>подобен</w:t>
      </w:r>
      <w:r w:rsidRPr="00097C65">
        <w:t xml:space="preserve"> </w:t>
      </w:r>
      <w:r w:rsidRPr="00097C65">
        <w:t>сгнившему</w:t>
      </w:r>
      <w:r w:rsidRPr="00097C65">
        <w:t xml:space="preserve"> </w:t>
      </w:r>
      <w:r w:rsidRPr="00097C65">
        <w:t>зданию,</w:t>
      </w:r>
      <w:r w:rsidRPr="00097C65">
        <w:t xml:space="preserve"> </w:t>
      </w:r>
      <w:r w:rsidRPr="00097C65">
        <w:t>которое</w:t>
      </w:r>
      <w:r w:rsidRPr="00097C65">
        <w:t xml:space="preserve"> </w:t>
      </w:r>
      <w:r w:rsidRPr="00097C65">
        <w:t>вот-вот</w:t>
      </w:r>
      <w:r w:rsidRPr="00097C65">
        <w:t xml:space="preserve"> </w:t>
      </w:r>
      <w:r w:rsidR="002B44D1" w:rsidRPr="00097C65">
        <w:t>упадёт</w:t>
      </w:r>
      <w:r w:rsidRPr="00097C65">
        <w:t xml:space="preserve"> </w:t>
      </w:r>
      <w:r w:rsidRPr="00097C65">
        <w:t>вместе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жильцами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головы</w:t>
      </w:r>
      <w:r w:rsidRPr="00097C65">
        <w:t xml:space="preserve"> </w:t>
      </w:r>
      <w:r w:rsidRPr="00097C65">
        <w:t>прохожих.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нужно</w:t>
      </w:r>
      <w:r w:rsidRPr="00097C65">
        <w:t xml:space="preserve"> </w:t>
      </w:r>
      <w:r w:rsidRPr="00097C65">
        <w:t>ждать</w:t>
      </w:r>
      <w:r w:rsidRPr="00097C65">
        <w:t xml:space="preserve"> </w:t>
      </w:r>
      <w:r w:rsidRPr="00097C65">
        <w:t>естественного</w:t>
      </w:r>
      <w:r w:rsidRPr="00097C65">
        <w:t xml:space="preserve"> </w:t>
      </w:r>
      <w:r w:rsidRPr="00097C65">
        <w:t>разрушения</w:t>
      </w:r>
      <w:r w:rsidRPr="00097C65">
        <w:t xml:space="preserve"> </w:t>
      </w:r>
      <w:r w:rsidRPr="00097C65">
        <w:t>падающего.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этой</w:t>
      </w:r>
      <w:r w:rsidRPr="00097C65">
        <w:t xml:space="preserve"> </w:t>
      </w:r>
      <w:r w:rsidRPr="00097C65">
        <w:t>ситуации</w:t>
      </w:r>
      <w:r w:rsidRPr="00097C65">
        <w:t xml:space="preserve"> </w:t>
      </w:r>
      <w:r w:rsidRPr="00097C65">
        <w:t>оптимально</w:t>
      </w:r>
      <w:r w:rsidRPr="00097C65">
        <w:t xml:space="preserve"> </w:t>
      </w:r>
      <w:r w:rsidRPr="00097C65">
        <w:t>следовать</w:t>
      </w:r>
      <w:r w:rsidRPr="00097C65">
        <w:t xml:space="preserve"> </w:t>
      </w:r>
      <w:r w:rsidRPr="00097C65">
        <w:t>словам</w:t>
      </w:r>
      <w:r w:rsidRPr="00097C65">
        <w:t xml:space="preserve"> </w:t>
      </w:r>
      <w:r w:rsidRPr="00097C65">
        <w:t>Ницше</w:t>
      </w:r>
      <w:r w:rsidRPr="00097C65">
        <w:t xml:space="preserve"> </w:t>
      </w:r>
      <w:r w:rsidRPr="00097C65">
        <w:t>«Подтолкни</w:t>
      </w:r>
      <w:r w:rsidRPr="00097C65">
        <w:t xml:space="preserve"> </w:t>
      </w:r>
      <w:r w:rsidRPr="00097C65">
        <w:t>падающего».</w:t>
      </w:r>
      <w:r w:rsidRPr="00097C65">
        <w:t xml:space="preserve"> </w:t>
      </w:r>
      <w:r w:rsidRPr="00097C65">
        <w:t>Старому</w:t>
      </w:r>
      <w:r w:rsidRPr="00097C65">
        <w:t xml:space="preserve"> </w:t>
      </w:r>
      <w:r w:rsidRPr="00097C65">
        <w:t>миру</w:t>
      </w:r>
      <w:r w:rsidRPr="00097C65">
        <w:t xml:space="preserve"> </w:t>
      </w:r>
      <w:r w:rsidRPr="00097C65">
        <w:t>нужен</w:t>
      </w:r>
      <w:r w:rsidRPr="00097C65">
        <w:t xml:space="preserve"> </w:t>
      </w:r>
      <w:r w:rsidRPr="00097C65">
        <w:t>контролируемый</w:t>
      </w:r>
      <w:r w:rsidRPr="00097C65">
        <w:t xml:space="preserve"> </w:t>
      </w:r>
      <w:r w:rsidRPr="00097C65">
        <w:t>снос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только</w:t>
      </w:r>
      <w:r w:rsidRPr="00097C65">
        <w:t xml:space="preserve"> </w:t>
      </w:r>
      <w:r w:rsidRPr="00097C65">
        <w:t>потому,</w:t>
      </w:r>
      <w:r w:rsidRPr="00097C65">
        <w:t xml:space="preserve"> </w:t>
      </w:r>
      <w:r w:rsidRPr="00097C65">
        <w:t>что</w:t>
      </w:r>
      <w:r w:rsidRPr="00097C65">
        <w:t xml:space="preserve"> </w:t>
      </w:r>
      <w:r w:rsidRPr="00097C65">
        <w:lastRenderedPageBreak/>
        <w:t>он</w:t>
      </w:r>
      <w:r w:rsidRPr="00097C65">
        <w:t xml:space="preserve"> </w:t>
      </w:r>
      <w:r w:rsidRPr="00097C65">
        <w:t>отжил</w:t>
      </w:r>
      <w:r w:rsidRPr="00097C65">
        <w:t xml:space="preserve"> </w:t>
      </w:r>
      <w:r w:rsidR="002B44D1" w:rsidRPr="00097C65">
        <w:t>своё</w:t>
      </w:r>
      <w:r w:rsidRPr="00097C65">
        <w:t>,</w:t>
      </w:r>
      <w:r w:rsidRPr="00097C65">
        <w:t xml:space="preserve"> </w:t>
      </w:r>
      <w:r w:rsidRPr="00097C65">
        <w:t>но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для</w:t>
      </w:r>
      <w:r w:rsidRPr="00097C65">
        <w:t xml:space="preserve"> </w:t>
      </w:r>
      <w:r w:rsidRPr="00097C65">
        <w:t>реализации</w:t>
      </w:r>
      <w:r w:rsidRPr="00097C65">
        <w:t xml:space="preserve"> </w:t>
      </w:r>
      <w:r w:rsidRPr="00097C65">
        <w:t>идеи-минимум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идеи-максимум.</w:t>
      </w:r>
      <w:r w:rsidRPr="00097C65">
        <w:rPr>
          <w:b/>
          <w:bCs/>
        </w:rPr>
        <w:t xml:space="preserve"> </w:t>
      </w:r>
      <w:r w:rsidRPr="00097C65">
        <w:t>Текущее</w:t>
      </w:r>
      <w:r w:rsidRPr="00097C65">
        <w:t xml:space="preserve"> </w:t>
      </w:r>
      <w:r w:rsidRPr="00097C65">
        <w:t>состояние</w:t>
      </w:r>
      <w:r w:rsidRPr="00097C65">
        <w:t xml:space="preserve"> </w:t>
      </w:r>
      <w:r w:rsidRPr="00097C65">
        <w:t>общества</w:t>
      </w:r>
      <w:r w:rsidRPr="00097C65">
        <w:t xml:space="preserve"> </w:t>
      </w:r>
      <w:r w:rsidRPr="00097C65">
        <w:t>лучше</w:t>
      </w:r>
      <w:r w:rsidRPr="00097C65">
        <w:t xml:space="preserve"> </w:t>
      </w:r>
      <w:r w:rsidRPr="00097C65">
        <w:t>всего</w:t>
      </w:r>
      <w:r w:rsidRPr="00097C65">
        <w:t xml:space="preserve"> </w:t>
      </w:r>
      <w:r w:rsidRPr="00097C65">
        <w:t>иллюстрирует</w:t>
      </w:r>
      <w:r w:rsidRPr="00097C65">
        <w:t xml:space="preserve"> </w:t>
      </w:r>
      <w:r w:rsidRPr="00097C65">
        <w:t>сложности</w:t>
      </w:r>
      <w:r w:rsidRPr="00097C65">
        <w:t xml:space="preserve"> </w:t>
      </w:r>
      <w:r w:rsidRPr="00097C65">
        <w:t>приведения</w:t>
      </w:r>
      <w:r w:rsidRPr="00097C65">
        <w:t xml:space="preserve"> </w:t>
      </w:r>
      <w:r w:rsidRPr="00097C65">
        <w:t>его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состояние,</w:t>
      </w:r>
      <w:r w:rsidRPr="00097C65">
        <w:t xml:space="preserve"> </w:t>
      </w:r>
      <w:r w:rsidRPr="00097C65">
        <w:t>соответствующее</w:t>
      </w:r>
      <w:r w:rsidRPr="00097C65">
        <w:t xml:space="preserve"> </w:t>
      </w:r>
      <w:r w:rsidRPr="00097C65">
        <w:t>стоящим</w:t>
      </w:r>
      <w:r w:rsidRPr="00097C65">
        <w:t xml:space="preserve"> </w:t>
      </w:r>
      <w:r w:rsidRPr="00097C65">
        <w:t>задачам.</w:t>
      </w:r>
      <w:r w:rsidRPr="00097C65">
        <w:t xml:space="preserve"> </w:t>
      </w:r>
      <w:r w:rsidRPr="00097C65">
        <w:t>Ведь</w:t>
      </w:r>
      <w:r w:rsidRPr="00097C65">
        <w:t xml:space="preserve"> </w:t>
      </w:r>
      <w:r w:rsidRPr="00097C65">
        <w:t>только</w:t>
      </w:r>
      <w:r w:rsidRPr="00097C65">
        <w:t xml:space="preserve"> </w:t>
      </w:r>
      <w:r w:rsidRPr="00097C65">
        <w:t>поддержка</w:t>
      </w:r>
      <w:r w:rsidRPr="00097C65">
        <w:t xml:space="preserve"> </w:t>
      </w:r>
      <w:r w:rsidRPr="00097C65">
        <w:t>большинства</w:t>
      </w:r>
      <w:r w:rsidRPr="00097C65">
        <w:t xml:space="preserve"> </w:t>
      </w:r>
      <w:r w:rsidRPr="00097C65">
        <w:t>(лучше</w:t>
      </w:r>
      <w:r w:rsidRPr="00097C65">
        <w:t xml:space="preserve"> </w:t>
      </w:r>
      <w:r w:rsidRPr="00097C65">
        <w:t>подавляющего)</w:t>
      </w:r>
      <w:r w:rsidRPr="00097C65">
        <w:t xml:space="preserve"> </w:t>
      </w:r>
      <w:r w:rsidRPr="00097C65">
        <w:t>обеспечивает</w:t>
      </w:r>
      <w:r w:rsidRPr="00097C65">
        <w:t xml:space="preserve"> </w:t>
      </w:r>
      <w:r w:rsidRPr="00097C65">
        <w:t>фундамент</w:t>
      </w:r>
      <w:r w:rsidRPr="00097C65">
        <w:t xml:space="preserve"> </w:t>
      </w:r>
      <w:r w:rsidRPr="00097C65">
        <w:t>преобразований,</w:t>
      </w:r>
      <w:r w:rsidRPr="00097C65">
        <w:t xml:space="preserve"> </w:t>
      </w:r>
      <w:r w:rsidRPr="00097C65">
        <w:t>о</w:t>
      </w:r>
      <w:r w:rsidRPr="00097C65">
        <w:t xml:space="preserve"> </w:t>
      </w:r>
      <w:r w:rsidRPr="00097C65">
        <w:t>которых</w:t>
      </w:r>
      <w:r w:rsidRPr="00097C65">
        <w:t xml:space="preserve"> </w:t>
      </w:r>
      <w:r w:rsidRPr="00097C65">
        <w:t>все</w:t>
      </w:r>
      <w:r w:rsidRPr="00097C65">
        <w:t xml:space="preserve"> </w:t>
      </w:r>
      <w:r w:rsidRPr="00097C65">
        <w:t>твердят,</w:t>
      </w:r>
      <w:r w:rsidRPr="00097C65">
        <w:t xml:space="preserve"> </w:t>
      </w:r>
      <w:r w:rsidRPr="00097C65">
        <w:t>зачастую,</w:t>
      </w:r>
      <w:r w:rsidRPr="00097C65">
        <w:t xml:space="preserve"> </w:t>
      </w:r>
      <w:r w:rsidRPr="00097C65">
        <w:t>увы,</w:t>
      </w:r>
      <w:r w:rsidRPr="00097C65">
        <w:t xml:space="preserve"> </w:t>
      </w:r>
      <w:r w:rsidRPr="00097C65">
        <w:t>имея</w:t>
      </w:r>
      <w:r w:rsidRPr="00097C65">
        <w:t xml:space="preserve"> </w:t>
      </w:r>
      <w:r w:rsidRPr="00097C65">
        <w:t>в</w:t>
      </w:r>
      <w:r w:rsidRPr="00097C65">
        <w:t xml:space="preserve"> </w:t>
      </w:r>
      <w:r w:rsidRPr="00097C65">
        <w:t>виду</w:t>
      </w:r>
      <w:r w:rsidRPr="00097C65">
        <w:t xml:space="preserve"> </w:t>
      </w:r>
      <w:r w:rsidR="002B44D1">
        <w:t xml:space="preserve">что-то </w:t>
      </w:r>
      <w:r w:rsidRPr="00097C65">
        <w:t>своё.</w:t>
      </w:r>
      <w:r w:rsidRPr="00097C65">
        <w:t xml:space="preserve"> </w:t>
      </w:r>
      <w:r w:rsidRPr="00097C65">
        <w:t>Для</w:t>
      </w:r>
      <w:r w:rsidRPr="00097C65">
        <w:t xml:space="preserve"> </w:t>
      </w:r>
      <w:r w:rsidRPr="00097C65">
        <w:t>реализации</w:t>
      </w:r>
      <w:r w:rsidRPr="00097C65">
        <w:t xml:space="preserve"> </w:t>
      </w:r>
      <w:r w:rsidRPr="00097C65">
        <w:t>этого</w:t>
      </w:r>
      <w:r w:rsidRPr="00097C65">
        <w:t xml:space="preserve"> </w:t>
      </w:r>
      <w:r w:rsidRPr="00097C65">
        <w:t>нужна</w:t>
      </w:r>
      <w:r w:rsidRPr="00097C65">
        <w:t xml:space="preserve"> </w:t>
      </w:r>
      <w:r w:rsidRPr="00097C65">
        <w:t>принципиально</w:t>
      </w:r>
      <w:r w:rsidRPr="00097C65">
        <w:t xml:space="preserve"> </w:t>
      </w:r>
      <w:r w:rsidRPr="00097C65">
        <w:t>новая</w:t>
      </w:r>
      <w:r w:rsidRPr="00097C65">
        <w:t xml:space="preserve"> </w:t>
      </w:r>
      <w:r w:rsidRPr="00097C65">
        <w:t>социально-экономическая</w:t>
      </w:r>
      <w:r w:rsidRPr="00097C65">
        <w:t xml:space="preserve"> </w:t>
      </w:r>
      <w:r w:rsidRPr="00097C65">
        <w:t>форма,</w:t>
      </w:r>
      <w:r w:rsidRPr="00097C65">
        <w:t xml:space="preserve"> </w:t>
      </w:r>
      <w:r w:rsidRPr="00097C65">
        <w:t>которая</w:t>
      </w:r>
      <w:r w:rsidRPr="00097C65">
        <w:t xml:space="preserve"> </w:t>
      </w:r>
      <w:r w:rsidRPr="00097C65">
        <w:t>будет</w:t>
      </w:r>
      <w:r w:rsidRPr="00097C65">
        <w:t xml:space="preserve"> </w:t>
      </w:r>
      <w:r w:rsidRPr="00097C65">
        <w:rPr>
          <w:rStyle w:val="--0"/>
        </w:rPr>
        <w:t>стоять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НАД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государством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заставлять</w:t>
      </w:r>
      <w:r w:rsidRPr="00097C65">
        <w:t xml:space="preserve"> </w:t>
      </w:r>
      <w:r w:rsidRPr="00097C65">
        <w:t>его</w:t>
      </w:r>
      <w:r w:rsidRPr="00097C65">
        <w:t xml:space="preserve"> </w:t>
      </w:r>
      <w:r w:rsidRPr="00097C65">
        <w:t>делать</w:t>
      </w:r>
      <w:r w:rsidRPr="00097C65">
        <w:t xml:space="preserve"> </w:t>
      </w:r>
      <w:r w:rsidRPr="00097C65">
        <w:t>то,</w:t>
      </w:r>
      <w:r w:rsidRPr="00097C65">
        <w:t xml:space="preserve"> </w:t>
      </w:r>
      <w:r w:rsidRPr="00097C65">
        <w:t>чего</w:t>
      </w:r>
      <w:r w:rsidRPr="00097C65">
        <w:t xml:space="preserve"> </w:t>
      </w:r>
      <w:r w:rsidRPr="00097C65">
        <w:t>оно</w:t>
      </w:r>
      <w:r w:rsidRPr="00097C65">
        <w:t xml:space="preserve"> </w:t>
      </w:r>
      <w:r w:rsidRPr="00097C65">
        <w:t>само</w:t>
      </w:r>
      <w:r w:rsidRPr="00097C65">
        <w:t xml:space="preserve"> </w:t>
      </w:r>
      <w:r w:rsidRPr="00097C65">
        <w:t>никогда</w:t>
      </w:r>
      <w:r w:rsidRPr="00097C65">
        <w:t xml:space="preserve"> </w:t>
      </w:r>
      <w:r w:rsidRPr="00097C65">
        <w:t>не</w:t>
      </w:r>
      <w:r w:rsidRPr="00097C65">
        <w:t xml:space="preserve"> </w:t>
      </w:r>
      <w:r w:rsidRPr="00097C65">
        <w:t>будет</w:t>
      </w:r>
      <w:r w:rsidRPr="00097C65">
        <w:t xml:space="preserve"> </w:t>
      </w:r>
      <w:r w:rsidRPr="00097C65">
        <w:t>делать.</w:t>
      </w:r>
      <w:r w:rsidRPr="00097C65">
        <w:t xml:space="preserve"> </w:t>
      </w:r>
      <w:r w:rsidRPr="00097C65">
        <w:t>Вот</w:t>
      </w:r>
      <w:r w:rsidRPr="00097C65">
        <w:t xml:space="preserve"> </w:t>
      </w:r>
      <w:r w:rsidRPr="00097C65">
        <w:t>поэтому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rPr>
          <w:rStyle w:val="--0"/>
        </w:rPr>
        <w:t>НУЖНО</w:t>
      </w:r>
      <w:r w:rsidRPr="00097C65">
        <w:rPr>
          <w:rStyle w:val="--0"/>
        </w:rPr>
        <w:t xml:space="preserve"> </w:t>
      </w:r>
      <w:r w:rsidRPr="00097C65">
        <w:rPr>
          <w:rStyle w:val="--"/>
        </w:rPr>
        <w:t>собрать</w:t>
      </w:r>
      <w:r w:rsidRPr="00097C65">
        <w:rPr>
          <w:rStyle w:val="--0"/>
        </w:rPr>
        <w:t xml:space="preserve"> </w:t>
      </w:r>
      <w:r w:rsidRPr="00097C65">
        <w:rPr>
          <w:rStyle w:val="--0"/>
        </w:rPr>
        <w:t>команду</w:t>
      </w:r>
      <w:r w:rsidRPr="00097C65">
        <w:t xml:space="preserve"> </w:t>
      </w:r>
      <w:r w:rsidRPr="00097C65">
        <w:t>единомышленников</w:t>
      </w:r>
      <w:r w:rsidRPr="00097C65">
        <w:t xml:space="preserve"> — </w:t>
      </w:r>
      <w:r w:rsidRPr="00097C65">
        <w:t>страстно</w:t>
      </w:r>
      <w:r w:rsidRPr="00097C65">
        <w:t xml:space="preserve"> </w:t>
      </w:r>
      <w:r w:rsidRPr="00097C65">
        <w:t>ищущих</w:t>
      </w:r>
      <w:r w:rsidRPr="00097C65">
        <w:t xml:space="preserve"> </w:t>
      </w:r>
      <w:r w:rsidRPr="00097C65">
        <w:t>людей,</w:t>
      </w:r>
      <w:r w:rsidRPr="00097C65">
        <w:t xml:space="preserve"> </w:t>
      </w:r>
      <w:r w:rsidRPr="00097C65">
        <w:t>для</w:t>
      </w:r>
      <w:r w:rsidRPr="00097C65">
        <w:t xml:space="preserve"> </w:t>
      </w:r>
      <w:r w:rsidRPr="00097C65">
        <w:t>которых</w:t>
      </w:r>
      <w:r w:rsidRPr="00097C65">
        <w:t xml:space="preserve"> </w:t>
      </w:r>
      <w:r w:rsidRPr="00097C65">
        <w:t>цель</w:t>
      </w:r>
      <w:r w:rsidRPr="00097C65">
        <w:t xml:space="preserve"> — </w:t>
      </w:r>
      <w:r w:rsidRPr="00097C65">
        <w:t>всегда</w:t>
      </w:r>
      <w:r w:rsidRPr="00097C65">
        <w:t xml:space="preserve"> </w:t>
      </w:r>
      <w:r w:rsidRPr="00097C65">
        <w:t>одна</w:t>
      </w:r>
      <w:r w:rsidRPr="00097C65">
        <w:t xml:space="preserve"> </w:t>
      </w:r>
      <w:r w:rsidRPr="00097C65">
        <w:t>и</w:t>
      </w:r>
      <w:r w:rsidRPr="00097C65">
        <w:t xml:space="preserve"> </w:t>
      </w:r>
      <w:r w:rsidRPr="00097C65">
        <w:t>о</w:t>
      </w:r>
      <w:r w:rsidR="002B44D1">
        <w:t>н</w:t>
      </w:r>
      <w:r w:rsidRPr="00097C65">
        <w:t>а</w:t>
      </w:r>
      <w:r w:rsidR="002B44D1">
        <w:t xml:space="preserve"> —</w:t>
      </w:r>
      <w:r w:rsidRPr="00097C65">
        <w:t xml:space="preserve"> </w:t>
      </w:r>
      <w:r w:rsidRPr="00097C65">
        <w:t>первична.</w:t>
      </w:r>
      <w:r w:rsidRPr="00097C65">
        <w:t xml:space="preserve"> </w:t>
      </w:r>
      <w:r w:rsidRPr="00097C65">
        <w:t>Команду,</w:t>
      </w:r>
      <w:r w:rsidRPr="00097C65">
        <w:t xml:space="preserve"> </w:t>
      </w:r>
      <w:r w:rsidRPr="00097C65">
        <w:t>которую</w:t>
      </w:r>
      <w:r w:rsidRPr="00097C65">
        <w:t xml:space="preserve"> </w:t>
      </w:r>
      <w:r w:rsidRPr="00097C65">
        <w:t>можно</w:t>
      </w:r>
      <w:r w:rsidRPr="00097C65">
        <w:t xml:space="preserve"> </w:t>
      </w:r>
      <w:r w:rsidRPr="00097C65">
        <w:t>взять</w:t>
      </w:r>
      <w:r w:rsidRPr="00097C65">
        <w:t xml:space="preserve"> </w:t>
      </w:r>
      <w:r w:rsidRPr="00097C65">
        <w:t>с</w:t>
      </w:r>
      <w:r w:rsidRPr="00097C65">
        <w:t xml:space="preserve"> </w:t>
      </w:r>
      <w:r w:rsidRPr="00097C65">
        <w:t>собой</w:t>
      </w:r>
      <w:r w:rsidRPr="00097C65">
        <w:t xml:space="preserve"> — </w:t>
      </w:r>
      <w:r w:rsidRPr="00097C65">
        <w:t>для</w:t>
      </w:r>
      <w:r w:rsidRPr="00097C65">
        <w:t xml:space="preserve"> </w:t>
      </w:r>
      <w:r w:rsidRPr="00097C65">
        <w:t>восхождения</w:t>
      </w:r>
      <w:r w:rsidRPr="00097C65">
        <w:t xml:space="preserve"> </w:t>
      </w:r>
      <w:r w:rsidRPr="00097C65">
        <w:t>на</w:t>
      </w:r>
      <w:r w:rsidRPr="00097C65">
        <w:t xml:space="preserve"> </w:t>
      </w:r>
      <w:r w:rsidRPr="00097C65">
        <w:t>гору.</w:t>
      </w:r>
    </w:p>
    <w:p w14:paraId="3381081F" w14:textId="570FDCE9" w:rsidR="0042185D" w:rsidRPr="00805676" w:rsidRDefault="0042185D" w:rsidP="00805676">
      <w:pPr>
        <w:ind w:left="720" w:firstLine="0"/>
        <w:rPr>
          <w:b/>
          <w:bCs/>
          <w:i/>
          <w:iCs/>
        </w:rPr>
      </w:pPr>
      <w:r w:rsidRPr="00805676">
        <w:rPr>
          <w:b/>
          <w:bCs/>
          <w:i/>
          <w:iCs/>
        </w:rPr>
        <w:t>Ф. Шкруднев</w:t>
      </w:r>
    </w:p>
    <w:p w14:paraId="78216766" w14:textId="4B73888D" w:rsidR="0042185D" w:rsidRPr="00805676" w:rsidRDefault="0042185D" w:rsidP="00805676">
      <w:pPr>
        <w:ind w:left="720" w:firstLine="0"/>
        <w:rPr>
          <w:b/>
          <w:bCs/>
          <w:i/>
          <w:iCs/>
        </w:rPr>
      </w:pPr>
      <w:r w:rsidRPr="00805676">
        <w:rPr>
          <w:b/>
          <w:bCs/>
          <w:i/>
          <w:iCs/>
        </w:rPr>
        <w:t>сентябрь 2022</w:t>
      </w:r>
    </w:p>
    <w:p w14:paraId="779BEA86" w14:textId="77777777" w:rsidR="0042185D" w:rsidRPr="00097C65" w:rsidRDefault="0042185D" w:rsidP="0042185D">
      <w:pPr>
        <w:shd w:val="clear" w:color="auto" w:fill="FFFFFF"/>
        <w:spacing w:line="240" w:lineRule="auto"/>
        <w:ind w:firstLine="0"/>
        <w:jc w:val="left"/>
        <w:rPr>
          <w:rFonts w:eastAsia="Times New Roman"/>
          <w:color w:val="111111"/>
          <w:szCs w:val="28"/>
        </w:rPr>
      </w:pPr>
    </w:p>
    <w:p w14:paraId="0687F633" w14:textId="77777777" w:rsidR="00532E11" w:rsidRPr="00097C65" w:rsidRDefault="00532E11" w:rsidP="00532E11">
      <w:pPr>
        <w:pStyle w:val="affffff8"/>
      </w:pPr>
    </w:p>
    <w:sectPr w:rsidR="00532E11" w:rsidRPr="00097C65" w:rsidSect="008E2E61">
      <w:headerReference w:type="even" r:id="rId16"/>
      <w:headerReference w:type="default" r:id="rId17"/>
      <w:footerReference w:type="even" r:id="rId18"/>
      <w:footerReference w:type="default" r:id="rId19"/>
      <w:pgSz w:w="11900" w:h="16840"/>
      <w:pgMar w:top="1235" w:right="720" w:bottom="1054" w:left="720" w:header="0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BBF13" w14:textId="77777777" w:rsidR="00230B64" w:rsidRDefault="00230B64" w:rsidP="007E5B4D">
      <w:r>
        <w:separator/>
      </w:r>
    </w:p>
  </w:endnote>
  <w:endnote w:type="continuationSeparator" w:id="0">
    <w:p w14:paraId="6BA63112" w14:textId="77777777" w:rsidR="00230B64" w:rsidRDefault="00230B64" w:rsidP="007E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 CY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Основной текст">
    <w:altName w:val="Times New Roman"/>
    <w:panose1 w:val="020B0604020202020204"/>
    <w:charset w:val="00"/>
    <w:family w:val="roman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42">
    <w:altName w:val="Times New Roman"/>
    <w:panose1 w:val="020B0604020202020204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1315" w14:textId="25B05805" w:rsidR="00573D4E" w:rsidRDefault="00573D4E" w:rsidP="004A7BD5">
    <w:pPr>
      <w:pStyle w:val="af6"/>
      <w:framePr w:wrap="none" w:vAnchor="text" w:hAnchor="page" w:x="5857" w:y="380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2</w:t>
    </w:r>
    <w:r>
      <w:rPr>
        <w:rStyle w:val="af8"/>
      </w:rPr>
      <w:fldChar w:fldCharType="end"/>
    </w:r>
  </w:p>
  <w:p w14:paraId="63040A5B" w14:textId="06A38842" w:rsidR="00573D4E" w:rsidRDefault="00573D4E">
    <w:pPr>
      <w:pStyle w:val="af6"/>
    </w:pPr>
    <w:r>
      <w:rPr>
        <w:rFonts w:cs="Arial"/>
        <w:noProof/>
        <w:color w:val="131211"/>
      </w:rPr>
      <w:drawing>
        <wp:anchor distT="0" distB="0" distL="114300" distR="114300" simplePos="0" relativeHeight="251671552" behindDoc="1" locked="0" layoutInCell="1" allowOverlap="1" wp14:anchorId="3348786C" wp14:editId="31562647">
          <wp:simplePos x="0" y="0"/>
          <wp:positionH relativeFrom="column">
            <wp:posOffset>-461727</wp:posOffset>
          </wp:positionH>
          <wp:positionV relativeFrom="paragraph">
            <wp:posOffset>10569</wp:posOffset>
          </wp:positionV>
          <wp:extent cx="8197013" cy="49794"/>
          <wp:effectExtent l="0" t="0" r="0" b="127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7260" cy="57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noProof/>
        <w:color w:val="131211"/>
      </w:rPr>
      <w:drawing>
        <wp:anchor distT="0" distB="0" distL="114300" distR="114300" simplePos="0" relativeHeight="251669504" behindDoc="1" locked="0" layoutInCell="1" allowOverlap="1" wp14:anchorId="4D561AC3" wp14:editId="3C9BCAD6">
          <wp:simplePos x="0" y="0"/>
          <wp:positionH relativeFrom="column">
            <wp:posOffset>-452673</wp:posOffset>
          </wp:positionH>
          <wp:positionV relativeFrom="paragraph">
            <wp:posOffset>114684</wp:posOffset>
          </wp:positionV>
          <wp:extent cx="7546063" cy="502920"/>
          <wp:effectExtent l="0" t="0" r="0" b="508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03" cy="503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FA77" w14:textId="77777777" w:rsidR="00573D4E" w:rsidRDefault="00573D4E" w:rsidP="009362E3">
    <w:pPr>
      <w:pStyle w:val="af6"/>
      <w:framePr w:wrap="none" w:vAnchor="text" w:hAnchor="page" w:x="5857" w:y="325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</w:t>
    </w:r>
    <w:r>
      <w:rPr>
        <w:rStyle w:val="af8"/>
      </w:rPr>
      <w:fldChar w:fldCharType="end"/>
    </w:r>
  </w:p>
  <w:p w14:paraId="6E8D60D9" w14:textId="035E64C1" w:rsidR="00573D4E" w:rsidRDefault="00573D4E">
    <w:pPr>
      <w:pStyle w:val="af6"/>
    </w:pPr>
    <w:r w:rsidRPr="00C54503">
      <w:rPr>
        <w:noProof/>
      </w:rPr>
      <w:drawing>
        <wp:anchor distT="0" distB="0" distL="114300" distR="114300" simplePos="0" relativeHeight="251676672" behindDoc="1" locked="0" layoutInCell="1" allowOverlap="1" wp14:anchorId="64DEED03" wp14:editId="135402F9">
          <wp:simplePos x="0" y="0"/>
          <wp:positionH relativeFrom="column">
            <wp:posOffset>-453390</wp:posOffset>
          </wp:positionH>
          <wp:positionV relativeFrom="paragraph">
            <wp:posOffset>125095</wp:posOffset>
          </wp:positionV>
          <wp:extent cx="7545705" cy="502920"/>
          <wp:effectExtent l="0" t="0" r="0" b="508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7696" behindDoc="1" locked="0" layoutInCell="1" allowOverlap="1" wp14:anchorId="05C3B0D0" wp14:editId="4F8A9A73">
          <wp:simplePos x="0" y="0"/>
          <wp:positionH relativeFrom="column">
            <wp:posOffset>-462579</wp:posOffset>
          </wp:positionH>
          <wp:positionV relativeFrom="paragraph">
            <wp:posOffset>21515</wp:posOffset>
          </wp:positionV>
          <wp:extent cx="8197013" cy="49794"/>
          <wp:effectExtent l="0" t="0" r="0" b="1270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013" cy="49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635E2" w14:textId="77777777" w:rsidR="00230B64" w:rsidRDefault="00230B64" w:rsidP="007E5B4D">
      <w:r>
        <w:separator/>
      </w:r>
    </w:p>
  </w:footnote>
  <w:footnote w:type="continuationSeparator" w:id="0">
    <w:p w14:paraId="76CFB236" w14:textId="77777777" w:rsidR="00230B64" w:rsidRDefault="00230B64" w:rsidP="007E5B4D">
      <w:r>
        <w:continuationSeparator/>
      </w:r>
    </w:p>
  </w:footnote>
  <w:footnote w:id="1">
    <w:p w14:paraId="443DF7C4" w14:textId="05B0532F" w:rsidR="0042185D" w:rsidRPr="000E47E4" w:rsidRDefault="0042185D" w:rsidP="00312689">
      <w:pPr>
        <w:pStyle w:val="afffff6"/>
      </w:pPr>
      <w:r>
        <w:rPr>
          <w:rStyle w:val="afb"/>
        </w:rPr>
        <w:footnoteRef/>
      </w:r>
      <w:r>
        <w:t xml:space="preserve"> </w:t>
      </w:r>
      <w:r w:rsidRPr="000E47E4">
        <w:rPr>
          <w:b/>
          <w:bCs/>
        </w:rPr>
        <w:t>Друиды</w:t>
      </w:r>
      <w:r>
        <w:t xml:space="preserve"> </w:t>
      </w:r>
      <w:r w:rsidRPr="000E47E4">
        <w:t>(лат.</w:t>
      </w:r>
      <w:r>
        <w:t xml:space="preserve"> </w:t>
      </w:r>
      <w:r w:rsidRPr="000E47E4">
        <w:t>Druides,</w:t>
      </w:r>
      <w:r>
        <w:t xml:space="preserve"> </w:t>
      </w:r>
      <w:r w:rsidRPr="000E47E4">
        <w:t>по-галльски</w:t>
      </w:r>
      <w:r>
        <w:t xml:space="preserve"> </w:t>
      </w:r>
      <w:r w:rsidRPr="000E47E4">
        <w:t>druich,</w:t>
      </w:r>
      <w:r>
        <w:t xml:space="preserve"> </w:t>
      </w:r>
      <w:r w:rsidRPr="000E47E4">
        <w:t>dravid)</w:t>
      </w:r>
      <w:r>
        <w:t xml:space="preserve"> </w:t>
      </w:r>
      <w:r w:rsidRPr="000E47E4">
        <w:t>—</w:t>
      </w:r>
      <w:r>
        <w:t xml:space="preserve"> </w:t>
      </w:r>
      <w:r w:rsidRPr="000E47E4">
        <w:t>так</w:t>
      </w:r>
      <w:r>
        <w:t xml:space="preserve"> </w:t>
      </w:r>
      <w:r w:rsidRPr="000E47E4">
        <w:t>назывались</w:t>
      </w:r>
      <w:r>
        <w:t xml:space="preserve"> </w:t>
      </w:r>
      <w:r w:rsidRPr="000E47E4">
        <w:t>жрецы</w:t>
      </w:r>
      <w:r>
        <w:t xml:space="preserve"> </w:t>
      </w:r>
      <w:r w:rsidRPr="000E47E4">
        <w:t>у</w:t>
      </w:r>
      <w:r>
        <w:t xml:space="preserve"> </w:t>
      </w:r>
      <w:r w:rsidRPr="000E47E4">
        <w:t>кельтических</w:t>
      </w:r>
      <w:r>
        <w:t xml:space="preserve"> </w:t>
      </w:r>
      <w:r w:rsidRPr="000E47E4">
        <w:t>народов</w:t>
      </w:r>
      <w:r>
        <w:t xml:space="preserve"> </w:t>
      </w:r>
      <w:r w:rsidRPr="000E47E4">
        <w:t>в</w:t>
      </w:r>
      <w:r>
        <w:t xml:space="preserve"> </w:t>
      </w:r>
      <w:r w:rsidRPr="000E47E4">
        <w:t>древней</w:t>
      </w:r>
      <w:r>
        <w:t xml:space="preserve"> </w:t>
      </w:r>
      <w:r w:rsidRPr="000E47E4">
        <w:t>Галлии</w:t>
      </w:r>
      <w:r>
        <w:t xml:space="preserve"> </w:t>
      </w:r>
      <w:r w:rsidRPr="000E47E4">
        <w:t>и</w:t>
      </w:r>
      <w:r>
        <w:t xml:space="preserve"> </w:t>
      </w:r>
      <w:r w:rsidRPr="000E47E4">
        <w:t>Британии.</w:t>
      </w:r>
      <w:r>
        <w:t xml:space="preserve"> </w:t>
      </w:r>
      <w:r w:rsidRPr="000E47E4">
        <w:t>В</w:t>
      </w:r>
      <w:r>
        <w:t xml:space="preserve"> </w:t>
      </w:r>
      <w:r w:rsidRPr="000E47E4">
        <w:t>Галлии</w:t>
      </w:r>
      <w:r>
        <w:t xml:space="preserve"> </w:t>
      </w:r>
      <w:r w:rsidRPr="000E47E4">
        <w:t>во</w:t>
      </w:r>
      <w:r>
        <w:t xml:space="preserve"> </w:t>
      </w:r>
      <w:r w:rsidRPr="000E47E4">
        <w:t>времена</w:t>
      </w:r>
      <w:r>
        <w:t xml:space="preserve"> </w:t>
      </w:r>
      <w:r w:rsidRPr="000E47E4">
        <w:t>Цезаря</w:t>
      </w:r>
      <w:r>
        <w:t xml:space="preserve"> </w:t>
      </w:r>
      <w:r w:rsidRPr="000E47E4">
        <w:t>они</w:t>
      </w:r>
      <w:r>
        <w:t xml:space="preserve"> </w:t>
      </w:r>
      <w:r w:rsidRPr="000E47E4">
        <w:t>составляли</w:t>
      </w:r>
      <w:r>
        <w:t xml:space="preserve"> </w:t>
      </w:r>
      <w:r w:rsidRPr="000E47E4">
        <w:t>замкнутое,</w:t>
      </w:r>
      <w:r>
        <w:t xml:space="preserve"> </w:t>
      </w:r>
      <w:r w:rsidRPr="000E47E4">
        <w:t>но</w:t>
      </w:r>
      <w:r>
        <w:t xml:space="preserve"> </w:t>
      </w:r>
      <w:r w:rsidRPr="000E47E4">
        <w:t>не</w:t>
      </w:r>
      <w:r>
        <w:t xml:space="preserve"> </w:t>
      </w:r>
      <w:r w:rsidRPr="000E47E4">
        <w:t>наследственное</w:t>
      </w:r>
      <w:r>
        <w:t xml:space="preserve"> </w:t>
      </w:r>
      <w:r w:rsidRPr="000E47E4">
        <w:t>сословие,</w:t>
      </w:r>
      <w:r>
        <w:t xml:space="preserve"> </w:t>
      </w:r>
      <w:r w:rsidRPr="000E47E4">
        <w:t>которое</w:t>
      </w:r>
      <w:r>
        <w:t xml:space="preserve"> </w:t>
      </w:r>
      <w:r w:rsidRPr="000E47E4">
        <w:t>наравне</w:t>
      </w:r>
      <w:r>
        <w:t xml:space="preserve"> </w:t>
      </w:r>
      <w:r w:rsidRPr="000E47E4">
        <w:t>с</w:t>
      </w:r>
      <w:r>
        <w:t xml:space="preserve"> </w:t>
      </w:r>
      <w:r w:rsidRPr="000E47E4">
        <w:t>знатью</w:t>
      </w:r>
      <w:r>
        <w:t xml:space="preserve"> </w:t>
      </w:r>
      <w:r w:rsidRPr="000E47E4">
        <w:t>отличалось</w:t>
      </w:r>
      <w:r>
        <w:t xml:space="preserve"> </w:t>
      </w:r>
      <w:r w:rsidRPr="000E47E4">
        <w:t>от</w:t>
      </w:r>
      <w:r>
        <w:t xml:space="preserve"> </w:t>
      </w:r>
      <w:r w:rsidRPr="000E47E4">
        <w:t>остального</w:t>
      </w:r>
      <w:r>
        <w:t xml:space="preserve"> </w:t>
      </w:r>
      <w:r w:rsidRPr="000E47E4">
        <w:t>народа</w:t>
      </w:r>
      <w:r>
        <w:t xml:space="preserve"> </w:t>
      </w:r>
      <w:r w:rsidRPr="000E47E4">
        <w:t>тем,</w:t>
      </w:r>
      <w:r>
        <w:t xml:space="preserve"> </w:t>
      </w:r>
      <w:r w:rsidRPr="000E47E4">
        <w:t>что</w:t>
      </w:r>
      <w:r>
        <w:t xml:space="preserve"> </w:t>
      </w:r>
      <w:r w:rsidRPr="000E47E4">
        <w:t>было</w:t>
      </w:r>
      <w:r>
        <w:t xml:space="preserve"> </w:t>
      </w:r>
      <w:r w:rsidRPr="000E47E4">
        <w:t>свободно</w:t>
      </w:r>
      <w:r>
        <w:t xml:space="preserve"> </w:t>
      </w:r>
      <w:r w:rsidRPr="000E47E4">
        <w:t>от</w:t>
      </w:r>
      <w:r>
        <w:t xml:space="preserve"> </w:t>
      </w:r>
      <w:r w:rsidRPr="000E47E4">
        <w:t>податей</w:t>
      </w:r>
      <w:r>
        <w:t xml:space="preserve"> </w:t>
      </w:r>
      <w:r w:rsidRPr="000E47E4">
        <w:t>и</w:t>
      </w:r>
      <w:r>
        <w:t xml:space="preserve"> </w:t>
      </w:r>
      <w:r w:rsidRPr="000E47E4">
        <w:t>отправления</w:t>
      </w:r>
      <w:r>
        <w:t xml:space="preserve"> </w:t>
      </w:r>
      <w:r w:rsidRPr="000E47E4">
        <w:t>воинской</w:t>
      </w:r>
      <w:r>
        <w:t xml:space="preserve"> </w:t>
      </w:r>
      <w:r w:rsidRPr="000E47E4">
        <w:t>повинности.</w:t>
      </w:r>
      <w:r>
        <w:t xml:space="preserve"> </w:t>
      </w:r>
      <w:r w:rsidRPr="000E47E4">
        <w:t>В</w:t>
      </w:r>
      <w:r>
        <w:t xml:space="preserve"> </w:t>
      </w:r>
      <w:r w:rsidRPr="000E47E4">
        <w:t>качестве</w:t>
      </w:r>
      <w:r>
        <w:t xml:space="preserve"> </w:t>
      </w:r>
      <w:r w:rsidRPr="000E47E4">
        <w:t>жрецов</w:t>
      </w:r>
      <w:r>
        <w:t xml:space="preserve"> </w:t>
      </w:r>
      <w:r w:rsidRPr="000E47E4">
        <w:t>Д</w:t>
      </w:r>
      <w:r>
        <w:t>руиды</w:t>
      </w:r>
      <w:r>
        <w:t xml:space="preserve"> </w:t>
      </w:r>
      <w:r w:rsidRPr="000E47E4">
        <w:t>совершали</w:t>
      </w:r>
      <w:r>
        <w:t xml:space="preserve"> </w:t>
      </w:r>
      <w:r w:rsidRPr="000E47E4">
        <w:t>частные</w:t>
      </w:r>
      <w:r>
        <w:t xml:space="preserve"> </w:t>
      </w:r>
      <w:r w:rsidRPr="000E47E4">
        <w:t>и</w:t>
      </w:r>
      <w:r>
        <w:t xml:space="preserve"> </w:t>
      </w:r>
      <w:r w:rsidRPr="000E47E4">
        <w:t>общественные</w:t>
      </w:r>
      <w:r>
        <w:t xml:space="preserve"> </w:t>
      </w:r>
      <w:r w:rsidRPr="000E47E4">
        <w:t>жертвоприношения</w:t>
      </w:r>
      <w:r>
        <w:t xml:space="preserve"> </w:t>
      </w:r>
      <w:r w:rsidRPr="000E47E4">
        <w:t>на</w:t>
      </w:r>
      <w:r>
        <w:t xml:space="preserve"> </w:t>
      </w:r>
      <w:r w:rsidRPr="000E47E4">
        <w:t>священных</w:t>
      </w:r>
      <w:r>
        <w:t xml:space="preserve"> </w:t>
      </w:r>
      <w:r w:rsidRPr="000E47E4">
        <w:t>местах.</w:t>
      </w:r>
      <w:r>
        <w:t xml:space="preserve"> </w:t>
      </w:r>
      <w:r w:rsidRPr="000E47E4">
        <w:t>Они</w:t>
      </w:r>
      <w:r>
        <w:t xml:space="preserve"> </w:t>
      </w:r>
      <w:r w:rsidRPr="000E47E4">
        <w:t>считались</w:t>
      </w:r>
      <w:r>
        <w:t xml:space="preserve"> </w:t>
      </w:r>
      <w:r w:rsidRPr="000E47E4">
        <w:t>прорицателями,</w:t>
      </w:r>
      <w:r>
        <w:t xml:space="preserve"> </w:t>
      </w:r>
      <w:r w:rsidRPr="000E47E4">
        <w:t>были</w:t>
      </w:r>
      <w:r>
        <w:t xml:space="preserve"> </w:t>
      </w:r>
      <w:r w:rsidRPr="000E47E4">
        <w:t>судьями</w:t>
      </w:r>
      <w:r>
        <w:t xml:space="preserve"> </w:t>
      </w:r>
      <w:r w:rsidRPr="000E47E4">
        <w:t>в</w:t>
      </w:r>
      <w:r>
        <w:t xml:space="preserve"> </w:t>
      </w:r>
      <w:r w:rsidRPr="000E47E4">
        <w:t>спорах</w:t>
      </w:r>
      <w:r>
        <w:t xml:space="preserve"> </w:t>
      </w:r>
      <w:r w:rsidRPr="000E47E4">
        <w:t>между</w:t>
      </w:r>
      <w:r>
        <w:t xml:space="preserve"> </w:t>
      </w:r>
      <w:r w:rsidRPr="000E47E4">
        <w:t>отдельными</w:t>
      </w:r>
      <w:r>
        <w:t xml:space="preserve"> </w:t>
      </w:r>
      <w:r w:rsidRPr="000E47E4">
        <w:t>лицами</w:t>
      </w:r>
      <w:r>
        <w:t xml:space="preserve"> </w:t>
      </w:r>
      <w:r w:rsidRPr="000E47E4">
        <w:t>и</w:t>
      </w:r>
      <w:r>
        <w:t xml:space="preserve"> </w:t>
      </w:r>
      <w:r w:rsidRPr="000E47E4">
        <w:t>племенами,</w:t>
      </w:r>
      <w:r>
        <w:t xml:space="preserve"> </w:t>
      </w:r>
      <w:r w:rsidRPr="000E47E4">
        <w:t>занимались</w:t>
      </w:r>
      <w:r>
        <w:t xml:space="preserve"> </w:t>
      </w:r>
      <w:r w:rsidRPr="000E47E4">
        <w:t>врачеванием,</w:t>
      </w:r>
      <w:r>
        <w:t xml:space="preserve"> </w:t>
      </w:r>
      <w:r w:rsidRPr="000E47E4">
        <w:t>изучали</w:t>
      </w:r>
      <w:r>
        <w:t xml:space="preserve"> </w:t>
      </w:r>
      <w:r w:rsidRPr="000E47E4">
        <w:t>течение</w:t>
      </w:r>
      <w:r>
        <w:t xml:space="preserve"> </w:t>
      </w:r>
      <w:r w:rsidRPr="000E47E4">
        <w:t>небесных</w:t>
      </w:r>
      <w:r>
        <w:t xml:space="preserve"> </w:t>
      </w:r>
      <w:r w:rsidRPr="000E47E4">
        <w:t>светил,</w:t>
      </w:r>
      <w:r>
        <w:t xml:space="preserve"> </w:t>
      </w:r>
      <w:r w:rsidRPr="000E47E4">
        <w:t>деление</w:t>
      </w:r>
      <w:r>
        <w:t xml:space="preserve"> </w:t>
      </w:r>
      <w:r w:rsidRPr="000E47E4">
        <w:t>времени,</w:t>
      </w:r>
      <w:r>
        <w:t xml:space="preserve"> </w:t>
      </w:r>
      <w:r w:rsidRPr="000E47E4">
        <w:t>владели</w:t>
      </w:r>
      <w:r>
        <w:t xml:space="preserve"> </w:t>
      </w:r>
      <w:r w:rsidRPr="000E47E4">
        <w:t>искусством</w:t>
      </w:r>
      <w:r>
        <w:t xml:space="preserve"> </w:t>
      </w:r>
      <w:r w:rsidRPr="000E47E4">
        <w:t>письма.</w:t>
      </w:r>
      <w:r>
        <w:t xml:space="preserve"> </w:t>
      </w:r>
      <w:r w:rsidRPr="000E47E4">
        <w:t>Их</w:t>
      </w:r>
      <w:r>
        <w:t xml:space="preserve"> </w:t>
      </w:r>
      <w:r w:rsidRPr="000E47E4">
        <w:t>наука</w:t>
      </w:r>
      <w:r>
        <w:t xml:space="preserve"> </w:t>
      </w:r>
      <w:r w:rsidRPr="000E47E4">
        <w:t>держалась</w:t>
      </w:r>
      <w:r>
        <w:t xml:space="preserve"> </w:t>
      </w:r>
      <w:r w:rsidRPr="000E47E4">
        <w:t>в</w:t>
      </w:r>
      <w:r>
        <w:t xml:space="preserve"> </w:t>
      </w:r>
      <w:r w:rsidRPr="000E47E4">
        <w:t>тайне</w:t>
      </w:r>
      <w:r>
        <w:t xml:space="preserve"> </w:t>
      </w:r>
      <w:r w:rsidRPr="000E47E4">
        <w:t>от</w:t>
      </w:r>
      <w:r>
        <w:t xml:space="preserve"> </w:t>
      </w:r>
      <w:r w:rsidRPr="000E47E4">
        <w:t>народа</w:t>
      </w:r>
      <w:r>
        <w:t xml:space="preserve"> </w:t>
      </w:r>
      <w:r w:rsidRPr="000E47E4">
        <w:t>и</w:t>
      </w:r>
      <w:r>
        <w:t xml:space="preserve"> </w:t>
      </w:r>
      <w:r w:rsidRPr="000E47E4">
        <w:t>вступавшим</w:t>
      </w:r>
      <w:r>
        <w:t xml:space="preserve"> </w:t>
      </w:r>
      <w:r w:rsidRPr="000E47E4">
        <w:t>в</w:t>
      </w:r>
      <w:r>
        <w:t xml:space="preserve"> </w:t>
      </w:r>
      <w:r w:rsidRPr="000E47E4">
        <w:t>сословие</w:t>
      </w:r>
      <w:r>
        <w:t xml:space="preserve"> </w:t>
      </w:r>
      <w:r w:rsidRPr="000E47E4">
        <w:t>в</w:t>
      </w:r>
      <w:r>
        <w:t xml:space="preserve"> </w:t>
      </w:r>
      <w:r w:rsidRPr="000E47E4">
        <w:t>течение</w:t>
      </w:r>
      <w:r>
        <w:t xml:space="preserve"> </w:t>
      </w:r>
      <w:r w:rsidRPr="000E47E4">
        <w:t>долгого</w:t>
      </w:r>
      <w:r>
        <w:t xml:space="preserve"> </w:t>
      </w:r>
      <w:r w:rsidRPr="000E47E4">
        <w:t>времени</w:t>
      </w:r>
      <w:r>
        <w:t xml:space="preserve"> </w:t>
      </w:r>
      <w:r w:rsidRPr="000E47E4">
        <w:t>преподавалась</w:t>
      </w:r>
      <w:r>
        <w:t xml:space="preserve"> </w:t>
      </w:r>
      <w:r w:rsidRPr="000E47E4">
        <w:t>устно.</w:t>
      </w:r>
    </w:p>
    <w:p w14:paraId="1856E236" w14:textId="77777777" w:rsidR="0042185D" w:rsidRPr="000E47E4" w:rsidRDefault="0042185D" w:rsidP="0042185D">
      <w:pPr>
        <w:pStyle w:val="af9"/>
        <w:rPr>
          <w:sz w:val="21"/>
          <w:szCs w:val="21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F3096" w14:textId="7238DC61" w:rsidR="00DE2A87" w:rsidRPr="0042185D" w:rsidRDefault="00573D4E" w:rsidP="00DE2A87">
    <w:pPr>
      <w:pStyle w:val="afffffff"/>
      <w:rPr>
        <w:u w:val="none"/>
      </w:rPr>
    </w:pPr>
    <w:r w:rsidRPr="00C54503">
      <w:rPr>
        <w:rStyle w:val="afffffff0"/>
        <w:noProof/>
        <w:u w:val="none"/>
        <w:lang w:val="ru-RU"/>
      </w:rPr>
      <w:drawing>
        <wp:anchor distT="0" distB="0" distL="114300" distR="114300" simplePos="0" relativeHeight="251680768" behindDoc="1" locked="0" layoutInCell="1" allowOverlap="1" wp14:anchorId="4BF84C52" wp14:editId="7F547257">
          <wp:simplePos x="0" y="0"/>
          <wp:positionH relativeFrom="column">
            <wp:posOffset>-452120</wp:posOffset>
          </wp:positionH>
          <wp:positionV relativeFrom="paragraph">
            <wp:posOffset>695325</wp:posOffset>
          </wp:positionV>
          <wp:extent cx="8196580" cy="49530"/>
          <wp:effectExtent l="0" t="0" r="0" b="127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rStyle w:val="afffffff0"/>
        <w:noProof/>
        <w:u w:val="none"/>
        <w:lang w:val="ru-RU"/>
      </w:rPr>
      <w:drawing>
        <wp:anchor distT="0" distB="0" distL="114300" distR="114300" simplePos="0" relativeHeight="251679744" behindDoc="1" locked="0" layoutInCell="1" allowOverlap="1" wp14:anchorId="51592BFC" wp14:editId="4DF47108">
          <wp:simplePos x="0" y="0"/>
          <wp:positionH relativeFrom="column">
            <wp:posOffset>-467958</wp:posOffset>
          </wp:positionH>
          <wp:positionV relativeFrom="paragraph">
            <wp:posOffset>5379</wp:posOffset>
          </wp:positionV>
          <wp:extent cx="7572375" cy="628894"/>
          <wp:effectExtent l="0" t="0" r="0" b="6350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628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6BE1">
      <w:rPr>
        <w:rStyle w:val="afffffff0"/>
        <w:u w:val="none"/>
        <w:lang w:val="ru-RU"/>
      </w:rPr>
      <w:t>Ф.</w:t>
    </w:r>
    <w:r w:rsidR="0042185D">
      <w:rPr>
        <w:rStyle w:val="afffffff0"/>
        <w:u w:val="none"/>
        <w:lang w:val="ru-RU"/>
      </w:rPr>
      <w:t xml:space="preserve"> </w:t>
    </w:r>
    <w:r w:rsidRPr="00596BE1">
      <w:rPr>
        <w:rStyle w:val="afffffff0"/>
        <w:u w:val="none"/>
        <w:lang w:val="ru-RU"/>
      </w:rPr>
      <w:t>Д.</w:t>
    </w:r>
    <w:r w:rsidR="0042185D">
      <w:rPr>
        <w:rStyle w:val="afffffff0"/>
        <w:u w:val="none"/>
        <w:lang w:val="ru-RU"/>
      </w:rPr>
      <w:t xml:space="preserve"> </w:t>
    </w:r>
    <w:r w:rsidRPr="00596BE1">
      <w:rPr>
        <w:rStyle w:val="afffffff0"/>
        <w:u w:val="none"/>
        <w:lang w:val="ru-RU"/>
      </w:rPr>
      <w:t>Шкруднев</w:t>
    </w:r>
    <w:r w:rsidR="0042185D">
      <w:rPr>
        <w:rStyle w:val="afffffff0"/>
        <w:u w:val="none"/>
        <w:lang w:val="ru-RU"/>
      </w:rPr>
      <w:t xml:space="preserve"> </w:t>
    </w:r>
    <w:r w:rsidRPr="001257C0">
      <w:rPr>
        <w:b/>
        <w:bCs w:val="0"/>
        <w:u w:val="none"/>
        <w:lang w:val="en-US"/>
      </w:rPr>
      <w:sym w:font="Symbol" w:char="F0BE"/>
    </w:r>
    <w:r w:rsidR="0042185D">
      <w:rPr>
        <w:b/>
        <w:bCs w:val="0"/>
        <w:u w:val="none"/>
      </w:rPr>
      <w:t xml:space="preserve"> </w:t>
    </w:r>
    <w:r w:rsidR="0042185D">
      <w:rPr>
        <w:u w:val="none"/>
        <w:lang w:val="en-US"/>
      </w:rPr>
      <w:t>Вос</w:t>
    </w:r>
    <w:r w:rsidR="0042185D">
      <w:rPr>
        <w:u w:val="none"/>
      </w:rPr>
      <w:t>хождение на гору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84C1" w14:textId="5FCD25E4" w:rsidR="00573D4E" w:rsidRDefault="00573D4E" w:rsidP="008E2E61">
    <w:pPr>
      <w:pStyle w:val="affffffe"/>
    </w:pPr>
    <w:r w:rsidRPr="00C54503">
      <w:rPr>
        <w:noProof/>
      </w:rPr>
      <w:drawing>
        <wp:anchor distT="0" distB="0" distL="114300" distR="114300" simplePos="0" relativeHeight="251673600" behindDoc="1" locked="0" layoutInCell="1" allowOverlap="1" wp14:anchorId="3DC4033D" wp14:editId="30454237">
          <wp:simplePos x="0" y="0"/>
          <wp:positionH relativeFrom="column">
            <wp:posOffset>-473336</wp:posOffset>
          </wp:positionH>
          <wp:positionV relativeFrom="paragraph">
            <wp:posOffset>-5378</wp:posOffset>
          </wp:positionV>
          <wp:extent cx="7572375" cy="628894"/>
          <wp:effectExtent l="0" t="0" r="0" b="6350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373" cy="629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4624" behindDoc="1" locked="0" layoutInCell="1" allowOverlap="1" wp14:anchorId="251E123B" wp14:editId="2C2031C3">
          <wp:simplePos x="0" y="0"/>
          <wp:positionH relativeFrom="column">
            <wp:posOffset>-457200</wp:posOffset>
          </wp:positionH>
          <wp:positionV relativeFrom="paragraph">
            <wp:posOffset>685165</wp:posOffset>
          </wp:positionV>
          <wp:extent cx="8196580" cy="49530"/>
          <wp:effectExtent l="0" t="0" r="0" b="127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61">
      <w:rPr>
        <w:noProof/>
      </w:rPr>
      <w:drawing>
        <wp:inline distT="0" distB="0" distL="0" distR="0" wp14:anchorId="6F1E1F86" wp14:editId="2CEA5F5C">
          <wp:extent cx="6273239" cy="557997"/>
          <wp:effectExtent l="0" t="0" r="635" b="1270"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239" cy="557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E2E6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017E6DD" wp14:editId="65752819">
              <wp:simplePos x="0" y="0"/>
              <wp:positionH relativeFrom="column">
                <wp:posOffset>-840105</wp:posOffset>
              </wp:positionH>
              <wp:positionV relativeFrom="paragraph">
                <wp:posOffset>-575310</wp:posOffset>
              </wp:positionV>
              <wp:extent cx="8814435" cy="45085"/>
              <wp:effectExtent l="0" t="0" r="0" b="5715"/>
              <wp:wrapNone/>
              <wp:docPr id="21" name="Прямоугольник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14435" cy="4508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8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57DD52" id="Прямоугольник 21" o:spid="_x0000_s1026" style="position:absolute;margin-left:-66.15pt;margin-top:-45.3pt;width:694.05pt;height: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" fillcolor="#c00000" stroked="f" strokeweight="1pt">
              <v:fill opacity="5140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08A5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78C81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1883D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B4FC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FFC37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FA2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88E5A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1651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72B4F6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10058F"/>
    <w:multiLevelType w:val="multilevel"/>
    <w:tmpl w:val="50203B38"/>
    <w:lvl w:ilvl="0">
      <w:start w:val="1"/>
      <w:numFmt w:val="decimal"/>
      <w:pStyle w:val="a"/>
      <w:lvlText w:val="%1."/>
      <w:lvlJc w:val="left"/>
      <w:pPr>
        <w:ind w:left="0" w:firstLine="680"/>
      </w:pPr>
      <w:rPr>
        <w:rFonts w:hint="default"/>
        <w:b/>
        <w:i w:val="0"/>
        <w:sz w:val="28"/>
      </w:rPr>
    </w:lvl>
    <w:lvl w:ilvl="1">
      <w:start w:val="1"/>
      <w:numFmt w:val="decimal"/>
      <w:pStyle w:val="a0"/>
      <w:lvlText w:val="%1.%2."/>
      <w:lvlJc w:val="left"/>
      <w:pPr>
        <w:ind w:left="98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440"/>
      </w:pPr>
      <w:rPr>
        <w:rFonts w:hint="default"/>
      </w:rPr>
    </w:lvl>
  </w:abstractNum>
  <w:abstractNum w:abstractNumId="10" w15:restartNumberingAfterBreak="0">
    <w:nsid w:val="107A3F48"/>
    <w:multiLevelType w:val="hybridMultilevel"/>
    <w:tmpl w:val="9ACE696E"/>
    <w:lvl w:ilvl="0" w:tplc="30F47764">
      <w:start w:val="1"/>
      <w:numFmt w:val="bullet"/>
      <w:pStyle w:val="-1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040B2"/>
    <w:multiLevelType w:val="multilevel"/>
    <w:tmpl w:val="56CE8D6E"/>
    <w:lvl w:ilvl="0">
      <w:start w:val="1"/>
      <w:numFmt w:val="decimal"/>
      <w:pStyle w:val="a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ascii="Georgia" w:eastAsiaTheme="minorEastAsia" w:hAnsi="Georgia"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ascii="Georgia" w:eastAsiaTheme="minorEastAsia" w:hAnsi="Georgia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="Georgia" w:eastAsiaTheme="minorEastAsia" w:hAnsi="Georgia" w:hint="default"/>
      </w:rPr>
    </w:lvl>
    <w:lvl w:ilvl="4">
      <w:start w:val="1"/>
      <w:numFmt w:val="decimal"/>
      <w:isLgl/>
      <w:lvlText w:val="%1.%2.%3.%4.%5."/>
      <w:lvlJc w:val="left"/>
      <w:pPr>
        <w:ind w:left="4320" w:hanging="1440"/>
      </w:pPr>
      <w:rPr>
        <w:rFonts w:ascii="Georgia" w:eastAsiaTheme="minorEastAsia" w:hAnsi="Georgia"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800"/>
      </w:pPr>
      <w:rPr>
        <w:rFonts w:ascii="Georgia" w:eastAsiaTheme="minorEastAsia" w:hAnsi="Georgia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ascii="Georgia" w:eastAsiaTheme="minorEastAsia" w:hAnsi="Georgia"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2160"/>
      </w:pPr>
      <w:rPr>
        <w:rFonts w:ascii="Georgia" w:eastAsiaTheme="minorEastAsia" w:hAnsi="Georgia"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520"/>
      </w:pPr>
      <w:rPr>
        <w:rFonts w:ascii="Georgia" w:eastAsiaTheme="minorEastAsia" w:hAnsi="Georgia" w:hint="default"/>
      </w:rPr>
    </w:lvl>
  </w:abstractNum>
  <w:abstractNum w:abstractNumId="12" w15:restartNumberingAfterBreak="0">
    <w:nsid w:val="1EBF41A2"/>
    <w:multiLevelType w:val="hybridMultilevel"/>
    <w:tmpl w:val="B14E6DD4"/>
    <w:lvl w:ilvl="0" w:tplc="E064DF1E">
      <w:start w:val="1"/>
      <w:numFmt w:val="decimal"/>
      <w:pStyle w:val="a2"/>
      <w:lvlText w:val="%1."/>
      <w:lvlJc w:val="left"/>
      <w:pPr>
        <w:tabs>
          <w:tab w:val="num" w:pos="567"/>
        </w:tabs>
        <w:ind w:left="567" w:hanging="454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73761C"/>
    <w:multiLevelType w:val="hybridMultilevel"/>
    <w:tmpl w:val="4BCC5312"/>
    <w:lvl w:ilvl="0" w:tplc="D2327CBA">
      <w:start w:val="1"/>
      <w:numFmt w:val="decimal"/>
      <w:pStyle w:val="2"/>
      <w:lvlText w:val="%1."/>
      <w:lvlJc w:val="left"/>
      <w:pPr>
        <w:ind w:left="0" w:firstLine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446C6"/>
    <w:multiLevelType w:val="hybridMultilevel"/>
    <w:tmpl w:val="5ADC2C4E"/>
    <w:lvl w:ilvl="0" w:tplc="0AF22C00">
      <w:start w:val="1"/>
      <w:numFmt w:val="decimal"/>
      <w:pStyle w:val="a3"/>
      <w:lvlText w:val="%1)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BE6236"/>
    <w:multiLevelType w:val="hybridMultilevel"/>
    <w:tmpl w:val="D9029AB0"/>
    <w:lvl w:ilvl="0" w:tplc="F2D46CC4">
      <w:start w:val="1"/>
      <w:numFmt w:val="bullet"/>
      <w:pStyle w:val="a4"/>
      <w:lvlText w:val="-"/>
      <w:lvlJc w:val="left"/>
      <w:pPr>
        <w:tabs>
          <w:tab w:val="num" w:pos="170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B7AE6"/>
    <w:multiLevelType w:val="multilevel"/>
    <w:tmpl w:val="E83E4F0C"/>
    <w:styleLink w:val="1"/>
    <w:lvl w:ilvl="0">
      <w:start w:val="1"/>
      <w:numFmt w:val="bullet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C97EB5"/>
    <w:multiLevelType w:val="hybridMultilevel"/>
    <w:tmpl w:val="F98651A8"/>
    <w:lvl w:ilvl="0" w:tplc="103E8172">
      <w:start w:val="1"/>
      <w:numFmt w:val="decimal"/>
      <w:pStyle w:val="-10"/>
      <w:lvlText w:val="%1."/>
      <w:lvlJc w:val="left"/>
      <w:pPr>
        <w:ind w:left="0" w:firstLine="72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F4629A"/>
    <w:multiLevelType w:val="multilevel"/>
    <w:tmpl w:val="04090023"/>
    <w:styleLink w:val="a5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A850EC3"/>
    <w:multiLevelType w:val="multilevel"/>
    <w:tmpl w:val="D4149686"/>
    <w:styleLink w:val="2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ascii="Georgia" w:eastAsiaTheme="minorEastAsia" w:hAnsi="Georgia"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ascii="Georgia" w:eastAsiaTheme="minorEastAsia" w:hAnsi="Georgia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="Georgia" w:eastAsiaTheme="minorEastAsia" w:hAnsi="Georgia" w:hint="default"/>
      </w:rPr>
    </w:lvl>
    <w:lvl w:ilvl="4">
      <w:start w:val="1"/>
      <w:numFmt w:val="decimal"/>
      <w:isLgl/>
      <w:lvlText w:val="%1.%2.%3.%4.%5."/>
      <w:lvlJc w:val="left"/>
      <w:pPr>
        <w:ind w:left="4320" w:hanging="1440"/>
      </w:pPr>
      <w:rPr>
        <w:rFonts w:ascii="Georgia" w:eastAsiaTheme="minorEastAsia" w:hAnsi="Georgia"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800"/>
      </w:pPr>
      <w:rPr>
        <w:rFonts w:ascii="Georgia" w:eastAsiaTheme="minorEastAsia" w:hAnsi="Georgia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ascii="Georgia" w:eastAsiaTheme="minorEastAsia" w:hAnsi="Georgia"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2160"/>
      </w:pPr>
      <w:rPr>
        <w:rFonts w:ascii="Georgia" w:eastAsiaTheme="minorEastAsia" w:hAnsi="Georgia"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520"/>
      </w:pPr>
      <w:rPr>
        <w:rFonts w:ascii="Georgia" w:eastAsiaTheme="minorEastAsia" w:hAnsi="Georgia" w:hint="default"/>
      </w:rPr>
    </w:lvl>
  </w:abstractNum>
  <w:abstractNum w:abstractNumId="20" w15:restartNumberingAfterBreak="0">
    <w:nsid w:val="4E653BBB"/>
    <w:multiLevelType w:val="hybridMultilevel"/>
    <w:tmpl w:val="998E8168"/>
    <w:lvl w:ilvl="0" w:tplc="DD4AF572">
      <w:start w:val="1"/>
      <w:numFmt w:val="decimal"/>
      <w:pStyle w:val="a6"/>
      <w:lvlText w:val="%1."/>
      <w:lvlJc w:val="left"/>
      <w:pPr>
        <w:ind w:left="720" w:hanging="720"/>
      </w:pPr>
      <w:rPr>
        <w:rFonts w:ascii="Georgia" w:hAnsi="Georgia" w:hint="default"/>
        <w:b/>
        <w:i w:val="0"/>
        <w:color w:val="auto"/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50313A5D"/>
    <w:multiLevelType w:val="hybridMultilevel"/>
    <w:tmpl w:val="D56ABDBE"/>
    <w:lvl w:ilvl="0" w:tplc="C946380E">
      <w:start w:val="1"/>
      <w:numFmt w:val="russianLower"/>
      <w:pStyle w:val="3"/>
      <w:lvlText w:val="%1."/>
      <w:lvlJc w:val="left"/>
      <w:pPr>
        <w:ind w:left="0" w:firstLine="720"/>
      </w:pPr>
      <w:rPr>
        <w:rFonts w:hint="default"/>
        <w:b/>
        <w:i w:val="0"/>
      </w:rPr>
    </w:lvl>
    <w:lvl w:ilvl="1" w:tplc="04BA8BD4">
      <w:start w:val="1"/>
      <w:numFmt w:val="lowerLetter"/>
      <w:pStyle w:val="3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EF563B"/>
    <w:multiLevelType w:val="hybridMultilevel"/>
    <w:tmpl w:val="7F263EC6"/>
    <w:lvl w:ilvl="0" w:tplc="65920DD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0C6263"/>
    <w:multiLevelType w:val="hybridMultilevel"/>
    <w:tmpl w:val="DC401FFC"/>
    <w:lvl w:ilvl="0" w:tplc="5B44B18C">
      <w:start w:val="1"/>
      <w:numFmt w:val="bullet"/>
      <w:pStyle w:val="10"/>
      <w:lvlText w:val=""/>
      <w:lvlJc w:val="left"/>
      <w:pPr>
        <w:tabs>
          <w:tab w:val="num" w:pos="567"/>
        </w:tabs>
        <w:ind w:left="56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420817"/>
    <w:multiLevelType w:val="hybridMultilevel"/>
    <w:tmpl w:val="0EE82038"/>
    <w:lvl w:ilvl="0" w:tplc="AB1487CA">
      <w:start w:val="1"/>
      <w:numFmt w:val="bullet"/>
      <w:pStyle w:val="a7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D64587E"/>
    <w:multiLevelType w:val="multilevel"/>
    <w:tmpl w:val="1EA4CC86"/>
    <w:lvl w:ilvl="0">
      <w:start w:val="4"/>
      <w:numFmt w:val="decimal"/>
      <w:pStyle w:val="a8"/>
      <w:suff w:val="space"/>
      <w:lvlText w:val="Глава %1."/>
      <w:lvlJc w:val="left"/>
      <w:pPr>
        <w:ind w:left="720" w:firstLine="0"/>
      </w:pPr>
      <w:rPr>
        <w:rFonts w:ascii="Georgia" w:hAnsi="Georgia" w:hint="default"/>
        <w:b/>
        <w:bCs/>
        <w:i w:val="0"/>
        <w:iCs w:val="0"/>
        <w:color w:val="FF0000"/>
        <w:sz w:val="36"/>
        <w:szCs w:val="36"/>
      </w:rPr>
    </w:lvl>
    <w:lvl w:ilvl="1">
      <w:start w:val="1"/>
      <w:numFmt w:val="decimal"/>
      <w:suff w:val="space"/>
      <w:lvlText w:val="%1.%2."/>
      <w:lvlJc w:val="left"/>
      <w:pPr>
        <w:ind w:left="144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2">
      <w:start w:val="1"/>
      <w:numFmt w:val="none"/>
      <w:isLgl/>
      <w:lvlText w:val="%1"/>
      <w:lvlJc w:val="left"/>
      <w:pPr>
        <w:ind w:left="216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3">
      <w:start w:val="1"/>
      <w:numFmt w:val="decimal"/>
      <w:suff w:val="space"/>
      <w:lvlText w:val="%1.%2.%4."/>
      <w:lvlJc w:val="left"/>
      <w:pPr>
        <w:ind w:left="288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26" w15:restartNumberingAfterBreak="0">
    <w:nsid w:val="6DD9706E"/>
    <w:multiLevelType w:val="hybridMultilevel"/>
    <w:tmpl w:val="2074447E"/>
    <w:lvl w:ilvl="0" w:tplc="F06E5956">
      <w:start w:val="1"/>
      <w:numFmt w:val="decimal"/>
      <w:pStyle w:val="a9"/>
      <w:lvlText w:val="%1."/>
      <w:lvlJc w:val="left"/>
      <w:pPr>
        <w:ind w:left="1069" w:hanging="360"/>
      </w:pPr>
      <w:rPr>
        <w:rFonts w:hint="default"/>
        <w:color w:val="000000" w:themeColor="text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C054A"/>
    <w:multiLevelType w:val="multilevel"/>
    <w:tmpl w:val="49C20D46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65627541">
    <w:abstractNumId w:val="24"/>
  </w:num>
  <w:num w:numId="2" w16cid:durableId="1033307641">
    <w:abstractNumId w:val="1"/>
  </w:num>
  <w:num w:numId="3" w16cid:durableId="764688516">
    <w:abstractNumId w:val="12"/>
  </w:num>
  <w:num w:numId="4" w16cid:durableId="1677028480">
    <w:abstractNumId w:val="23"/>
  </w:num>
  <w:num w:numId="5" w16cid:durableId="1283265146">
    <w:abstractNumId w:val="27"/>
  </w:num>
  <w:num w:numId="6" w16cid:durableId="742029487">
    <w:abstractNumId w:val="18"/>
  </w:num>
  <w:num w:numId="7" w16cid:durableId="659306168">
    <w:abstractNumId w:val="25"/>
  </w:num>
  <w:num w:numId="8" w16cid:durableId="416294909">
    <w:abstractNumId w:val="10"/>
  </w:num>
  <w:num w:numId="9" w16cid:durableId="979728475">
    <w:abstractNumId w:val="17"/>
  </w:num>
  <w:num w:numId="10" w16cid:durableId="300841811">
    <w:abstractNumId w:val="9"/>
  </w:num>
  <w:num w:numId="11" w16cid:durableId="432163454">
    <w:abstractNumId w:val="26"/>
  </w:num>
  <w:num w:numId="12" w16cid:durableId="1706981783">
    <w:abstractNumId w:val="21"/>
    <w:lvlOverride w:ilvl="0">
      <w:startOverride w:val="1"/>
    </w:lvlOverride>
  </w:num>
  <w:num w:numId="13" w16cid:durableId="377556646">
    <w:abstractNumId w:val="13"/>
  </w:num>
  <w:num w:numId="14" w16cid:durableId="156118149">
    <w:abstractNumId w:val="20"/>
  </w:num>
  <w:num w:numId="15" w16cid:durableId="2086873202">
    <w:abstractNumId w:val="11"/>
  </w:num>
  <w:num w:numId="16" w16cid:durableId="1188758485">
    <w:abstractNumId w:val="15"/>
  </w:num>
  <w:num w:numId="17" w16cid:durableId="1311132589">
    <w:abstractNumId w:val="14"/>
  </w:num>
  <w:num w:numId="18" w16cid:durableId="1876580547">
    <w:abstractNumId w:val="16"/>
  </w:num>
  <w:num w:numId="19" w16cid:durableId="131942445">
    <w:abstractNumId w:val="19"/>
  </w:num>
  <w:num w:numId="20" w16cid:durableId="385229365">
    <w:abstractNumId w:val="22"/>
  </w:num>
  <w:num w:numId="21" w16cid:durableId="1848247783">
    <w:abstractNumId w:val="0"/>
  </w:num>
  <w:num w:numId="22" w16cid:durableId="301271999">
    <w:abstractNumId w:val="2"/>
  </w:num>
  <w:num w:numId="23" w16cid:durableId="661935938">
    <w:abstractNumId w:val="3"/>
  </w:num>
  <w:num w:numId="24" w16cid:durableId="1755587231">
    <w:abstractNumId w:val="4"/>
  </w:num>
  <w:num w:numId="25" w16cid:durableId="591163767">
    <w:abstractNumId w:val="5"/>
  </w:num>
  <w:num w:numId="26" w16cid:durableId="1312782708">
    <w:abstractNumId w:val="6"/>
  </w:num>
  <w:num w:numId="27" w16cid:durableId="1199782597">
    <w:abstractNumId w:val="7"/>
  </w:num>
  <w:num w:numId="28" w16cid:durableId="1472480789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linkStyles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9DD"/>
    <w:rsid w:val="00000011"/>
    <w:rsid w:val="00000433"/>
    <w:rsid w:val="000007D0"/>
    <w:rsid w:val="00000886"/>
    <w:rsid w:val="00001358"/>
    <w:rsid w:val="000015DB"/>
    <w:rsid w:val="000021F5"/>
    <w:rsid w:val="00002387"/>
    <w:rsid w:val="000027D7"/>
    <w:rsid w:val="00003B25"/>
    <w:rsid w:val="00003EFF"/>
    <w:rsid w:val="00004BA1"/>
    <w:rsid w:val="00005525"/>
    <w:rsid w:val="000055A7"/>
    <w:rsid w:val="00005746"/>
    <w:rsid w:val="00005C31"/>
    <w:rsid w:val="00005DB7"/>
    <w:rsid w:val="000066B7"/>
    <w:rsid w:val="000077B8"/>
    <w:rsid w:val="000100A2"/>
    <w:rsid w:val="0001299B"/>
    <w:rsid w:val="00012D0E"/>
    <w:rsid w:val="00013173"/>
    <w:rsid w:val="000139ED"/>
    <w:rsid w:val="00014103"/>
    <w:rsid w:val="00014B84"/>
    <w:rsid w:val="0001515F"/>
    <w:rsid w:val="000160DD"/>
    <w:rsid w:val="000173B1"/>
    <w:rsid w:val="0001768C"/>
    <w:rsid w:val="00017AA1"/>
    <w:rsid w:val="000200B1"/>
    <w:rsid w:val="00020CFA"/>
    <w:rsid w:val="00021010"/>
    <w:rsid w:val="0002107B"/>
    <w:rsid w:val="000239C0"/>
    <w:rsid w:val="000248DA"/>
    <w:rsid w:val="000249F4"/>
    <w:rsid w:val="000250FF"/>
    <w:rsid w:val="000256F8"/>
    <w:rsid w:val="0002584E"/>
    <w:rsid w:val="00026962"/>
    <w:rsid w:val="00026DF8"/>
    <w:rsid w:val="00030640"/>
    <w:rsid w:val="00030A5C"/>
    <w:rsid w:val="00031058"/>
    <w:rsid w:val="000324EF"/>
    <w:rsid w:val="000326FD"/>
    <w:rsid w:val="000333F3"/>
    <w:rsid w:val="00033421"/>
    <w:rsid w:val="000335D2"/>
    <w:rsid w:val="000337CF"/>
    <w:rsid w:val="00034536"/>
    <w:rsid w:val="00034946"/>
    <w:rsid w:val="00034A2F"/>
    <w:rsid w:val="00037BA9"/>
    <w:rsid w:val="00040104"/>
    <w:rsid w:val="00041A7D"/>
    <w:rsid w:val="0004234E"/>
    <w:rsid w:val="0004241C"/>
    <w:rsid w:val="000425B2"/>
    <w:rsid w:val="0004373C"/>
    <w:rsid w:val="000441BD"/>
    <w:rsid w:val="000449A0"/>
    <w:rsid w:val="00045FD8"/>
    <w:rsid w:val="00050DFC"/>
    <w:rsid w:val="000519EB"/>
    <w:rsid w:val="00051D25"/>
    <w:rsid w:val="00052AE3"/>
    <w:rsid w:val="000530AD"/>
    <w:rsid w:val="00053664"/>
    <w:rsid w:val="00053EED"/>
    <w:rsid w:val="00056D6D"/>
    <w:rsid w:val="000579F2"/>
    <w:rsid w:val="00057EB9"/>
    <w:rsid w:val="00060AC6"/>
    <w:rsid w:val="00061513"/>
    <w:rsid w:val="000615A0"/>
    <w:rsid w:val="000619CF"/>
    <w:rsid w:val="00062076"/>
    <w:rsid w:val="00062372"/>
    <w:rsid w:val="00062E12"/>
    <w:rsid w:val="00064221"/>
    <w:rsid w:val="00064BBC"/>
    <w:rsid w:val="000655A6"/>
    <w:rsid w:val="00065C20"/>
    <w:rsid w:val="00065CD3"/>
    <w:rsid w:val="0006748D"/>
    <w:rsid w:val="0006762B"/>
    <w:rsid w:val="000701F4"/>
    <w:rsid w:val="00070F00"/>
    <w:rsid w:val="00071C45"/>
    <w:rsid w:val="00072751"/>
    <w:rsid w:val="00073257"/>
    <w:rsid w:val="00073411"/>
    <w:rsid w:val="000739D8"/>
    <w:rsid w:val="000765C9"/>
    <w:rsid w:val="00077F72"/>
    <w:rsid w:val="000801E9"/>
    <w:rsid w:val="00080846"/>
    <w:rsid w:val="00081481"/>
    <w:rsid w:val="00082083"/>
    <w:rsid w:val="00082FAE"/>
    <w:rsid w:val="00083E53"/>
    <w:rsid w:val="000842AC"/>
    <w:rsid w:val="00086140"/>
    <w:rsid w:val="000866C9"/>
    <w:rsid w:val="00090D36"/>
    <w:rsid w:val="00090D7B"/>
    <w:rsid w:val="00091C60"/>
    <w:rsid w:val="00091E75"/>
    <w:rsid w:val="00093E2A"/>
    <w:rsid w:val="00093E41"/>
    <w:rsid w:val="00094E54"/>
    <w:rsid w:val="00094FA4"/>
    <w:rsid w:val="000959D8"/>
    <w:rsid w:val="00096BE3"/>
    <w:rsid w:val="000978CB"/>
    <w:rsid w:val="00097C65"/>
    <w:rsid w:val="000A00AB"/>
    <w:rsid w:val="000A055C"/>
    <w:rsid w:val="000A0929"/>
    <w:rsid w:val="000A0AA6"/>
    <w:rsid w:val="000A2A89"/>
    <w:rsid w:val="000A417B"/>
    <w:rsid w:val="000A46FC"/>
    <w:rsid w:val="000A53BF"/>
    <w:rsid w:val="000A6B94"/>
    <w:rsid w:val="000B010B"/>
    <w:rsid w:val="000B0D10"/>
    <w:rsid w:val="000B2252"/>
    <w:rsid w:val="000B2370"/>
    <w:rsid w:val="000B29B6"/>
    <w:rsid w:val="000B2D77"/>
    <w:rsid w:val="000B3918"/>
    <w:rsid w:val="000B3ABC"/>
    <w:rsid w:val="000B42F6"/>
    <w:rsid w:val="000B4C04"/>
    <w:rsid w:val="000B516C"/>
    <w:rsid w:val="000B6701"/>
    <w:rsid w:val="000C009B"/>
    <w:rsid w:val="000C0144"/>
    <w:rsid w:val="000C11AD"/>
    <w:rsid w:val="000C2271"/>
    <w:rsid w:val="000C231A"/>
    <w:rsid w:val="000C2688"/>
    <w:rsid w:val="000C3DB9"/>
    <w:rsid w:val="000C4E40"/>
    <w:rsid w:val="000C51B5"/>
    <w:rsid w:val="000C6822"/>
    <w:rsid w:val="000C76F3"/>
    <w:rsid w:val="000D043C"/>
    <w:rsid w:val="000D1406"/>
    <w:rsid w:val="000D3094"/>
    <w:rsid w:val="000D355E"/>
    <w:rsid w:val="000D5772"/>
    <w:rsid w:val="000D5BEA"/>
    <w:rsid w:val="000D7257"/>
    <w:rsid w:val="000D7D70"/>
    <w:rsid w:val="000D7FA9"/>
    <w:rsid w:val="000E0632"/>
    <w:rsid w:val="000E1047"/>
    <w:rsid w:val="000E141D"/>
    <w:rsid w:val="000E1F16"/>
    <w:rsid w:val="000E270F"/>
    <w:rsid w:val="000E319B"/>
    <w:rsid w:val="000E4EA3"/>
    <w:rsid w:val="000E4F8B"/>
    <w:rsid w:val="000E548D"/>
    <w:rsid w:val="000E65F6"/>
    <w:rsid w:val="000F010D"/>
    <w:rsid w:val="000F012E"/>
    <w:rsid w:val="000F0A54"/>
    <w:rsid w:val="000F2967"/>
    <w:rsid w:val="000F2980"/>
    <w:rsid w:val="000F2A86"/>
    <w:rsid w:val="000F2B7C"/>
    <w:rsid w:val="000F2C87"/>
    <w:rsid w:val="000F45C2"/>
    <w:rsid w:val="000F477B"/>
    <w:rsid w:val="000F58FC"/>
    <w:rsid w:val="000F66CF"/>
    <w:rsid w:val="00103123"/>
    <w:rsid w:val="001058FE"/>
    <w:rsid w:val="0010606A"/>
    <w:rsid w:val="001061DA"/>
    <w:rsid w:val="00110085"/>
    <w:rsid w:val="00110F58"/>
    <w:rsid w:val="00111155"/>
    <w:rsid w:val="001123DA"/>
    <w:rsid w:val="00112F23"/>
    <w:rsid w:val="0011478B"/>
    <w:rsid w:val="0011562D"/>
    <w:rsid w:val="0011638A"/>
    <w:rsid w:val="001204DA"/>
    <w:rsid w:val="001205F2"/>
    <w:rsid w:val="0012256A"/>
    <w:rsid w:val="0012495D"/>
    <w:rsid w:val="00124967"/>
    <w:rsid w:val="001255EA"/>
    <w:rsid w:val="001257C0"/>
    <w:rsid w:val="00127378"/>
    <w:rsid w:val="00131902"/>
    <w:rsid w:val="001322DC"/>
    <w:rsid w:val="00133F01"/>
    <w:rsid w:val="001377BC"/>
    <w:rsid w:val="001400B2"/>
    <w:rsid w:val="0014127D"/>
    <w:rsid w:val="001414AD"/>
    <w:rsid w:val="00141C39"/>
    <w:rsid w:val="001422DC"/>
    <w:rsid w:val="001434F2"/>
    <w:rsid w:val="0014368A"/>
    <w:rsid w:val="001441B5"/>
    <w:rsid w:val="001444B1"/>
    <w:rsid w:val="00145735"/>
    <w:rsid w:val="00145BE2"/>
    <w:rsid w:val="00146235"/>
    <w:rsid w:val="0014654C"/>
    <w:rsid w:val="0014763E"/>
    <w:rsid w:val="0014765E"/>
    <w:rsid w:val="00147D74"/>
    <w:rsid w:val="001504B5"/>
    <w:rsid w:val="0015099D"/>
    <w:rsid w:val="00150A50"/>
    <w:rsid w:val="00151312"/>
    <w:rsid w:val="00151ADC"/>
    <w:rsid w:val="00153270"/>
    <w:rsid w:val="001536CD"/>
    <w:rsid w:val="00153B0C"/>
    <w:rsid w:val="001546FD"/>
    <w:rsid w:val="00156508"/>
    <w:rsid w:val="001567CB"/>
    <w:rsid w:val="001570B1"/>
    <w:rsid w:val="0015745C"/>
    <w:rsid w:val="00157F12"/>
    <w:rsid w:val="00160558"/>
    <w:rsid w:val="00161FE1"/>
    <w:rsid w:val="001629F5"/>
    <w:rsid w:val="001632B8"/>
    <w:rsid w:val="00163754"/>
    <w:rsid w:val="001656EA"/>
    <w:rsid w:val="0016572D"/>
    <w:rsid w:val="001669F7"/>
    <w:rsid w:val="00166A9D"/>
    <w:rsid w:val="00166D8A"/>
    <w:rsid w:val="001674A2"/>
    <w:rsid w:val="00167AC7"/>
    <w:rsid w:val="00167F20"/>
    <w:rsid w:val="001700E9"/>
    <w:rsid w:val="00170AD8"/>
    <w:rsid w:val="001711E4"/>
    <w:rsid w:val="00171C39"/>
    <w:rsid w:val="00172C17"/>
    <w:rsid w:val="001732A7"/>
    <w:rsid w:val="00173BB0"/>
    <w:rsid w:val="00174514"/>
    <w:rsid w:val="00174C30"/>
    <w:rsid w:val="001755EE"/>
    <w:rsid w:val="001764D0"/>
    <w:rsid w:val="00177E1A"/>
    <w:rsid w:val="00177EBE"/>
    <w:rsid w:val="001802DD"/>
    <w:rsid w:val="00181482"/>
    <w:rsid w:val="00183375"/>
    <w:rsid w:val="00184CFF"/>
    <w:rsid w:val="00184E83"/>
    <w:rsid w:val="001853DB"/>
    <w:rsid w:val="001854DC"/>
    <w:rsid w:val="001858DA"/>
    <w:rsid w:val="001866AF"/>
    <w:rsid w:val="00191D35"/>
    <w:rsid w:val="00191E6B"/>
    <w:rsid w:val="001927AF"/>
    <w:rsid w:val="00192F31"/>
    <w:rsid w:val="0019325B"/>
    <w:rsid w:val="0019349D"/>
    <w:rsid w:val="00194887"/>
    <w:rsid w:val="00194FCB"/>
    <w:rsid w:val="00195EB9"/>
    <w:rsid w:val="00196163"/>
    <w:rsid w:val="00197031"/>
    <w:rsid w:val="00197299"/>
    <w:rsid w:val="00197A53"/>
    <w:rsid w:val="001A147A"/>
    <w:rsid w:val="001A212F"/>
    <w:rsid w:val="001A2C38"/>
    <w:rsid w:val="001A38BB"/>
    <w:rsid w:val="001A3DD9"/>
    <w:rsid w:val="001A40AA"/>
    <w:rsid w:val="001A4416"/>
    <w:rsid w:val="001A4562"/>
    <w:rsid w:val="001A4577"/>
    <w:rsid w:val="001A50E0"/>
    <w:rsid w:val="001A6883"/>
    <w:rsid w:val="001A720C"/>
    <w:rsid w:val="001A7505"/>
    <w:rsid w:val="001B1162"/>
    <w:rsid w:val="001B3301"/>
    <w:rsid w:val="001B3BB6"/>
    <w:rsid w:val="001B3DB1"/>
    <w:rsid w:val="001B3FC6"/>
    <w:rsid w:val="001B4C78"/>
    <w:rsid w:val="001B69B9"/>
    <w:rsid w:val="001B71F4"/>
    <w:rsid w:val="001B777B"/>
    <w:rsid w:val="001B77DF"/>
    <w:rsid w:val="001B7FD2"/>
    <w:rsid w:val="001C1D3E"/>
    <w:rsid w:val="001C253C"/>
    <w:rsid w:val="001C278E"/>
    <w:rsid w:val="001C2D14"/>
    <w:rsid w:val="001C3960"/>
    <w:rsid w:val="001C3B6F"/>
    <w:rsid w:val="001C4914"/>
    <w:rsid w:val="001C5876"/>
    <w:rsid w:val="001C58AC"/>
    <w:rsid w:val="001C5EA4"/>
    <w:rsid w:val="001C650D"/>
    <w:rsid w:val="001C6D6F"/>
    <w:rsid w:val="001C7232"/>
    <w:rsid w:val="001C73DD"/>
    <w:rsid w:val="001C7DBB"/>
    <w:rsid w:val="001D0836"/>
    <w:rsid w:val="001D087E"/>
    <w:rsid w:val="001D1F40"/>
    <w:rsid w:val="001D20D2"/>
    <w:rsid w:val="001D2158"/>
    <w:rsid w:val="001D2948"/>
    <w:rsid w:val="001D3504"/>
    <w:rsid w:val="001D3863"/>
    <w:rsid w:val="001D79FA"/>
    <w:rsid w:val="001E06CC"/>
    <w:rsid w:val="001E0E25"/>
    <w:rsid w:val="001E102C"/>
    <w:rsid w:val="001E1629"/>
    <w:rsid w:val="001E1F51"/>
    <w:rsid w:val="001E2176"/>
    <w:rsid w:val="001E2204"/>
    <w:rsid w:val="001E321F"/>
    <w:rsid w:val="001E4609"/>
    <w:rsid w:val="001E715F"/>
    <w:rsid w:val="001E7C46"/>
    <w:rsid w:val="001E7C4B"/>
    <w:rsid w:val="001F0589"/>
    <w:rsid w:val="001F0ADB"/>
    <w:rsid w:val="001F106F"/>
    <w:rsid w:val="001F1CC1"/>
    <w:rsid w:val="001F37C8"/>
    <w:rsid w:val="001F398D"/>
    <w:rsid w:val="001F4890"/>
    <w:rsid w:val="001F5219"/>
    <w:rsid w:val="001F585C"/>
    <w:rsid w:val="001F58FC"/>
    <w:rsid w:val="001F5C07"/>
    <w:rsid w:val="002011E1"/>
    <w:rsid w:val="00201920"/>
    <w:rsid w:val="00202899"/>
    <w:rsid w:val="00202F5C"/>
    <w:rsid w:val="00203505"/>
    <w:rsid w:val="002040DF"/>
    <w:rsid w:val="00204227"/>
    <w:rsid w:val="00204278"/>
    <w:rsid w:val="0020534C"/>
    <w:rsid w:val="00205655"/>
    <w:rsid w:val="0020579D"/>
    <w:rsid w:val="00207FA4"/>
    <w:rsid w:val="002102EB"/>
    <w:rsid w:val="00210400"/>
    <w:rsid w:val="002119AA"/>
    <w:rsid w:val="00211B55"/>
    <w:rsid w:val="0021294C"/>
    <w:rsid w:val="00213890"/>
    <w:rsid w:val="0021458C"/>
    <w:rsid w:val="0021459D"/>
    <w:rsid w:val="0021507F"/>
    <w:rsid w:val="00216E9D"/>
    <w:rsid w:val="002173DE"/>
    <w:rsid w:val="002174DC"/>
    <w:rsid w:val="00217C07"/>
    <w:rsid w:val="002206A2"/>
    <w:rsid w:val="00220FB6"/>
    <w:rsid w:val="0022251B"/>
    <w:rsid w:val="0022266C"/>
    <w:rsid w:val="00223385"/>
    <w:rsid w:val="00223931"/>
    <w:rsid w:val="002243C9"/>
    <w:rsid w:val="0022601C"/>
    <w:rsid w:val="002267D8"/>
    <w:rsid w:val="0022731B"/>
    <w:rsid w:val="00227473"/>
    <w:rsid w:val="00227733"/>
    <w:rsid w:val="00227E9D"/>
    <w:rsid w:val="00230816"/>
    <w:rsid w:val="002309BF"/>
    <w:rsid w:val="00230B64"/>
    <w:rsid w:val="00230C0F"/>
    <w:rsid w:val="00231BFC"/>
    <w:rsid w:val="00231F88"/>
    <w:rsid w:val="00232134"/>
    <w:rsid w:val="0023267E"/>
    <w:rsid w:val="0023302D"/>
    <w:rsid w:val="00233039"/>
    <w:rsid w:val="00233561"/>
    <w:rsid w:val="00233F20"/>
    <w:rsid w:val="0023414A"/>
    <w:rsid w:val="0023546C"/>
    <w:rsid w:val="002369ED"/>
    <w:rsid w:val="00236C37"/>
    <w:rsid w:val="002370B6"/>
    <w:rsid w:val="00237B1B"/>
    <w:rsid w:val="002404D9"/>
    <w:rsid w:val="00241B7E"/>
    <w:rsid w:val="00242A56"/>
    <w:rsid w:val="00242B56"/>
    <w:rsid w:val="002446AE"/>
    <w:rsid w:val="002453AD"/>
    <w:rsid w:val="00245B4B"/>
    <w:rsid w:val="00245D3F"/>
    <w:rsid w:val="002500FA"/>
    <w:rsid w:val="0025068D"/>
    <w:rsid w:val="00250F59"/>
    <w:rsid w:val="0025134B"/>
    <w:rsid w:val="002523C4"/>
    <w:rsid w:val="00253220"/>
    <w:rsid w:val="002535C0"/>
    <w:rsid w:val="00253A94"/>
    <w:rsid w:val="00253CB3"/>
    <w:rsid w:val="0025404D"/>
    <w:rsid w:val="00254050"/>
    <w:rsid w:val="00254176"/>
    <w:rsid w:val="0025532C"/>
    <w:rsid w:val="00257BBF"/>
    <w:rsid w:val="00257BD6"/>
    <w:rsid w:val="00260048"/>
    <w:rsid w:val="00260C58"/>
    <w:rsid w:val="00261F62"/>
    <w:rsid w:val="0026225F"/>
    <w:rsid w:val="00262381"/>
    <w:rsid w:val="0026296F"/>
    <w:rsid w:val="00262ADC"/>
    <w:rsid w:val="00262B3B"/>
    <w:rsid w:val="00264225"/>
    <w:rsid w:val="00264D5C"/>
    <w:rsid w:val="00265917"/>
    <w:rsid w:val="0026598B"/>
    <w:rsid w:val="00266328"/>
    <w:rsid w:val="002666C2"/>
    <w:rsid w:val="002671D1"/>
    <w:rsid w:val="002675A8"/>
    <w:rsid w:val="00267717"/>
    <w:rsid w:val="00270473"/>
    <w:rsid w:val="00270AC2"/>
    <w:rsid w:val="00270BE9"/>
    <w:rsid w:val="00270F73"/>
    <w:rsid w:val="00272ABD"/>
    <w:rsid w:val="002733DE"/>
    <w:rsid w:val="002742A5"/>
    <w:rsid w:val="002745BA"/>
    <w:rsid w:val="00274CC1"/>
    <w:rsid w:val="00275B44"/>
    <w:rsid w:val="00275D3C"/>
    <w:rsid w:val="00276560"/>
    <w:rsid w:val="002774EC"/>
    <w:rsid w:val="00277914"/>
    <w:rsid w:val="002806CB"/>
    <w:rsid w:val="002815CF"/>
    <w:rsid w:val="00281AEF"/>
    <w:rsid w:val="0028245C"/>
    <w:rsid w:val="00282C56"/>
    <w:rsid w:val="00282DAB"/>
    <w:rsid w:val="00283F13"/>
    <w:rsid w:val="00283F6A"/>
    <w:rsid w:val="00284833"/>
    <w:rsid w:val="002857A1"/>
    <w:rsid w:val="00286453"/>
    <w:rsid w:val="00287287"/>
    <w:rsid w:val="00287CAA"/>
    <w:rsid w:val="00287F5F"/>
    <w:rsid w:val="002900EF"/>
    <w:rsid w:val="00292522"/>
    <w:rsid w:val="00292828"/>
    <w:rsid w:val="002932EB"/>
    <w:rsid w:val="00294423"/>
    <w:rsid w:val="0029500A"/>
    <w:rsid w:val="00295C66"/>
    <w:rsid w:val="002971BF"/>
    <w:rsid w:val="00297875"/>
    <w:rsid w:val="002A051B"/>
    <w:rsid w:val="002A0A53"/>
    <w:rsid w:val="002A19CB"/>
    <w:rsid w:val="002A1A06"/>
    <w:rsid w:val="002A1A24"/>
    <w:rsid w:val="002A3BAE"/>
    <w:rsid w:val="002A41A7"/>
    <w:rsid w:val="002A4BCE"/>
    <w:rsid w:val="002A54FA"/>
    <w:rsid w:val="002A5874"/>
    <w:rsid w:val="002A6CE1"/>
    <w:rsid w:val="002A7AA1"/>
    <w:rsid w:val="002B0AF7"/>
    <w:rsid w:val="002B106D"/>
    <w:rsid w:val="002B143B"/>
    <w:rsid w:val="002B21FE"/>
    <w:rsid w:val="002B22AA"/>
    <w:rsid w:val="002B25E6"/>
    <w:rsid w:val="002B2810"/>
    <w:rsid w:val="002B38D8"/>
    <w:rsid w:val="002B3ED9"/>
    <w:rsid w:val="002B44D1"/>
    <w:rsid w:val="002B4977"/>
    <w:rsid w:val="002B497E"/>
    <w:rsid w:val="002B517F"/>
    <w:rsid w:val="002B564C"/>
    <w:rsid w:val="002B64D2"/>
    <w:rsid w:val="002B65B4"/>
    <w:rsid w:val="002B6FF7"/>
    <w:rsid w:val="002C0406"/>
    <w:rsid w:val="002C1BC9"/>
    <w:rsid w:val="002C29F7"/>
    <w:rsid w:val="002C4815"/>
    <w:rsid w:val="002C4D4B"/>
    <w:rsid w:val="002C533B"/>
    <w:rsid w:val="002C5A2D"/>
    <w:rsid w:val="002C623F"/>
    <w:rsid w:val="002C6C51"/>
    <w:rsid w:val="002C7213"/>
    <w:rsid w:val="002C7985"/>
    <w:rsid w:val="002C7E78"/>
    <w:rsid w:val="002D0B49"/>
    <w:rsid w:val="002D1927"/>
    <w:rsid w:val="002D1E65"/>
    <w:rsid w:val="002D2540"/>
    <w:rsid w:val="002D29F2"/>
    <w:rsid w:val="002D2CFB"/>
    <w:rsid w:val="002D398C"/>
    <w:rsid w:val="002D47FB"/>
    <w:rsid w:val="002D4FF9"/>
    <w:rsid w:val="002D5786"/>
    <w:rsid w:val="002D5837"/>
    <w:rsid w:val="002D6687"/>
    <w:rsid w:val="002D668C"/>
    <w:rsid w:val="002D6BAC"/>
    <w:rsid w:val="002D6C68"/>
    <w:rsid w:val="002D6F20"/>
    <w:rsid w:val="002D754F"/>
    <w:rsid w:val="002D7F41"/>
    <w:rsid w:val="002E0550"/>
    <w:rsid w:val="002E0739"/>
    <w:rsid w:val="002E125F"/>
    <w:rsid w:val="002E1807"/>
    <w:rsid w:val="002E19A6"/>
    <w:rsid w:val="002E2C0F"/>
    <w:rsid w:val="002E310B"/>
    <w:rsid w:val="002E351E"/>
    <w:rsid w:val="002E35A8"/>
    <w:rsid w:val="002E4EA5"/>
    <w:rsid w:val="002E5191"/>
    <w:rsid w:val="002E5915"/>
    <w:rsid w:val="002E61BE"/>
    <w:rsid w:val="002E6AA2"/>
    <w:rsid w:val="002E6B4E"/>
    <w:rsid w:val="002E7C6E"/>
    <w:rsid w:val="002E7D31"/>
    <w:rsid w:val="002F0298"/>
    <w:rsid w:val="002F04EB"/>
    <w:rsid w:val="002F3829"/>
    <w:rsid w:val="002F38E4"/>
    <w:rsid w:val="002F4B18"/>
    <w:rsid w:val="002F6D60"/>
    <w:rsid w:val="002F7B90"/>
    <w:rsid w:val="00300661"/>
    <w:rsid w:val="00301C3C"/>
    <w:rsid w:val="003022B7"/>
    <w:rsid w:val="003022C4"/>
    <w:rsid w:val="003025D0"/>
    <w:rsid w:val="00303613"/>
    <w:rsid w:val="0030576F"/>
    <w:rsid w:val="003058BD"/>
    <w:rsid w:val="00307360"/>
    <w:rsid w:val="003076F7"/>
    <w:rsid w:val="00307744"/>
    <w:rsid w:val="00310159"/>
    <w:rsid w:val="0031028F"/>
    <w:rsid w:val="00310B15"/>
    <w:rsid w:val="0031145D"/>
    <w:rsid w:val="00311744"/>
    <w:rsid w:val="00311D68"/>
    <w:rsid w:val="00312689"/>
    <w:rsid w:val="00313F18"/>
    <w:rsid w:val="003142BC"/>
    <w:rsid w:val="003143AA"/>
    <w:rsid w:val="00314A10"/>
    <w:rsid w:val="00314C6E"/>
    <w:rsid w:val="00315B72"/>
    <w:rsid w:val="0032039E"/>
    <w:rsid w:val="00320EED"/>
    <w:rsid w:val="00322CED"/>
    <w:rsid w:val="00324161"/>
    <w:rsid w:val="00325575"/>
    <w:rsid w:val="00327787"/>
    <w:rsid w:val="003315AB"/>
    <w:rsid w:val="00331C13"/>
    <w:rsid w:val="00332FE6"/>
    <w:rsid w:val="0033393B"/>
    <w:rsid w:val="0033585D"/>
    <w:rsid w:val="00335884"/>
    <w:rsid w:val="003362EF"/>
    <w:rsid w:val="00337B46"/>
    <w:rsid w:val="00340080"/>
    <w:rsid w:val="0034159B"/>
    <w:rsid w:val="0034269E"/>
    <w:rsid w:val="003443DF"/>
    <w:rsid w:val="00344BAE"/>
    <w:rsid w:val="003451AA"/>
    <w:rsid w:val="003466D0"/>
    <w:rsid w:val="00347516"/>
    <w:rsid w:val="0034770A"/>
    <w:rsid w:val="00347E4D"/>
    <w:rsid w:val="0035099B"/>
    <w:rsid w:val="00350D11"/>
    <w:rsid w:val="00350D19"/>
    <w:rsid w:val="00351006"/>
    <w:rsid w:val="003514EA"/>
    <w:rsid w:val="0035240D"/>
    <w:rsid w:val="003524B7"/>
    <w:rsid w:val="003524D8"/>
    <w:rsid w:val="00352F31"/>
    <w:rsid w:val="003530EB"/>
    <w:rsid w:val="00353869"/>
    <w:rsid w:val="003549CE"/>
    <w:rsid w:val="00356453"/>
    <w:rsid w:val="00356EB5"/>
    <w:rsid w:val="00357C4B"/>
    <w:rsid w:val="003600AF"/>
    <w:rsid w:val="00360E60"/>
    <w:rsid w:val="00361593"/>
    <w:rsid w:val="00362FB9"/>
    <w:rsid w:val="00363470"/>
    <w:rsid w:val="0036647C"/>
    <w:rsid w:val="00366804"/>
    <w:rsid w:val="00367229"/>
    <w:rsid w:val="003676C6"/>
    <w:rsid w:val="00370F84"/>
    <w:rsid w:val="00370FCD"/>
    <w:rsid w:val="00371150"/>
    <w:rsid w:val="003711B1"/>
    <w:rsid w:val="00371D06"/>
    <w:rsid w:val="00372A94"/>
    <w:rsid w:val="00372E58"/>
    <w:rsid w:val="0037415C"/>
    <w:rsid w:val="00374230"/>
    <w:rsid w:val="00374ECA"/>
    <w:rsid w:val="00375D66"/>
    <w:rsid w:val="00376AFF"/>
    <w:rsid w:val="0038015F"/>
    <w:rsid w:val="003814CD"/>
    <w:rsid w:val="00381D82"/>
    <w:rsid w:val="003823A6"/>
    <w:rsid w:val="00382A5B"/>
    <w:rsid w:val="00383667"/>
    <w:rsid w:val="00383A5A"/>
    <w:rsid w:val="00383A90"/>
    <w:rsid w:val="00384230"/>
    <w:rsid w:val="003845E4"/>
    <w:rsid w:val="00384D3C"/>
    <w:rsid w:val="00384EEE"/>
    <w:rsid w:val="00386352"/>
    <w:rsid w:val="00386BA3"/>
    <w:rsid w:val="00387413"/>
    <w:rsid w:val="00387747"/>
    <w:rsid w:val="00387917"/>
    <w:rsid w:val="00390314"/>
    <w:rsid w:val="0039190C"/>
    <w:rsid w:val="00391F93"/>
    <w:rsid w:val="00392A95"/>
    <w:rsid w:val="003945B1"/>
    <w:rsid w:val="00395FB6"/>
    <w:rsid w:val="0039673F"/>
    <w:rsid w:val="003A0900"/>
    <w:rsid w:val="003A1794"/>
    <w:rsid w:val="003A1DE3"/>
    <w:rsid w:val="003A1DE4"/>
    <w:rsid w:val="003A2B36"/>
    <w:rsid w:val="003A34FA"/>
    <w:rsid w:val="003A4336"/>
    <w:rsid w:val="003A44C6"/>
    <w:rsid w:val="003A4B88"/>
    <w:rsid w:val="003A4EF7"/>
    <w:rsid w:val="003A5E26"/>
    <w:rsid w:val="003A5E64"/>
    <w:rsid w:val="003A6599"/>
    <w:rsid w:val="003A662E"/>
    <w:rsid w:val="003A6BE3"/>
    <w:rsid w:val="003A6C67"/>
    <w:rsid w:val="003B1587"/>
    <w:rsid w:val="003B1752"/>
    <w:rsid w:val="003B2067"/>
    <w:rsid w:val="003B24E7"/>
    <w:rsid w:val="003B24F9"/>
    <w:rsid w:val="003B3703"/>
    <w:rsid w:val="003B577A"/>
    <w:rsid w:val="003B5B8E"/>
    <w:rsid w:val="003B6005"/>
    <w:rsid w:val="003B694C"/>
    <w:rsid w:val="003B699E"/>
    <w:rsid w:val="003B6F89"/>
    <w:rsid w:val="003B708D"/>
    <w:rsid w:val="003B7BB9"/>
    <w:rsid w:val="003B7D04"/>
    <w:rsid w:val="003C07A0"/>
    <w:rsid w:val="003C0FE0"/>
    <w:rsid w:val="003C1601"/>
    <w:rsid w:val="003C1622"/>
    <w:rsid w:val="003C1B0A"/>
    <w:rsid w:val="003C35B5"/>
    <w:rsid w:val="003C36F3"/>
    <w:rsid w:val="003C3954"/>
    <w:rsid w:val="003C3AD7"/>
    <w:rsid w:val="003C42BE"/>
    <w:rsid w:val="003C46F5"/>
    <w:rsid w:val="003C4BEE"/>
    <w:rsid w:val="003C5C75"/>
    <w:rsid w:val="003C6149"/>
    <w:rsid w:val="003C61FE"/>
    <w:rsid w:val="003C7540"/>
    <w:rsid w:val="003D0858"/>
    <w:rsid w:val="003D1370"/>
    <w:rsid w:val="003D195D"/>
    <w:rsid w:val="003D1AC8"/>
    <w:rsid w:val="003D221B"/>
    <w:rsid w:val="003D2DC0"/>
    <w:rsid w:val="003D39F1"/>
    <w:rsid w:val="003D46E7"/>
    <w:rsid w:val="003D4B7E"/>
    <w:rsid w:val="003D6099"/>
    <w:rsid w:val="003D6210"/>
    <w:rsid w:val="003D6750"/>
    <w:rsid w:val="003D6F37"/>
    <w:rsid w:val="003D7988"/>
    <w:rsid w:val="003D79BE"/>
    <w:rsid w:val="003D7A9A"/>
    <w:rsid w:val="003E3F25"/>
    <w:rsid w:val="003E4007"/>
    <w:rsid w:val="003E48AD"/>
    <w:rsid w:val="003E552D"/>
    <w:rsid w:val="003E6675"/>
    <w:rsid w:val="003E66ED"/>
    <w:rsid w:val="003E6962"/>
    <w:rsid w:val="003E6B9F"/>
    <w:rsid w:val="003F0578"/>
    <w:rsid w:val="003F11FC"/>
    <w:rsid w:val="003F29A3"/>
    <w:rsid w:val="003F2A25"/>
    <w:rsid w:val="003F2C78"/>
    <w:rsid w:val="003F2D90"/>
    <w:rsid w:val="003F2F89"/>
    <w:rsid w:val="003F3A0C"/>
    <w:rsid w:val="003F3FA6"/>
    <w:rsid w:val="003F5B51"/>
    <w:rsid w:val="003F5FC0"/>
    <w:rsid w:val="003F6EA4"/>
    <w:rsid w:val="003F7CD6"/>
    <w:rsid w:val="004002BA"/>
    <w:rsid w:val="004010C8"/>
    <w:rsid w:val="0040140B"/>
    <w:rsid w:val="00401A30"/>
    <w:rsid w:val="00402843"/>
    <w:rsid w:val="00403341"/>
    <w:rsid w:val="0040374D"/>
    <w:rsid w:val="004038CB"/>
    <w:rsid w:val="00403F43"/>
    <w:rsid w:val="004059C3"/>
    <w:rsid w:val="004063BE"/>
    <w:rsid w:val="0040658E"/>
    <w:rsid w:val="00406EFC"/>
    <w:rsid w:val="00406F2B"/>
    <w:rsid w:val="004078A4"/>
    <w:rsid w:val="00407D44"/>
    <w:rsid w:val="00407FA2"/>
    <w:rsid w:val="00410E10"/>
    <w:rsid w:val="00411BA6"/>
    <w:rsid w:val="004125F9"/>
    <w:rsid w:val="0041287C"/>
    <w:rsid w:val="004134C6"/>
    <w:rsid w:val="00413AB2"/>
    <w:rsid w:val="00413ED3"/>
    <w:rsid w:val="004145E9"/>
    <w:rsid w:val="0041574D"/>
    <w:rsid w:val="00415F7F"/>
    <w:rsid w:val="00416C97"/>
    <w:rsid w:val="00417AD3"/>
    <w:rsid w:val="0042005F"/>
    <w:rsid w:val="00420D41"/>
    <w:rsid w:val="0042185D"/>
    <w:rsid w:val="00421FE4"/>
    <w:rsid w:val="00422156"/>
    <w:rsid w:val="00422E20"/>
    <w:rsid w:val="00427368"/>
    <w:rsid w:val="004277D8"/>
    <w:rsid w:val="0043063D"/>
    <w:rsid w:val="00431691"/>
    <w:rsid w:val="0043170A"/>
    <w:rsid w:val="00432354"/>
    <w:rsid w:val="00433473"/>
    <w:rsid w:val="00433862"/>
    <w:rsid w:val="004340B4"/>
    <w:rsid w:val="004353F5"/>
    <w:rsid w:val="00435AD4"/>
    <w:rsid w:val="00437535"/>
    <w:rsid w:val="00437655"/>
    <w:rsid w:val="00440084"/>
    <w:rsid w:val="004426BB"/>
    <w:rsid w:val="00442893"/>
    <w:rsid w:val="00442D9F"/>
    <w:rsid w:val="00442EEC"/>
    <w:rsid w:val="00443A00"/>
    <w:rsid w:val="00443C6F"/>
    <w:rsid w:val="004468DD"/>
    <w:rsid w:val="00447E4D"/>
    <w:rsid w:val="004510D0"/>
    <w:rsid w:val="0045251F"/>
    <w:rsid w:val="00452700"/>
    <w:rsid w:val="00452F58"/>
    <w:rsid w:val="004536F6"/>
    <w:rsid w:val="00453F8E"/>
    <w:rsid w:val="004541C1"/>
    <w:rsid w:val="00454444"/>
    <w:rsid w:val="004545D8"/>
    <w:rsid w:val="00455CCC"/>
    <w:rsid w:val="00455FE4"/>
    <w:rsid w:val="0045600E"/>
    <w:rsid w:val="004571E1"/>
    <w:rsid w:val="00457AD9"/>
    <w:rsid w:val="00457C58"/>
    <w:rsid w:val="00457C63"/>
    <w:rsid w:val="00460258"/>
    <w:rsid w:val="004604BE"/>
    <w:rsid w:val="00460869"/>
    <w:rsid w:val="00460FC5"/>
    <w:rsid w:val="00461994"/>
    <w:rsid w:val="004628DF"/>
    <w:rsid w:val="004636D8"/>
    <w:rsid w:val="004638ED"/>
    <w:rsid w:val="00464167"/>
    <w:rsid w:val="00464623"/>
    <w:rsid w:val="00464797"/>
    <w:rsid w:val="00465BC6"/>
    <w:rsid w:val="00470853"/>
    <w:rsid w:val="00470F22"/>
    <w:rsid w:val="00471028"/>
    <w:rsid w:val="004714FA"/>
    <w:rsid w:val="004721C7"/>
    <w:rsid w:val="00472531"/>
    <w:rsid w:val="004742D5"/>
    <w:rsid w:val="004744A8"/>
    <w:rsid w:val="004751B7"/>
    <w:rsid w:val="0047653F"/>
    <w:rsid w:val="00476AA8"/>
    <w:rsid w:val="00477744"/>
    <w:rsid w:val="00480E86"/>
    <w:rsid w:val="00480F2F"/>
    <w:rsid w:val="00481C38"/>
    <w:rsid w:val="00485465"/>
    <w:rsid w:val="00485FD3"/>
    <w:rsid w:val="00486C1E"/>
    <w:rsid w:val="0049043F"/>
    <w:rsid w:val="00490E6B"/>
    <w:rsid w:val="00491386"/>
    <w:rsid w:val="00492746"/>
    <w:rsid w:val="004929A5"/>
    <w:rsid w:val="00493388"/>
    <w:rsid w:val="00493A91"/>
    <w:rsid w:val="004943DE"/>
    <w:rsid w:val="00495D08"/>
    <w:rsid w:val="00496520"/>
    <w:rsid w:val="00497153"/>
    <w:rsid w:val="00497FA6"/>
    <w:rsid w:val="00497FCD"/>
    <w:rsid w:val="004A1AD5"/>
    <w:rsid w:val="004A1E1E"/>
    <w:rsid w:val="004A1F44"/>
    <w:rsid w:val="004A2694"/>
    <w:rsid w:val="004A337D"/>
    <w:rsid w:val="004A3B2F"/>
    <w:rsid w:val="004A3B42"/>
    <w:rsid w:val="004A508B"/>
    <w:rsid w:val="004A5F8F"/>
    <w:rsid w:val="004A7BD5"/>
    <w:rsid w:val="004B0D12"/>
    <w:rsid w:val="004B100B"/>
    <w:rsid w:val="004B1766"/>
    <w:rsid w:val="004B23EF"/>
    <w:rsid w:val="004B3521"/>
    <w:rsid w:val="004B3863"/>
    <w:rsid w:val="004B4ACA"/>
    <w:rsid w:val="004B53B0"/>
    <w:rsid w:val="004B5A92"/>
    <w:rsid w:val="004B671E"/>
    <w:rsid w:val="004B7257"/>
    <w:rsid w:val="004B765C"/>
    <w:rsid w:val="004B7D02"/>
    <w:rsid w:val="004C0C98"/>
    <w:rsid w:val="004C2676"/>
    <w:rsid w:val="004C26F5"/>
    <w:rsid w:val="004C4F9A"/>
    <w:rsid w:val="004C5587"/>
    <w:rsid w:val="004C6511"/>
    <w:rsid w:val="004C67F7"/>
    <w:rsid w:val="004C6BD4"/>
    <w:rsid w:val="004C6C34"/>
    <w:rsid w:val="004C70EB"/>
    <w:rsid w:val="004C7CD3"/>
    <w:rsid w:val="004C7E82"/>
    <w:rsid w:val="004D0080"/>
    <w:rsid w:val="004D0BA2"/>
    <w:rsid w:val="004D0CA3"/>
    <w:rsid w:val="004D1400"/>
    <w:rsid w:val="004D161E"/>
    <w:rsid w:val="004D1677"/>
    <w:rsid w:val="004D23DA"/>
    <w:rsid w:val="004D2687"/>
    <w:rsid w:val="004D300E"/>
    <w:rsid w:val="004D30A4"/>
    <w:rsid w:val="004D38B0"/>
    <w:rsid w:val="004D3AF7"/>
    <w:rsid w:val="004D53CE"/>
    <w:rsid w:val="004D59C9"/>
    <w:rsid w:val="004D5F2C"/>
    <w:rsid w:val="004D636C"/>
    <w:rsid w:val="004D6419"/>
    <w:rsid w:val="004D6D6B"/>
    <w:rsid w:val="004D756E"/>
    <w:rsid w:val="004D769B"/>
    <w:rsid w:val="004E1330"/>
    <w:rsid w:val="004E1C34"/>
    <w:rsid w:val="004E2A07"/>
    <w:rsid w:val="004E2B37"/>
    <w:rsid w:val="004E2DFB"/>
    <w:rsid w:val="004E3201"/>
    <w:rsid w:val="004E5A1F"/>
    <w:rsid w:val="004E608F"/>
    <w:rsid w:val="004E7DE5"/>
    <w:rsid w:val="004F0902"/>
    <w:rsid w:val="004F0AE2"/>
    <w:rsid w:val="004F11C0"/>
    <w:rsid w:val="004F12C9"/>
    <w:rsid w:val="004F21B5"/>
    <w:rsid w:val="004F23F4"/>
    <w:rsid w:val="004F2693"/>
    <w:rsid w:val="004F43A0"/>
    <w:rsid w:val="004F455C"/>
    <w:rsid w:val="004F4C8B"/>
    <w:rsid w:val="004F51B3"/>
    <w:rsid w:val="004F6825"/>
    <w:rsid w:val="004F6997"/>
    <w:rsid w:val="004F6C98"/>
    <w:rsid w:val="004F7378"/>
    <w:rsid w:val="004F741C"/>
    <w:rsid w:val="00500333"/>
    <w:rsid w:val="00501B37"/>
    <w:rsid w:val="0050304A"/>
    <w:rsid w:val="005038F5"/>
    <w:rsid w:val="00503A46"/>
    <w:rsid w:val="00503AB1"/>
    <w:rsid w:val="00503B22"/>
    <w:rsid w:val="00503ED9"/>
    <w:rsid w:val="00504007"/>
    <w:rsid w:val="0050434F"/>
    <w:rsid w:val="00505719"/>
    <w:rsid w:val="00507E6D"/>
    <w:rsid w:val="00511181"/>
    <w:rsid w:val="0051204F"/>
    <w:rsid w:val="00515DF8"/>
    <w:rsid w:val="0051663F"/>
    <w:rsid w:val="0051702F"/>
    <w:rsid w:val="00517253"/>
    <w:rsid w:val="00517377"/>
    <w:rsid w:val="0052027E"/>
    <w:rsid w:val="005202B5"/>
    <w:rsid w:val="0052130F"/>
    <w:rsid w:val="005213E6"/>
    <w:rsid w:val="00521619"/>
    <w:rsid w:val="00521832"/>
    <w:rsid w:val="00521AF8"/>
    <w:rsid w:val="00521CDB"/>
    <w:rsid w:val="00522B16"/>
    <w:rsid w:val="00522E21"/>
    <w:rsid w:val="005234F4"/>
    <w:rsid w:val="00523B6E"/>
    <w:rsid w:val="0052426A"/>
    <w:rsid w:val="00524395"/>
    <w:rsid w:val="0052510D"/>
    <w:rsid w:val="00525E7A"/>
    <w:rsid w:val="005269F2"/>
    <w:rsid w:val="00527137"/>
    <w:rsid w:val="0053129D"/>
    <w:rsid w:val="0053170D"/>
    <w:rsid w:val="00531901"/>
    <w:rsid w:val="0053224D"/>
    <w:rsid w:val="00532E11"/>
    <w:rsid w:val="00533F53"/>
    <w:rsid w:val="00534439"/>
    <w:rsid w:val="00535358"/>
    <w:rsid w:val="00536983"/>
    <w:rsid w:val="005375AF"/>
    <w:rsid w:val="005376EC"/>
    <w:rsid w:val="005379DB"/>
    <w:rsid w:val="0054074C"/>
    <w:rsid w:val="0054125E"/>
    <w:rsid w:val="0054148F"/>
    <w:rsid w:val="0054265F"/>
    <w:rsid w:val="00543B0B"/>
    <w:rsid w:val="00543F77"/>
    <w:rsid w:val="00544378"/>
    <w:rsid w:val="005444ED"/>
    <w:rsid w:val="00544A56"/>
    <w:rsid w:val="00544C2C"/>
    <w:rsid w:val="00544DC7"/>
    <w:rsid w:val="00546FFE"/>
    <w:rsid w:val="00547131"/>
    <w:rsid w:val="0054745F"/>
    <w:rsid w:val="005478EA"/>
    <w:rsid w:val="005501EE"/>
    <w:rsid w:val="00551AD1"/>
    <w:rsid w:val="0055221E"/>
    <w:rsid w:val="00552C7C"/>
    <w:rsid w:val="00553F85"/>
    <w:rsid w:val="00554720"/>
    <w:rsid w:val="0055507E"/>
    <w:rsid w:val="00555937"/>
    <w:rsid w:val="00555A60"/>
    <w:rsid w:val="00555B15"/>
    <w:rsid w:val="00556003"/>
    <w:rsid w:val="0055695E"/>
    <w:rsid w:val="005604E5"/>
    <w:rsid w:val="005604E8"/>
    <w:rsid w:val="00560B77"/>
    <w:rsid w:val="00561088"/>
    <w:rsid w:val="0056162D"/>
    <w:rsid w:val="0056225E"/>
    <w:rsid w:val="005626B5"/>
    <w:rsid w:val="00562AE7"/>
    <w:rsid w:val="005647A5"/>
    <w:rsid w:val="005647E4"/>
    <w:rsid w:val="0056530A"/>
    <w:rsid w:val="005654E4"/>
    <w:rsid w:val="00565614"/>
    <w:rsid w:val="00565867"/>
    <w:rsid w:val="00565A69"/>
    <w:rsid w:val="00565C23"/>
    <w:rsid w:val="00566151"/>
    <w:rsid w:val="005664B1"/>
    <w:rsid w:val="005679E6"/>
    <w:rsid w:val="005701BD"/>
    <w:rsid w:val="00570269"/>
    <w:rsid w:val="005726D6"/>
    <w:rsid w:val="00573C3B"/>
    <w:rsid w:val="00573D4E"/>
    <w:rsid w:val="00573E94"/>
    <w:rsid w:val="005757ED"/>
    <w:rsid w:val="00575C00"/>
    <w:rsid w:val="00576688"/>
    <w:rsid w:val="00576D2D"/>
    <w:rsid w:val="00577CC8"/>
    <w:rsid w:val="0058015C"/>
    <w:rsid w:val="00580C7C"/>
    <w:rsid w:val="005815C5"/>
    <w:rsid w:val="00583AD1"/>
    <w:rsid w:val="00583F04"/>
    <w:rsid w:val="0058494C"/>
    <w:rsid w:val="0058504E"/>
    <w:rsid w:val="0058576C"/>
    <w:rsid w:val="00585975"/>
    <w:rsid w:val="00585A4B"/>
    <w:rsid w:val="00585C61"/>
    <w:rsid w:val="0058608E"/>
    <w:rsid w:val="00586A99"/>
    <w:rsid w:val="00586BD4"/>
    <w:rsid w:val="005871D8"/>
    <w:rsid w:val="00590DD9"/>
    <w:rsid w:val="005919F4"/>
    <w:rsid w:val="0059219E"/>
    <w:rsid w:val="00592599"/>
    <w:rsid w:val="00594CEA"/>
    <w:rsid w:val="00595E97"/>
    <w:rsid w:val="00595EBF"/>
    <w:rsid w:val="005965E7"/>
    <w:rsid w:val="00596AC4"/>
    <w:rsid w:val="00596BE1"/>
    <w:rsid w:val="005A0628"/>
    <w:rsid w:val="005A1D55"/>
    <w:rsid w:val="005A2A1B"/>
    <w:rsid w:val="005A2C7E"/>
    <w:rsid w:val="005A2EDE"/>
    <w:rsid w:val="005A309E"/>
    <w:rsid w:val="005A34B2"/>
    <w:rsid w:val="005A34C4"/>
    <w:rsid w:val="005A3CC8"/>
    <w:rsid w:val="005A5186"/>
    <w:rsid w:val="005A51BE"/>
    <w:rsid w:val="005A5677"/>
    <w:rsid w:val="005A5ECC"/>
    <w:rsid w:val="005A6538"/>
    <w:rsid w:val="005A6D4C"/>
    <w:rsid w:val="005A7BBB"/>
    <w:rsid w:val="005B1828"/>
    <w:rsid w:val="005B18C1"/>
    <w:rsid w:val="005B4E7D"/>
    <w:rsid w:val="005B50B7"/>
    <w:rsid w:val="005B5301"/>
    <w:rsid w:val="005B605D"/>
    <w:rsid w:val="005B60FE"/>
    <w:rsid w:val="005B77DB"/>
    <w:rsid w:val="005C03C5"/>
    <w:rsid w:val="005C0946"/>
    <w:rsid w:val="005C14CE"/>
    <w:rsid w:val="005C1731"/>
    <w:rsid w:val="005C17A6"/>
    <w:rsid w:val="005C1BC1"/>
    <w:rsid w:val="005C276E"/>
    <w:rsid w:val="005C2BA5"/>
    <w:rsid w:val="005C32AD"/>
    <w:rsid w:val="005C4EEC"/>
    <w:rsid w:val="005C548C"/>
    <w:rsid w:val="005C56CC"/>
    <w:rsid w:val="005C6A00"/>
    <w:rsid w:val="005C700C"/>
    <w:rsid w:val="005C76DC"/>
    <w:rsid w:val="005C7AFC"/>
    <w:rsid w:val="005C7E2C"/>
    <w:rsid w:val="005D012B"/>
    <w:rsid w:val="005D1204"/>
    <w:rsid w:val="005D197D"/>
    <w:rsid w:val="005D1A2D"/>
    <w:rsid w:val="005D23EC"/>
    <w:rsid w:val="005D27CF"/>
    <w:rsid w:val="005D2B36"/>
    <w:rsid w:val="005D34EB"/>
    <w:rsid w:val="005D3727"/>
    <w:rsid w:val="005D4088"/>
    <w:rsid w:val="005D4D09"/>
    <w:rsid w:val="005D505A"/>
    <w:rsid w:val="005D530D"/>
    <w:rsid w:val="005D552D"/>
    <w:rsid w:val="005D5C9A"/>
    <w:rsid w:val="005D624F"/>
    <w:rsid w:val="005D6B58"/>
    <w:rsid w:val="005D721A"/>
    <w:rsid w:val="005E003B"/>
    <w:rsid w:val="005E16B9"/>
    <w:rsid w:val="005E1AFA"/>
    <w:rsid w:val="005E1DD3"/>
    <w:rsid w:val="005E2537"/>
    <w:rsid w:val="005E2F1C"/>
    <w:rsid w:val="005E4215"/>
    <w:rsid w:val="005E4226"/>
    <w:rsid w:val="005E506B"/>
    <w:rsid w:val="005E55F0"/>
    <w:rsid w:val="005E58C8"/>
    <w:rsid w:val="005E5DE8"/>
    <w:rsid w:val="005E693A"/>
    <w:rsid w:val="005F050C"/>
    <w:rsid w:val="005F0E50"/>
    <w:rsid w:val="005F1D34"/>
    <w:rsid w:val="005F3F04"/>
    <w:rsid w:val="005F5239"/>
    <w:rsid w:val="005F5681"/>
    <w:rsid w:val="005F59AA"/>
    <w:rsid w:val="005F5C8E"/>
    <w:rsid w:val="005F64AC"/>
    <w:rsid w:val="00600F4D"/>
    <w:rsid w:val="00601173"/>
    <w:rsid w:val="006014A8"/>
    <w:rsid w:val="00601947"/>
    <w:rsid w:val="00601C9F"/>
    <w:rsid w:val="00601E29"/>
    <w:rsid w:val="00601E54"/>
    <w:rsid w:val="00602091"/>
    <w:rsid w:val="0060276C"/>
    <w:rsid w:val="00603171"/>
    <w:rsid w:val="006043FD"/>
    <w:rsid w:val="006046FE"/>
    <w:rsid w:val="00604CA9"/>
    <w:rsid w:val="006050BE"/>
    <w:rsid w:val="00605451"/>
    <w:rsid w:val="00605BC8"/>
    <w:rsid w:val="0060632F"/>
    <w:rsid w:val="00606B7F"/>
    <w:rsid w:val="00607493"/>
    <w:rsid w:val="006075F9"/>
    <w:rsid w:val="006077F3"/>
    <w:rsid w:val="00607F1A"/>
    <w:rsid w:val="00607FA1"/>
    <w:rsid w:val="00611462"/>
    <w:rsid w:val="0061162C"/>
    <w:rsid w:val="006117B5"/>
    <w:rsid w:val="00611D49"/>
    <w:rsid w:val="006124B9"/>
    <w:rsid w:val="00612B88"/>
    <w:rsid w:val="00612FCB"/>
    <w:rsid w:val="006135E7"/>
    <w:rsid w:val="006136FF"/>
    <w:rsid w:val="00613A6B"/>
    <w:rsid w:val="00614C78"/>
    <w:rsid w:val="00615A44"/>
    <w:rsid w:val="00615AA1"/>
    <w:rsid w:val="00615F1C"/>
    <w:rsid w:val="00616766"/>
    <w:rsid w:val="006172B1"/>
    <w:rsid w:val="00620D40"/>
    <w:rsid w:val="006213EA"/>
    <w:rsid w:val="00621A28"/>
    <w:rsid w:val="00622E88"/>
    <w:rsid w:val="00622F4D"/>
    <w:rsid w:val="006232A0"/>
    <w:rsid w:val="006236DF"/>
    <w:rsid w:val="0062375E"/>
    <w:rsid w:val="00624BFC"/>
    <w:rsid w:val="006256F7"/>
    <w:rsid w:val="00625906"/>
    <w:rsid w:val="0062615A"/>
    <w:rsid w:val="0062619D"/>
    <w:rsid w:val="006263C8"/>
    <w:rsid w:val="00626644"/>
    <w:rsid w:val="00627EE7"/>
    <w:rsid w:val="006301C9"/>
    <w:rsid w:val="006315DC"/>
    <w:rsid w:val="006317A7"/>
    <w:rsid w:val="00631833"/>
    <w:rsid w:val="006319F8"/>
    <w:rsid w:val="00631A68"/>
    <w:rsid w:val="00631C6A"/>
    <w:rsid w:val="00632A0A"/>
    <w:rsid w:val="00633350"/>
    <w:rsid w:val="00633840"/>
    <w:rsid w:val="00633DC9"/>
    <w:rsid w:val="00634448"/>
    <w:rsid w:val="00634FAD"/>
    <w:rsid w:val="006353AE"/>
    <w:rsid w:val="00636784"/>
    <w:rsid w:val="0064217F"/>
    <w:rsid w:val="00644BDF"/>
    <w:rsid w:val="00645667"/>
    <w:rsid w:val="00645CBE"/>
    <w:rsid w:val="0064648B"/>
    <w:rsid w:val="00646BAC"/>
    <w:rsid w:val="00651017"/>
    <w:rsid w:val="0065101D"/>
    <w:rsid w:val="006518AE"/>
    <w:rsid w:val="006526B8"/>
    <w:rsid w:val="0065292E"/>
    <w:rsid w:val="00653888"/>
    <w:rsid w:val="00653EBE"/>
    <w:rsid w:val="00654125"/>
    <w:rsid w:val="0065549A"/>
    <w:rsid w:val="00655E0D"/>
    <w:rsid w:val="00657609"/>
    <w:rsid w:val="00657E8A"/>
    <w:rsid w:val="00660F84"/>
    <w:rsid w:val="006615B7"/>
    <w:rsid w:val="006619A7"/>
    <w:rsid w:val="006629FC"/>
    <w:rsid w:val="00663290"/>
    <w:rsid w:val="00664324"/>
    <w:rsid w:val="00664817"/>
    <w:rsid w:val="006665AA"/>
    <w:rsid w:val="00666B5C"/>
    <w:rsid w:val="00666DDA"/>
    <w:rsid w:val="00670816"/>
    <w:rsid w:val="00671EC0"/>
    <w:rsid w:val="00671FFD"/>
    <w:rsid w:val="00672A36"/>
    <w:rsid w:val="00672B41"/>
    <w:rsid w:val="00672C19"/>
    <w:rsid w:val="00672C2D"/>
    <w:rsid w:val="00673416"/>
    <w:rsid w:val="0067349F"/>
    <w:rsid w:val="00673ACE"/>
    <w:rsid w:val="00674142"/>
    <w:rsid w:val="0067458D"/>
    <w:rsid w:val="00674EB2"/>
    <w:rsid w:val="0067577D"/>
    <w:rsid w:val="00675C80"/>
    <w:rsid w:val="00676A67"/>
    <w:rsid w:val="0068046E"/>
    <w:rsid w:val="00680FE1"/>
    <w:rsid w:val="00681472"/>
    <w:rsid w:val="00681CD5"/>
    <w:rsid w:val="00681D78"/>
    <w:rsid w:val="00681DC5"/>
    <w:rsid w:val="00681EAE"/>
    <w:rsid w:val="0068304A"/>
    <w:rsid w:val="006846AB"/>
    <w:rsid w:val="0068486D"/>
    <w:rsid w:val="00685237"/>
    <w:rsid w:val="00685456"/>
    <w:rsid w:val="00685B83"/>
    <w:rsid w:val="00686D40"/>
    <w:rsid w:val="00687DDC"/>
    <w:rsid w:val="00691483"/>
    <w:rsid w:val="0069361B"/>
    <w:rsid w:val="006937F2"/>
    <w:rsid w:val="00693FF5"/>
    <w:rsid w:val="00694748"/>
    <w:rsid w:val="00694C70"/>
    <w:rsid w:val="0069565E"/>
    <w:rsid w:val="00695BF6"/>
    <w:rsid w:val="0069610D"/>
    <w:rsid w:val="006974AE"/>
    <w:rsid w:val="006978C4"/>
    <w:rsid w:val="006A0389"/>
    <w:rsid w:val="006A20B5"/>
    <w:rsid w:val="006A2448"/>
    <w:rsid w:val="006A2604"/>
    <w:rsid w:val="006A2B66"/>
    <w:rsid w:val="006A4301"/>
    <w:rsid w:val="006A4BD3"/>
    <w:rsid w:val="006A4D52"/>
    <w:rsid w:val="006A5014"/>
    <w:rsid w:val="006A53B0"/>
    <w:rsid w:val="006A6F90"/>
    <w:rsid w:val="006A78F3"/>
    <w:rsid w:val="006A7D5A"/>
    <w:rsid w:val="006A7EF2"/>
    <w:rsid w:val="006B0635"/>
    <w:rsid w:val="006B0CBD"/>
    <w:rsid w:val="006B1121"/>
    <w:rsid w:val="006B2448"/>
    <w:rsid w:val="006B2CDF"/>
    <w:rsid w:val="006B2FEE"/>
    <w:rsid w:val="006B369B"/>
    <w:rsid w:val="006B3CFA"/>
    <w:rsid w:val="006B4BCD"/>
    <w:rsid w:val="006B54AB"/>
    <w:rsid w:val="006B58BC"/>
    <w:rsid w:val="006B7BF9"/>
    <w:rsid w:val="006B7F60"/>
    <w:rsid w:val="006C0E4D"/>
    <w:rsid w:val="006C0F2C"/>
    <w:rsid w:val="006C154D"/>
    <w:rsid w:val="006C1BE9"/>
    <w:rsid w:val="006C2A66"/>
    <w:rsid w:val="006C3441"/>
    <w:rsid w:val="006C3B87"/>
    <w:rsid w:val="006C40AF"/>
    <w:rsid w:val="006C4C2E"/>
    <w:rsid w:val="006C5E75"/>
    <w:rsid w:val="006C647C"/>
    <w:rsid w:val="006C6F93"/>
    <w:rsid w:val="006C73B5"/>
    <w:rsid w:val="006C79DB"/>
    <w:rsid w:val="006C7F61"/>
    <w:rsid w:val="006D0760"/>
    <w:rsid w:val="006D23B1"/>
    <w:rsid w:val="006D24B3"/>
    <w:rsid w:val="006D2C92"/>
    <w:rsid w:val="006D34DA"/>
    <w:rsid w:val="006D35E5"/>
    <w:rsid w:val="006D3811"/>
    <w:rsid w:val="006D3B16"/>
    <w:rsid w:val="006D4529"/>
    <w:rsid w:val="006D4B9C"/>
    <w:rsid w:val="006D5A4E"/>
    <w:rsid w:val="006D6229"/>
    <w:rsid w:val="006D630E"/>
    <w:rsid w:val="006D724A"/>
    <w:rsid w:val="006D7E58"/>
    <w:rsid w:val="006E1571"/>
    <w:rsid w:val="006E2001"/>
    <w:rsid w:val="006E215B"/>
    <w:rsid w:val="006E2BFD"/>
    <w:rsid w:val="006E6179"/>
    <w:rsid w:val="006E6670"/>
    <w:rsid w:val="006F0A12"/>
    <w:rsid w:val="006F13E8"/>
    <w:rsid w:val="006F2C60"/>
    <w:rsid w:val="006F3295"/>
    <w:rsid w:val="006F3A06"/>
    <w:rsid w:val="006F3B54"/>
    <w:rsid w:val="006F44F0"/>
    <w:rsid w:val="006F4F0A"/>
    <w:rsid w:val="006F5139"/>
    <w:rsid w:val="006F72DE"/>
    <w:rsid w:val="006F79E5"/>
    <w:rsid w:val="006F7EE2"/>
    <w:rsid w:val="00700025"/>
    <w:rsid w:val="0070035C"/>
    <w:rsid w:val="00700397"/>
    <w:rsid w:val="007006D1"/>
    <w:rsid w:val="0070150B"/>
    <w:rsid w:val="00701855"/>
    <w:rsid w:val="00701E39"/>
    <w:rsid w:val="0070201F"/>
    <w:rsid w:val="007025EC"/>
    <w:rsid w:val="00703051"/>
    <w:rsid w:val="007030F3"/>
    <w:rsid w:val="007032FB"/>
    <w:rsid w:val="00703D93"/>
    <w:rsid w:val="007043ED"/>
    <w:rsid w:val="007045FF"/>
    <w:rsid w:val="00704665"/>
    <w:rsid w:val="007054C2"/>
    <w:rsid w:val="00705787"/>
    <w:rsid w:val="007060DC"/>
    <w:rsid w:val="007077AB"/>
    <w:rsid w:val="007100DD"/>
    <w:rsid w:val="00710C70"/>
    <w:rsid w:val="007111C7"/>
    <w:rsid w:val="00712A31"/>
    <w:rsid w:val="00714018"/>
    <w:rsid w:val="00714EDF"/>
    <w:rsid w:val="0071520D"/>
    <w:rsid w:val="007153E0"/>
    <w:rsid w:val="00715F76"/>
    <w:rsid w:val="00716A80"/>
    <w:rsid w:val="00716FBB"/>
    <w:rsid w:val="0071774F"/>
    <w:rsid w:val="007178CA"/>
    <w:rsid w:val="00720590"/>
    <w:rsid w:val="007205C4"/>
    <w:rsid w:val="00720A86"/>
    <w:rsid w:val="00720E29"/>
    <w:rsid w:val="00721FD8"/>
    <w:rsid w:val="00723E1E"/>
    <w:rsid w:val="00723F7F"/>
    <w:rsid w:val="007245D7"/>
    <w:rsid w:val="007257FF"/>
    <w:rsid w:val="0072670C"/>
    <w:rsid w:val="00726CAA"/>
    <w:rsid w:val="007305FF"/>
    <w:rsid w:val="00731D93"/>
    <w:rsid w:val="0073203C"/>
    <w:rsid w:val="00732441"/>
    <w:rsid w:val="007325A7"/>
    <w:rsid w:val="00732806"/>
    <w:rsid w:val="007346F9"/>
    <w:rsid w:val="00737327"/>
    <w:rsid w:val="0074076C"/>
    <w:rsid w:val="00740E38"/>
    <w:rsid w:val="00742636"/>
    <w:rsid w:val="00742CE5"/>
    <w:rsid w:val="007451A9"/>
    <w:rsid w:val="007474A8"/>
    <w:rsid w:val="0075008E"/>
    <w:rsid w:val="00750C30"/>
    <w:rsid w:val="00750D78"/>
    <w:rsid w:val="00751329"/>
    <w:rsid w:val="007517A1"/>
    <w:rsid w:val="00751A96"/>
    <w:rsid w:val="00751C9C"/>
    <w:rsid w:val="00751EE9"/>
    <w:rsid w:val="007520F2"/>
    <w:rsid w:val="00753055"/>
    <w:rsid w:val="00753751"/>
    <w:rsid w:val="00753C8C"/>
    <w:rsid w:val="00755B2D"/>
    <w:rsid w:val="00757197"/>
    <w:rsid w:val="00757280"/>
    <w:rsid w:val="007577A3"/>
    <w:rsid w:val="0075793D"/>
    <w:rsid w:val="0076009B"/>
    <w:rsid w:val="00760820"/>
    <w:rsid w:val="00763E06"/>
    <w:rsid w:val="007641B1"/>
    <w:rsid w:val="00765FFB"/>
    <w:rsid w:val="007709AE"/>
    <w:rsid w:val="00771660"/>
    <w:rsid w:val="00771A94"/>
    <w:rsid w:val="00772373"/>
    <w:rsid w:val="00772C13"/>
    <w:rsid w:val="0077354F"/>
    <w:rsid w:val="00773F56"/>
    <w:rsid w:val="0077462C"/>
    <w:rsid w:val="007759E0"/>
    <w:rsid w:val="00775C5D"/>
    <w:rsid w:val="007760E3"/>
    <w:rsid w:val="0077617B"/>
    <w:rsid w:val="0077680D"/>
    <w:rsid w:val="007774A8"/>
    <w:rsid w:val="00777C9D"/>
    <w:rsid w:val="00780FCF"/>
    <w:rsid w:val="00781F2B"/>
    <w:rsid w:val="00782690"/>
    <w:rsid w:val="0078310D"/>
    <w:rsid w:val="0078352A"/>
    <w:rsid w:val="00784C23"/>
    <w:rsid w:val="0078537D"/>
    <w:rsid w:val="007859F6"/>
    <w:rsid w:val="007860A2"/>
    <w:rsid w:val="00786989"/>
    <w:rsid w:val="00786FF7"/>
    <w:rsid w:val="00787E55"/>
    <w:rsid w:val="0079039E"/>
    <w:rsid w:val="007907D0"/>
    <w:rsid w:val="00790C83"/>
    <w:rsid w:val="007910A9"/>
    <w:rsid w:val="00792132"/>
    <w:rsid w:val="00792B41"/>
    <w:rsid w:val="00793056"/>
    <w:rsid w:val="00795711"/>
    <w:rsid w:val="007974A2"/>
    <w:rsid w:val="0079774C"/>
    <w:rsid w:val="007A0BEA"/>
    <w:rsid w:val="007A18D4"/>
    <w:rsid w:val="007A1D50"/>
    <w:rsid w:val="007A1DE8"/>
    <w:rsid w:val="007A298D"/>
    <w:rsid w:val="007A2A8C"/>
    <w:rsid w:val="007A4281"/>
    <w:rsid w:val="007A4289"/>
    <w:rsid w:val="007A431C"/>
    <w:rsid w:val="007A4F20"/>
    <w:rsid w:val="007A4FB3"/>
    <w:rsid w:val="007A549B"/>
    <w:rsid w:val="007A6A3C"/>
    <w:rsid w:val="007A6C2E"/>
    <w:rsid w:val="007A6D1D"/>
    <w:rsid w:val="007B0805"/>
    <w:rsid w:val="007B109F"/>
    <w:rsid w:val="007B168B"/>
    <w:rsid w:val="007B2CD3"/>
    <w:rsid w:val="007B3606"/>
    <w:rsid w:val="007B3740"/>
    <w:rsid w:val="007B4271"/>
    <w:rsid w:val="007B683F"/>
    <w:rsid w:val="007B73FE"/>
    <w:rsid w:val="007B74AF"/>
    <w:rsid w:val="007B7938"/>
    <w:rsid w:val="007C02D7"/>
    <w:rsid w:val="007C03AF"/>
    <w:rsid w:val="007C241E"/>
    <w:rsid w:val="007C2FE5"/>
    <w:rsid w:val="007C3B45"/>
    <w:rsid w:val="007C446C"/>
    <w:rsid w:val="007C4B90"/>
    <w:rsid w:val="007C5DC8"/>
    <w:rsid w:val="007C646F"/>
    <w:rsid w:val="007C6822"/>
    <w:rsid w:val="007C7392"/>
    <w:rsid w:val="007C7775"/>
    <w:rsid w:val="007D0A9C"/>
    <w:rsid w:val="007D0B61"/>
    <w:rsid w:val="007D1226"/>
    <w:rsid w:val="007D167F"/>
    <w:rsid w:val="007D2CD9"/>
    <w:rsid w:val="007D2FA3"/>
    <w:rsid w:val="007D306F"/>
    <w:rsid w:val="007D4F94"/>
    <w:rsid w:val="007D5580"/>
    <w:rsid w:val="007D590B"/>
    <w:rsid w:val="007D7A65"/>
    <w:rsid w:val="007E00FC"/>
    <w:rsid w:val="007E2257"/>
    <w:rsid w:val="007E25E6"/>
    <w:rsid w:val="007E2C09"/>
    <w:rsid w:val="007E322B"/>
    <w:rsid w:val="007E39B2"/>
    <w:rsid w:val="007E3B78"/>
    <w:rsid w:val="007E3BB2"/>
    <w:rsid w:val="007E3D50"/>
    <w:rsid w:val="007E47AF"/>
    <w:rsid w:val="007E596C"/>
    <w:rsid w:val="007E5B4D"/>
    <w:rsid w:val="007E6683"/>
    <w:rsid w:val="007E6C04"/>
    <w:rsid w:val="007E6CD4"/>
    <w:rsid w:val="007E6DFE"/>
    <w:rsid w:val="007E7224"/>
    <w:rsid w:val="007F09D2"/>
    <w:rsid w:val="007F1664"/>
    <w:rsid w:val="007F1CEF"/>
    <w:rsid w:val="007F27CA"/>
    <w:rsid w:val="007F40EF"/>
    <w:rsid w:val="007F4243"/>
    <w:rsid w:val="007F46E6"/>
    <w:rsid w:val="007F57FD"/>
    <w:rsid w:val="007F6BFF"/>
    <w:rsid w:val="007F789D"/>
    <w:rsid w:val="007F7BDC"/>
    <w:rsid w:val="007F7E99"/>
    <w:rsid w:val="00801C63"/>
    <w:rsid w:val="00802F85"/>
    <w:rsid w:val="0080357A"/>
    <w:rsid w:val="008039AF"/>
    <w:rsid w:val="00803F89"/>
    <w:rsid w:val="00805558"/>
    <w:rsid w:val="00805652"/>
    <w:rsid w:val="00805676"/>
    <w:rsid w:val="00805CC9"/>
    <w:rsid w:val="00805F09"/>
    <w:rsid w:val="00806A23"/>
    <w:rsid w:val="00806AA2"/>
    <w:rsid w:val="00806F88"/>
    <w:rsid w:val="00807E0A"/>
    <w:rsid w:val="0081070B"/>
    <w:rsid w:val="00811064"/>
    <w:rsid w:val="00811C23"/>
    <w:rsid w:val="00811CEF"/>
    <w:rsid w:val="00811E0F"/>
    <w:rsid w:val="008123B8"/>
    <w:rsid w:val="00813D91"/>
    <w:rsid w:val="0081408B"/>
    <w:rsid w:val="00814136"/>
    <w:rsid w:val="008141F3"/>
    <w:rsid w:val="00815563"/>
    <w:rsid w:val="008157E9"/>
    <w:rsid w:val="008168B5"/>
    <w:rsid w:val="00816B6C"/>
    <w:rsid w:val="008204E3"/>
    <w:rsid w:val="00820549"/>
    <w:rsid w:val="00820559"/>
    <w:rsid w:val="008213D9"/>
    <w:rsid w:val="00823B73"/>
    <w:rsid w:val="00823DD4"/>
    <w:rsid w:val="008243A2"/>
    <w:rsid w:val="00824913"/>
    <w:rsid w:val="00824952"/>
    <w:rsid w:val="00824D0F"/>
    <w:rsid w:val="0082536A"/>
    <w:rsid w:val="00825AFE"/>
    <w:rsid w:val="008265BF"/>
    <w:rsid w:val="00827353"/>
    <w:rsid w:val="00827CA6"/>
    <w:rsid w:val="008301BF"/>
    <w:rsid w:val="00830C86"/>
    <w:rsid w:val="00830F5C"/>
    <w:rsid w:val="00831E17"/>
    <w:rsid w:val="00832C4D"/>
    <w:rsid w:val="00832F78"/>
    <w:rsid w:val="008335F6"/>
    <w:rsid w:val="00834306"/>
    <w:rsid w:val="00835709"/>
    <w:rsid w:val="00835795"/>
    <w:rsid w:val="008358B2"/>
    <w:rsid w:val="00836062"/>
    <w:rsid w:val="00836E19"/>
    <w:rsid w:val="008402D5"/>
    <w:rsid w:val="008415C5"/>
    <w:rsid w:val="008417AE"/>
    <w:rsid w:val="00841A1F"/>
    <w:rsid w:val="00842415"/>
    <w:rsid w:val="00842D9D"/>
    <w:rsid w:val="00842E5F"/>
    <w:rsid w:val="00844B53"/>
    <w:rsid w:val="00845D45"/>
    <w:rsid w:val="008467FA"/>
    <w:rsid w:val="008471AB"/>
    <w:rsid w:val="00847226"/>
    <w:rsid w:val="00847E83"/>
    <w:rsid w:val="00847EE1"/>
    <w:rsid w:val="0085207A"/>
    <w:rsid w:val="00852F57"/>
    <w:rsid w:val="0085316B"/>
    <w:rsid w:val="008542FB"/>
    <w:rsid w:val="0085499C"/>
    <w:rsid w:val="00855254"/>
    <w:rsid w:val="008552D7"/>
    <w:rsid w:val="00856875"/>
    <w:rsid w:val="00856D9B"/>
    <w:rsid w:val="008576BD"/>
    <w:rsid w:val="008578B8"/>
    <w:rsid w:val="008578D2"/>
    <w:rsid w:val="00857D1C"/>
    <w:rsid w:val="008601ED"/>
    <w:rsid w:val="00860AD3"/>
    <w:rsid w:val="0086107B"/>
    <w:rsid w:val="00862009"/>
    <w:rsid w:val="00862E86"/>
    <w:rsid w:val="008639FB"/>
    <w:rsid w:val="00863E58"/>
    <w:rsid w:val="00864224"/>
    <w:rsid w:val="00864368"/>
    <w:rsid w:val="0086479F"/>
    <w:rsid w:val="00864933"/>
    <w:rsid w:val="00865E7B"/>
    <w:rsid w:val="00866E6C"/>
    <w:rsid w:val="00867AB2"/>
    <w:rsid w:val="008702AC"/>
    <w:rsid w:val="00871E5F"/>
    <w:rsid w:val="00872914"/>
    <w:rsid w:val="00872D76"/>
    <w:rsid w:val="0087338D"/>
    <w:rsid w:val="0087346D"/>
    <w:rsid w:val="008745AE"/>
    <w:rsid w:val="008757D7"/>
    <w:rsid w:val="0087699A"/>
    <w:rsid w:val="00877B8D"/>
    <w:rsid w:val="00880D6C"/>
    <w:rsid w:val="0088210F"/>
    <w:rsid w:val="00883A03"/>
    <w:rsid w:val="00884038"/>
    <w:rsid w:val="0088460A"/>
    <w:rsid w:val="0088524E"/>
    <w:rsid w:val="008869B3"/>
    <w:rsid w:val="0088701F"/>
    <w:rsid w:val="00887F4E"/>
    <w:rsid w:val="0089031B"/>
    <w:rsid w:val="008903D3"/>
    <w:rsid w:val="00892E74"/>
    <w:rsid w:val="00893A6A"/>
    <w:rsid w:val="00895913"/>
    <w:rsid w:val="00895C2F"/>
    <w:rsid w:val="008961B3"/>
    <w:rsid w:val="00896776"/>
    <w:rsid w:val="00896E3B"/>
    <w:rsid w:val="008A0200"/>
    <w:rsid w:val="008A0744"/>
    <w:rsid w:val="008A2D00"/>
    <w:rsid w:val="008A3447"/>
    <w:rsid w:val="008A364E"/>
    <w:rsid w:val="008A37B0"/>
    <w:rsid w:val="008A462B"/>
    <w:rsid w:val="008A4A02"/>
    <w:rsid w:val="008A573D"/>
    <w:rsid w:val="008A574D"/>
    <w:rsid w:val="008A6A05"/>
    <w:rsid w:val="008A6CBA"/>
    <w:rsid w:val="008A6EFC"/>
    <w:rsid w:val="008A70D4"/>
    <w:rsid w:val="008A70F1"/>
    <w:rsid w:val="008A7585"/>
    <w:rsid w:val="008A75E5"/>
    <w:rsid w:val="008A7BAA"/>
    <w:rsid w:val="008B08C1"/>
    <w:rsid w:val="008B3754"/>
    <w:rsid w:val="008B3FC3"/>
    <w:rsid w:val="008B3FCC"/>
    <w:rsid w:val="008B4907"/>
    <w:rsid w:val="008B4A66"/>
    <w:rsid w:val="008B4F6C"/>
    <w:rsid w:val="008B5257"/>
    <w:rsid w:val="008B60A6"/>
    <w:rsid w:val="008B78E6"/>
    <w:rsid w:val="008B7D8F"/>
    <w:rsid w:val="008C0905"/>
    <w:rsid w:val="008C0AEF"/>
    <w:rsid w:val="008C12DC"/>
    <w:rsid w:val="008C12E7"/>
    <w:rsid w:val="008C1CEA"/>
    <w:rsid w:val="008C245D"/>
    <w:rsid w:val="008C3F22"/>
    <w:rsid w:val="008C6041"/>
    <w:rsid w:val="008C6917"/>
    <w:rsid w:val="008C6CBE"/>
    <w:rsid w:val="008C7632"/>
    <w:rsid w:val="008C7B6C"/>
    <w:rsid w:val="008C7D02"/>
    <w:rsid w:val="008D0246"/>
    <w:rsid w:val="008D0AEE"/>
    <w:rsid w:val="008D0F4A"/>
    <w:rsid w:val="008D15B8"/>
    <w:rsid w:val="008D2256"/>
    <w:rsid w:val="008D22AE"/>
    <w:rsid w:val="008D2E91"/>
    <w:rsid w:val="008D389F"/>
    <w:rsid w:val="008D420D"/>
    <w:rsid w:val="008D4285"/>
    <w:rsid w:val="008D4B12"/>
    <w:rsid w:val="008D4E28"/>
    <w:rsid w:val="008D693B"/>
    <w:rsid w:val="008D70AA"/>
    <w:rsid w:val="008E0A69"/>
    <w:rsid w:val="008E120D"/>
    <w:rsid w:val="008E1DEC"/>
    <w:rsid w:val="008E2C11"/>
    <w:rsid w:val="008E2E61"/>
    <w:rsid w:val="008E31A2"/>
    <w:rsid w:val="008E324A"/>
    <w:rsid w:val="008E3A28"/>
    <w:rsid w:val="008E3DAA"/>
    <w:rsid w:val="008E4142"/>
    <w:rsid w:val="008E4AE4"/>
    <w:rsid w:val="008E52C9"/>
    <w:rsid w:val="008E5821"/>
    <w:rsid w:val="008E5B62"/>
    <w:rsid w:val="008E71EE"/>
    <w:rsid w:val="008E768D"/>
    <w:rsid w:val="008E7DBB"/>
    <w:rsid w:val="008F041A"/>
    <w:rsid w:val="008F0931"/>
    <w:rsid w:val="008F489A"/>
    <w:rsid w:val="00900007"/>
    <w:rsid w:val="00900138"/>
    <w:rsid w:val="00900363"/>
    <w:rsid w:val="00900BD2"/>
    <w:rsid w:val="00900C88"/>
    <w:rsid w:val="00900E85"/>
    <w:rsid w:val="009025F0"/>
    <w:rsid w:val="00902DC0"/>
    <w:rsid w:val="00903614"/>
    <w:rsid w:val="009038E4"/>
    <w:rsid w:val="00905C2B"/>
    <w:rsid w:val="00906E7C"/>
    <w:rsid w:val="00906F99"/>
    <w:rsid w:val="00907ACC"/>
    <w:rsid w:val="00910273"/>
    <w:rsid w:val="009117D2"/>
    <w:rsid w:val="00911A85"/>
    <w:rsid w:val="00912916"/>
    <w:rsid w:val="00913A75"/>
    <w:rsid w:val="00913EE8"/>
    <w:rsid w:val="00914337"/>
    <w:rsid w:val="009146C8"/>
    <w:rsid w:val="00914E84"/>
    <w:rsid w:val="00915544"/>
    <w:rsid w:val="0091580A"/>
    <w:rsid w:val="00917292"/>
    <w:rsid w:val="0091770D"/>
    <w:rsid w:val="00917A42"/>
    <w:rsid w:val="009203B7"/>
    <w:rsid w:val="0092061E"/>
    <w:rsid w:val="0092155B"/>
    <w:rsid w:val="009238F1"/>
    <w:rsid w:val="00926DC3"/>
    <w:rsid w:val="00927106"/>
    <w:rsid w:val="009304CC"/>
    <w:rsid w:val="009319B8"/>
    <w:rsid w:val="00931C9A"/>
    <w:rsid w:val="0093202D"/>
    <w:rsid w:val="00932B21"/>
    <w:rsid w:val="00933258"/>
    <w:rsid w:val="009333F8"/>
    <w:rsid w:val="00933830"/>
    <w:rsid w:val="00934694"/>
    <w:rsid w:val="00934757"/>
    <w:rsid w:val="00935C3F"/>
    <w:rsid w:val="009360C5"/>
    <w:rsid w:val="009361E9"/>
    <w:rsid w:val="009362D4"/>
    <w:rsid w:val="009362E3"/>
    <w:rsid w:val="009366D1"/>
    <w:rsid w:val="00936A11"/>
    <w:rsid w:val="00936B35"/>
    <w:rsid w:val="0093725E"/>
    <w:rsid w:val="0093731A"/>
    <w:rsid w:val="00937B5F"/>
    <w:rsid w:val="00941229"/>
    <w:rsid w:val="009412B7"/>
    <w:rsid w:val="00941E1B"/>
    <w:rsid w:val="0094281E"/>
    <w:rsid w:val="00942A7E"/>
    <w:rsid w:val="00942AB3"/>
    <w:rsid w:val="00942ADA"/>
    <w:rsid w:val="00943F65"/>
    <w:rsid w:val="00944A34"/>
    <w:rsid w:val="00944EA0"/>
    <w:rsid w:val="009452DC"/>
    <w:rsid w:val="00946EB3"/>
    <w:rsid w:val="00947627"/>
    <w:rsid w:val="00947AAB"/>
    <w:rsid w:val="0095036A"/>
    <w:rsid w:val="00951302"/>
    <w:rsid w:val="00951628"/>
    <w:rsid w:val="009517D2"/>
    <w:rsid w:val="00951989"/>
    <w:rsid w:val="00951B43"/>
    <w:rsid w:val="00951DD9"/>
    <w:rsid w:val="0095208A"/>
    <w:rsid w:val="00952152"/>
    <w:rsid w:val="0095264D"/>
    <w:rsid w:val="00952D66"/>
    <w:rsid w:val="00954102"/>
    <w:rsid w:val="0095442F"/>
    <w:rsid w:val="009549D2"/>
    <w:rsid w:val="00954C29"/>
    <w:rsid w:val="00955343"/>
    <w:rsid w:val="0095560F"/>
    <w:rsid w:val="009557B4"/>
    <w:rsid w:val="00955BEE"/>
    <w:rsid w:val="00955DFA"/>
    <w:rsid w:val="009560AA"/>
    <w:rsid w:val="009563C3"/>
    <w:rsid w:val="009575D1"/>
    <w:rsid w:val="00957829"/>
    <w:rsid w:val="0096033D"/>
    <w:rsid w:val="00960638"/>
    <w:rsid w:val="0096063A"/>
    <w:rsid w:val="00960E5F"/>
    <w:rsid w:val="0096134E"/>
    <w:rsid w:val="00961C74"/>
    <w:rsid w:val="009627EE"/>
    <w:rsid w:val="009642F1"/>
    <w:rsid w:val="00964836"/>
    <w:rsid w:val="00964C61"/>
    <w:rsid w:val="00965EA7"/>
    <w:rsid w:val="00966329"/>
    <w:rsid w:val="00966637"/>
    <w:rsid w:val="0096691D"/>
    <w:rsid w:val="009669C5"/>
    <w:rsid w:val="00966FA8"/>
    <w:rsid w:val="009673DA"/>
    <w:rsid w:val="00967BDC"/>
    <w:rsid w:val="00967ECF"/>
    <w:rsid w:val="00972832"/>
    <w:rsid w:val="009728A7"/>
    <w:rsid w:val="009730A9"/>
    <w:rsid w:val="009760A8"/>
    <w:rsid w:val="009768C7"/>
    <w:rsid w:val="00976D15"/>
    <w:rsid w:val="00977356"/>
    <w:rsid w:val="009774F4"/>
    <w:rsid w:val="0097762A"/>
    <w:rsid w:val="00977F59"/>
    <w:rsid w:val="00980863"/>
    <w:rsid w:val="0098121C"/>
    <w:rsid w:val="009819F6"/>
    <w:rsid w:val="00981A10"/>
    <w:rsid w:val="00982128"/>
    <w:rsid w:val="00982774"/>
    <w:rsid w:val="00982926"/>
    <w:rsid w:val="00984D41"/>
    <w:rsid w:val="00985ED6"/>
    <w:rsid w:val="00986C1C"/>
    <w:rsid w:val="0098724B"/>
    <w:rsid w:val="00987C26"/>
    <w:rsid w:val="009905F9"/>
    <w:rsid w:val="00990CF8"/>
    <w:rsid w:val="00991509"/>
    <w:rsid w:val="00993533"/>
    <w:rsid w:val="00994414"/>
    <w:rsid w:val="0099488B"/>
    <w:rsid w:val="009950B2"/>
    <w:rsid w:val="00995630"/>
    <w:rsid w:val="00995E95"/>
    <w:rsid w:val="009977DB"/>
    <w:rsid w:val="009A030A"/>
    <w:rsid w:val="009A11F0"/>
    <w:rsid w:val="009A14E6"/>
    <w:rsid w:val="009A1A34"/>
    <w:rsid w:val="009A1E14"/>
    <w:rsid w:val="009A3225"/>
    <w:rsid w:val="009A335D"/>
    <w:rsid w:val="009A3431"/>
    <w:rsid w:val="009A4F93"/>
    <w:rsid w:val="009A5E30"/>
    <w:rsid w:val="009A7D4B"/>
    <w:rsid w:val="009B02ED"/>
    <w:rsid w:val="009B03A2"/>
    <w:rsid w:val="009B0DB1"/>
    <w:rsid w:val="009B14F9"/>
    <w:rsid w:val="009B1F74"/>
    <w:rsid w:val="009B210A"/>
    <w:rsid w:val="009B2D9E"/>
    <w:rsid w:val="009B32C2"/>
    <w:rsid w:val="009B4343"/>
    <w:rsid w:val="009B45FB"/>
    <w:rsid w:val="009B516C"/>
    <w:rsid w:val="009B62A9"/>
    <w:rsid w:val="009B6318"/>
    <w:rsid w:val="009C0613"/>
    <w:rsid w:val="009C0ADB"/>
    <w:rsid w:val="009C109D"/>
    <w:rsid w:val="009C138B"/>
    <w:rsid w:val="009C1B1F"/>
    <w:rsid w:val="009C2079"/>
    <w:rsid w:val="009C2CC3"/>
    <w:rsid w:val="009C2F9B"/>
    <w:rsid w:val="009C3B29"/>
    <w:rsid w:val="009C3BF3"/>
    <w:rsid w:val="009C436D"/>
    <w:rsid w:val="009C4DDC"/>
    <w:rsid w:val="009C529C"/>
    <w:rsid w:val="009C5C4E"/>
    <w:rsid w:val="009C7244"/>
    <w:rsid w:val="009D0194"/>
    <w:rsid w:val="009D0728"/>
    <w:rsid w:val="009D0BF7"/>
    <w:rsid w:val="009D1949"/>
    <w:rsid w:val="009D19C5"/>
    <w:rsid w:val="009D1A15"/>
    <w:rsid w:val="009D2F46"/>
    <w:rsid w:val="009D34BA"/>
    <w:rsid w:val="009D34F5"/>
    <w:rsid w:val="009D366F"/>
    <w:rsid w:val="009D3D65"/>
    <w:rsid w:val="009D4231"/>
    <w:rsid w:val="009D4D04"/>
    <w:rsid w:val="009D5BEB"/>
    <w:rsid w:val="009D6FD2"/>
    <w:rsid w:val="009E03EB"/>
    <w:rsid w:val="009E1107"/>
    <w:rsid w:val="009E1919"/>
    <w:rsid w:val="009E242A"/>
    <w:rsid w:val="009E3274"/>
    <w:rsid w:val="009E60B5"/>
    <w:rsid w:val="009E66B3"/>
    <w:rsid w:val="009E7E3C"/>
    <w:rsid w:val="009F0838"/>
    <w:rsid w:val="009F15EF"/>
    <w:rsid w:val="009F273A"/>
    <w:rsid w:val="009F28FB"/>
    <w:rsid w:val="009F2D49"/>
    <w:rsid w:val="009F34B3"/>
    <w:rsid w:val="009F3F2F"/>
    <w:rsid w:val="009F506E"/>
    <w:rsid w:val="009F50E2"/>
    <w:rsid w:val="009F57BC"/>
    <w:rsid w:val="009F5BA1"/>
    <w:rsid w:val="009F5D02"/>
    <w:rsid w:val="00A0035F"/>
    <w:rsid w:val="00A00461"/>
    <w:rsid w:val="00A00541"/>
    <w:rsid w:val="00A017F2"/>
    <w:rsid w:val="00A04501"/>
    <w:rsid w:val="00A047C7"/>
    <w:rsid w:val="00A04F12"/>
    <w:rsid w:val="00A05C37"/>
    <w:rsid w:val="00A05C72"/>
    <w:rsid w:val="00A05ED3"/>
    <w:rsid w:val="00A06493"/>
    <w:rsid w:val="00A07D75"/>
    <w:rsid w:val="00A07F0D"/>
    <w:rsid w:val="00A10181"/>
    <w:rsid w:val="00A11B36"/>
    <w:rsid w:val="00A1219E"/>
    <w:rsid w:val="00A12739"/>
    <w:rsid w:val="00A12D32"/>
    <w:rsid w:val="00A160FD"/>
    <w:rsid w:val="00A210F5"/>
    <w:rsid w:val="00A2132E"/>
    <w:rsid w:val="00A214C8"/>
    <w:rsid w:val="00A22AB2"/>
    <w:rsid w:val="00A22D8A"/>
    <w:rsid w:val="00A25317"/>
    <w:rsid w:val="00A26F04"/>
    <w:rsid w:val="00A278F9"/>
    <w:rsid w:val="00A30481"/>
    <w:rsid w:val="00A3079A"/>
    <w:rsid w:val="00A30CF3"/>
    <w:rsid w:val="00A3231E"/>
    <w:rsid w:val="00A32A99"/>
    <w:rsid w:val="00A34780"/>
    <w:rsid w:val="00A372E1"/>
    <w:rsid w:val="00A37CE3"/>
    <w:rsid w:val="00A405B7"/>
    <w:rsid w:val="00A41DC0"/>
    <w:rsid w:val="00A42948"/>
    <w:rsid w:val="00A43430"/>
    <w:rsid w:val="00A442C9"/>
    <w:rsid w:val="00A44724"/>
    <w:rsid w:val="00A44E99"/>
    <w:rsid w:val="00A46358"/>
    <w:rsid w:val="00A476D8"/>
    <w:rsid w:val="00A507F9"/>
    <w:rsid w:val="00A50887"/>
    <w:rsid w:val="00A5225A"/>
    <w:rsid w:val="00A52DA8"/>
    <w:rsid w:val="00A533C3"/>
    <w:rsid w:val="00A537BB"/>
    <w:rsid w:val="00A53DD7"/>
    <w:rsid w:val="00A54348"/>
    <w:rsid w:val="00A549EF"/>
    <w:rsid w:val="00A54A76"/>
    <w:rsid w:val="00A5517D"/>
    <w:rsid w:val="00A55E78"/>
    <w:rsid w:val="00A5654B"/>
    <w:rsid w:val="00A56BF3"/>
    <w:rsid w:val="00A57B18"/>
    <w:rsid w:val="00A57F54"/>
    <w:rsid w:val="00A60200"/>
    <w:rsid w:val="00A611F3"/>
    <w:rsid w:val="00A61A4D"/>
    <w:rsid w:val="00A62C11"/>
    <w:rsid w:val="00A632FC"/>
    <w:rsid w:val="00A67111"/>
    <w:rsid w:val="00A675EE"/>
    <w:rsid w:val="00A67DF3"/>
    <w:rsid w:val="00A70378"/>
    <w:rsid w:val="00A7225A"/>
    <w:rsid w:val="00A73160"/>
    <w:rsid w:val="00A740DF"/>
    <w:rsid w:val="00A75029"/>
    <w:rsid w:val="00A77100"/>
    <w:rsid w:val="00A77302"/>
    <w:rsid w:val="00A77930"/>
    <w:rsid w:val="00A77988"/>
    <w:rsid w:val="00A81A13"/>
    <w:rsid w:val="00A81F96"/>
    <w:rsid w:val="00A825AB"/>
    <w:rsid w:val="00A83D7E"/>
    <w:rsid w:val="00A84A8E"/>
    <w:rsid w:val="00A85D3F"/>
    <w:rsid w:val="00A86C2E"/>
    <w:rsid w:val="00A86D1F"/>
    <w:rsid w:val="00A86D40"/>
    <w:rsid w:val="00A90738"/>
    <w:rsid w:val="00A90FB5"/>
    <w:rsid w:val="00A92242"/>
    <w:rsid w:val="00A93E61"/>
    <w:rsid w:val="00A94613"/>
    <w:rsid w:val="00A94D07"/>
    <w:rsid w:val="00A94F58"/>
    <w:rsid w:val="00A952AC"/>
    <w:rsid w:val="00A95C10"/>
    <w:rsid w:val="00A966D3"/>
    <w:rsid w:val="00A96DC0"/>
    <w:rsid w:val="00A96FA6"/>
    <w:rsid w:val="00A97A1B"/>
    <w:rsid w:val="00A97A9B"/>
    <w:rsid w:val="00A97AD8"/>
    <w:rsid w:val="00AA068C"/>
    <w:rsid w:val="00AA12E3"/>
    <w:rsid w:val="00AA186F"/>
    <w:rsid w:val="00AA1DA8"/>
    <w:rsid w:val="00AA20CB"/>
    <w:rsid w:val="00AA211C"/>
    <w:rsid w:val="00AA3923"/>
    <w:rsid w:val="00AA44E2"/>
    <w:rsid w:val="00AA47FF"/>
    <w:rsid w:val="00AA4B7D"/>
    <w:rsid w:val="00AA4DFC"/>
    <w:rsid w:val="00AA5364"/>
    <w:rsid w:val="00AB0B81"/>
    <w:rsid w:val="00AB1050"/>
    <w:rsid w:val="00AB2232"/>
    <w:rsid w:val="00AB2A34"/>
    <w:rsid w:val="00AB3DDB"/>
    <w:rsid w:val="00AB408A"/>
    <w:rsid w:val="00AB4C6B"/>
    <w:rsid w:val="00AB61EE"/>
    <w:rsid w:val="00AB646A"/>
    <w:rsid w:val="00AC0012"/>
    <w:rsid w:val="00AC131F"/>
    <w:rsid w:val="00AC1922"/>
    <w:rsid w:val="00AC2FB0"/>
    <w:rsid w:val="00AC387E"/>
    <w:rsid w:val="00AC3CF1"/>
    <w:rsid w:val="00AC476A"/>
    <w:rsid w:val="00AC4CFA"/>
    <w:rsid w:val="00AC5769"/>
    <w:rsid w:val="00AC6268"/>
    <w:rsid w:val="00AC6514"/>
    <w:rsid w:val="00AC73D6"/>
    <w:rsid w:val="00AD060A"/>
    <w:rsid w:val="00AD2AE2"/>
    <w:rsid w:val="00AD3423"/>
    <w:rsid w:val="00AD3D52"/>
    <w:rsid w:val="00AD5230"/>
    <w:rsid w:val="00AD538A"/>
    <w:rsid w:val="00AD595B"/>
    <w:rsid w:val="00AD59B6"/>
    <w:rsid w:val="00AD735A"/>
    <w:rsid w:val="00AD7C81"/>
    <w:rsid w:val="00AD7F89"/>
    <w:rsid w:val="00AE064C"/>
    <w:rsid w:val="00AE14EA"/>
    <w:rsid w:val="00AE1AC8"/>
    <w:rsid w:val="00AE2B00"/>
    <w:rsid w:val="00AE31B0"/>
    <w:rsid w:val="00AE347E"/>
    <w:rsid w:val="00AE3A49"/>
    <w:rsid w:val="00AE3D0D"/>
    <w:rsid w:val="00AE4812"/>
    <w:rsid w:val="00AE48EC"/>
    <w:rsid w:val="00AE4D4A"/>
    <w:rsid w:val="00AE6546"/>
    <w:rsid w:val="00AE707E"/>
    <w:rsid w:val="00AE75F2"/>
    <w:rsid w:val="00AF24D3"/>
    <w:rsid w:val="00AF2682"/>
    <w:rsid w:val="00AF2AE8"/>
    <w:rsid w:val="00AF3229"/>
    <w:rsid w:val="00AF362A"/>
    <w:rsid w:val="00AF36C2"/>
    <w:rsid w:val="00AF3C71"/>
    <w:rsid w:val="00AF43FE"/>
    <w:rsid w:val="00AF57EC"/>
    <w:rsid w:val="00AF5BE9"/>
    <w:rsid w:val="00AF6427"/>
    <w:rsid w:val="00AF6DAD"/>
    <w:rsid w:val="00AF7242"/>
    <w:rsid w:val="00B01DBD"/>
    <w:rsid w:val="00B024D0"/>
    <w:rsid w:val="00B02A2C"/>
    <w:rsid w:val="00B0482C"/>
    <w:rsid w:val="00B048DB"/>
    <w:rsid w:val="00B0621F"/>
    <w:rsid w:val="00B069BB"/>
    <w:rsid w:val="00B13B6A"/>
    <w:rsid w:val="00B140EF"/>
    <w:rsid w:val="00B157F0"/>
    <w:rsid w:val="00B162FD"/>
    <w:rsid w:val="00B164A9"/>
    <w:rsid w:val="00B165E6"/>
    <w:rsid w:val="00B167FD"/>
    <w:rsid w:val="00B17493"/>
    <w:rsid w:val="00B17946"/>
    <w:rsid w:val="00B203CC"/>
    <w:rsid w:val="00B20460"/>
    <w:rsid w:val="00B20DD0"/>
    <w:rsid w:val="00B217A7"/>
    <w:rsid w:val="00B21C32"/>
    <w:rsid w:val="00B22332"/>
    <w:rsid w:val="00B22352"/>
    <w:rsid w:val="00B22731"/>
    <w:rsid w:val="00B24A46"/>
    <w:rsid w:val="00B25597"/>
    <w:rsid w:val="00B26FD5"/>
    <w:rsid w:val="00B304B6"/>
    <w:rsid w:val="00B3136F"/>
    <w:rsid w:val="00B314CF"/>
    <w:rsid w:val="00B316E7"/>
    <w:rsid w:val="00B32CE7"/>
    <w:rsid w:val="00B32E27"/>
    <w:rsid w:val="00B34BDB"/>
    <w:rsid w:val="00B34C35"/>
    <w:rsid w:val="00B35859"/>
    <w:rsid w:val="00B358A9"/>
    <w:rsid w:val="00B35FA6"/>
    <w:rsid w:val="00B36ADD"/>
    <w:rsid w:val="00B36D10"/>
    <w:rsid w:val="00B377A6"/>
    <w:rsid w:val="00B40245"/>
    <w:rsid w:val="00B408AC"/>
    <w:rsid w:val="00B418AF"/>
    <w:rsid w:val="00B41C9C"/>
    <w:rsid w:val="00B41D01"/>
    <w:rsid w:val="00B4219B"/>
    <w:rsid w:val="00B43517"/>
    <w:rsid w:val="00B437C9"/>
    <w:rsid w:val="00B44368"/>
    <w:rsid w:val="00B446B9"/>
    <w:rsid w:val="00B45696"/>
    <w:rsid w:val="00B476CD"/>
    <w:rsid w:val="00B47953"/>
    <w:rsid w:val="00B50716"/>
    <w:rsid w:val="00B50A49"/>
    <w:rsid w:val="00B525E5"/>
    <w:rsid w:val="00B534D7"/>
    <w:rsid w:val="00B538AC"/>
    <w:rsid w:val="00B543A8"/>
    <w:rsid w:val="00B5495D"/>
    <w:rsid w:val="00B55B32"/>
    <w:rsid w:val="00B56ED0"/>
    <w:rsid w:val="00B57170"/>
    <w:rsid w:val="00B57D9C"/>
    <w:rsid w:val="00B603AB"/>
    <w:rsid w:val="00B610F1"/>
    <w:rsid w:val="00B628C5"/>
    <w:rsid w:val="00B62BF8"/>
    <w:rsid w:val="00B63B15"/>
    <w:rsid w:val="00B65CBD"/>
    <w:rsid w:val="00B67664"/>
    <w:rsid w:val="00B7037E"/>
    <w:rsid w:val="00B709CE"/>
    <w:rsid w:val="00B70BCE"/>
    <w:rsid w:val="00B71011"/>
    <w:rsid w:val="00B719F7"/>
    <w:rsid w:val="00B721DE"/>
    <w:rsid w:val="00B72C24"/>
    <w:rsid w:val="00B73AC6"/>
    <w:rsid w:val="00B750CE"/>
    <w:rsid w:val="00B767D8"/>
    <w:rsid w:val="00B77004"/>
    <w:rsid w:val="00B814C9"/>
    <w:rsid w:val="00B82323"/>
    <w:rsid w:val="00B8265F"/>
    <w:rsid w:val="00B831BE"/>
    <w:rsid w:val="00B83740"/>
    <w:rsid w:val="00B83B19"/>
    <w:rsid w:val="00B83D1B"/>
    <w:rsid w:val="00B84B49"/>
    <w:rsid w:val="00B86122"/>
    <w:rsid w:val="00B86147"/>
    <w:rsid w:val="00B867C6"/>
    <w:rsid w:val="00B86B2F"/>
    <w:rsid w:val="00B8716D"/>
    <w:rsid w:val="00B874C4"/>
    <w:rsid w:val="00B907A6"/>
    <w:rsid w:val="00B90EA6"/>
    <w:rsid w:val="00B91E8D"/>
    <w:rsid w:val="00B93526"/>
    <w:rsid w:val="00B93775"/>
    <w:rsid w:val="00B9388E"/>
    <w:rsid w:val="00B940C2"/>
    <w:rsid w:val="00B945BD"/>
    <w:rsid w:val="00B948F2"/>
    <w:rsid w:val="00B965EC"/>
    <w:rsid w:val="00B9731A"/>
    <w:rsid w:val="00B97B03"/>
    <w:rsid w:val="00BA0776"/>
    <w:rsid w:val="00BA0988"/>
    <w:rsid w:val="00BA0B68"/>
    <w:rsid w:val="00BA1670"/>
    <w:rsid w:val="00BA217B"/>
    <w:rsid w:val="00BA341C"/>
    <w:rsid w:val="00BA391A"/>
    <w:rsid w:val="00BA446C"/>
    <w:rsid w:val="00BA4696"/>
    <w:rsid w:val="00BA5597"/>
    <w:rsid w:val="00BA59DD"/>
    <w:rsid w:val="00BA6068"/>
    <w:rsid w:val="00BA6175"/>
    <w:rsid w:val="00BA75AD"/>
    <w:rsid w:val="00BB030B"/>
    <w:rsid w:val="00BB0494"/>
    <w:rsid w:val="00BB0E3B"/>
    <w:rsid w:val="00BB15BB"/>
    <w:rsid w:val="00BB1662"/>
    <w:rsid w:val="00BB251F"/>
    <w:rsid w:val="00BB2CA6"/>
    <w:rsid w:val="00BB3288"/>
    <w:rsid w:val="00BB352B"/>
    <w:rsid w:val="00BB4BC6"/>
    <w:rsid w:val="00BB5101"/>
    <w:rsid w:val="00BB52AA"/>
    <w:rsid w:val="00BB7778"/>
    <w:rsid w:val="00BC2FE9"/>
    <w:rsid w:val="00BC3C6D"/>
    <w:rsid w:val="00BC3C95"/>
    <w:rsid w:val="00BC46D6"/>
    <w:rsid w:val="00BC5149"/>
    <w:rsid w:val="00BC5269"/>
    <w:rsid w:val="00BC5A7E"/>
    <w:rsid w:val="00BC6430"/>
    <w:rsid w:val="00BC71EB"/>
    <w:rsid w:val="00BC7304"/>
    <w:rsid w:val="00BC766B"/>
    <w:rsid w:val="00BC78C2"/>
    <w:rsid w:val="00BD025C"/>
    <w:rsid w:val="00BD2724"/>
    <w:rsid w:val="00BD3BDF"/>
    <w:rsid w:val="00BD4AB5"/>
    <w:rsid w:val="00BD4FDC"/>
    <w:rsid w:val="00BD592A"/>
    <w:rsid w:val="00BD5F4B"/>
    <w:rsid w:val="00BD601E"/>
    <w:rsid w:val="00BD6209"/>
    <w:rsid w:val="00BD6FDF"/>
    <w:rsid w:val="00BD72AA"/>
    <w:rsid w:val="00BE05D0"/>
    <w:rsid w:val="00BE08CE"/>
    <w:rsid w:val="00BE1293"/>
    <w:rsid w:val="00BE26A1"/>
    <w:rsid w:val="00BE2B23"/>
    <w:rsid w:val="00BE3848"/>
    <w:rsid w:val="00BE60CC"/>
    <w:rsid w:val="00BE661B"/>
    <w:rsid w:val="00BE6B2B"/>
    <w:rsid w:val="00BE6BEE"/>
    <w:rsid w:val="00BE7B13"/>
    <w:rsid w:val="00BE7CBF"/>
    <w:rsid w:val="00BE7FE8"/>
    <w:rsid w:val="00BF0496"/>
    <w:rsid w:val="00BF107D"/>
    <w:rsid w:val="00BF13C9"/>
    <w:rsid w:val="00BF173A"/>
    <w:rsid w:val="00BF22E3"/>
    <w:rsid w:val="00BF28D0"/>
    <w:rsid w:val="00BF2F11"/>
    <w:rsid w:val="00BF319A"/>
    <w:rsid w:val="00BF3EC6"/>
    <w:rsid w:val="00BF5425"/>
    <w:rsid w:val="00BF5ADC"/>
    <w:rsid w:val="00BF65F2"/>
    <w:rsid w:val="00BF7B0C"/>
    <w:rsid w:val="00C00AD5"/>
    <w:rsid w:val="00C00D70"/>
    <w:rsid w:val="00C01ABE"/>
    <w:rsid w:val="00C01C27"/>
    <w:rsid w:val="00C01EBA"/>
    <w:rsid w:val="00C02AD3"/>
    <w:rsid w:val="00C03646"/>
    <w:rsid w:val="00C04A91"/>
    <w:rsid w:val="00C05047"/>
    <w:rsid w:val="00C05098"/>
    <w:rsid w:val="00C05361"/>
    <w:rsid w:val="00C059DE"/>
    <w:rsid w:val="00C06163"/>
    <w:rsid w:val="00C06864"/>
    <w:rsid w:val="00C06C6D"/>
    <w:rsid w:val="00C07422"/>
    <w:rsid w:val="00C101BE"/>
    <w:rsid w:val="00C1029F"/>
    <w:rsid w:val="00C10DFF"/>
    <w:rsid w:val="00C119B4"/>
    <w:rsid w:val="00C1256C"/>
    <w:rsid w:val="00C1353A"/>
    <w:rsid w:val="00C1426E"/>
    <w:rsid w:val="00C14A63"/>
    <w:rsid w:val="00C14C37"/>
    <w:rsid w:val="00C14F07"/>
    <w:rsid w:val="00C15227"/>
    <w:rsid w:val="00C15F3C"/>
    <w:rsid w:val="00C17464"/>
    <w:rsid w:val="00C2044E"/>
    <w:rsid w:val="00C206FD"/>
    <w:rsid w:val="00C20842"/>
    <w:rsid w:val="00C2118A"/>
    <w:rsid w:val="00C2165E"/>
    <w:rsid w:val="00C21BA9"/>
    <w:rsid w:val="00C2304E"/>
    <w:rsid w:val="00C2409E"/>
    <w:rsid w:val="00C24804"/>
    <w:rsid w:val="00C24C23"/>
    <w:rsid w:val="00C250CD"/>
    <w:rsid w:val="00C25358"/>
    <w:rsid w:val="00C258E9"/>
    <w:rsid w:val="00C26852"/>
    <w:rsid w:val="00C26A01"/>
    <w:rsid w:val="00C26A04"/>
    <w:rsid w:val="00C26B59"/>
    <w:rsid w:val="00C26BA5"/>
    <w:rsid w:val="00C27D35"/>
    <w:rsid w:val="00C31BBC"/>
    <w:rsid w:val="00C32230"/>
    <w:rsid w:val="00C323BA"/>
    <w:rsid w:val="00C329E8"/>
    <w:rsid w:val="00C32EBD"/>
    <w:rsid w:val="00C336E6"/>
    <w:rsid w:val="00C33DD6"/>
    <w:rsid w:val="00C33F36"/>
    <w:rsid w:val="00C34CDB"/>
    <w:rsid w:val="00C355A4"/>
    <w:rsid w:val="00C35C91"/>
    <w:rsid w:val="00C36DBE"/>
    <w:rsid w:val="00C42961"/>
    <w:rsid w:val="00C4338E"/>
    <w:rsid w:val="00C4377E"/>
    <w:rsid w:val="00C46F6D"/>
    <w:rsid w:val="00C47261"/>
    <w:rsid w:val="00C47D7E"/>
    <w:rsid w:val="00C50A13"/>
    <w:rsid w:val="00C51901"/>
    <w:rsid w:val="00C529FC"/>
    <w:rsid w:val="00C54503"/>
    <w:rsid w:val="00C55012"/>
    <w:rsid w:val="00C55109"/>
    <w:rsid w:val="00C55219"/>
    <w:rsid w:val="00C55A4D"/>
    <w:rsid w:val="00C562B4"/>
    <w:rsid w:val="00C563FB"/>
    <w:rsid w:val="00C602D5"/>
    <w:rsid w:val="00C617CC"/>
    <w:rsid w:val="00C622A8"/>
    <w:rsid w:val="00C6295D"/>
    <w:rsid w:val="00C635FC"/>
    <w:rsid w:val="00C63D6E"/>
    <w:rsid w:val="00C63D83"/>
    <w:rsid w:val="00C64D3A"/>
    <w:rsid w:val="00C66258"/>
    <w:rsid w:val="00C6639B"/>
    <w:rsid w:val="00C7017F"/>
    <w:rsid w:val="00C70BFE"/>
    <w:rsid w:val="00C711D7"/>
    <w:rsid w:val="00C71662"/>
    <w:rsid w:val="00C717D8"/>
    <w:rsid w:val="00C72745"/>
    <w:rsid w:val="00C72E4D"/>
    <w:rsid w:val="00C747DD"/>
    <w:rsid w:val="00C75646"/>
    <w:rsid w:val="00C75A92"/>
    <w:rsid w:val="00C75FB9"/>
    <w:rsid w:val="00C778C0"/>
    <w:rsid w:val="00C80C28"/>
    <w:rsid w:val="00C81109"/>
    <w:rsid w:val="00C836CD"/>
    <w:rsid w:val="00C837A8"/>
    <w:rsid w:val="00C8390D"/>
    <w:rsid w:val="00C83F2F"/>
    <w:rsid w:val="00C8416C"/>
    <w:rsid w:val="00C8444E"/>
    <w:rsid w:val="00C85120"/>
    <w:rsid w:val="00C85589"/>
    <w:rsid w:val="00C85632"/>
    <w:rsid w:val="00C85DEB"/>
    <w:rsid w:val="00C85F88"/>
    <w:rsid w:val="00C86239"/>
    <w:rsid w:val="00C86932"/>
    <w:rsid w:val="00C87BD8"/>
    <w:rsid w:val="00C87CC6"/>
    <w:rsid w:val="00C9038C"/>
    <w:rsid w:val="00C90FB6"/>
    <w:rsid w:val="00C926B6"/>
    <w:rsid w:val="00C929BF"/>
    <w:rsid w:val="00C930EA"/>
    <w:rsid w:val="00C9498A"/>
    <w:rsid w:val="00C95F14"/>
    <w:rsid w:val="00C97E9D"/>
    <w:rsid w:val="00CA02CB"/>
    <w:rsid w:val="00CA0EF5"/>
    <w:rsid w:val="00CA1D91"/>
    <w:rsid w:val="00CA274D"/>
    <w:rsid w:val="00CA2C75"/>
    <w:rsid w:val="00CA4396"/>
    <w:rsid w:val="00CA5AFC"/>
    <w:rsid w:val="00CA684E"/>
    <w:rsid w:val="00CA708F"/>
    <w:rsid w:val="00CA7817"/>
    <w:rsid w:val="00CB086B"/>
    <w:rsid w:val="00CB0CF3"/>
    <w:rsid w:val="00CB22F8"/>
    <w:rsid w:val="00CB330F"/>
    <w:rsid w:val="00CB4841"/>
    <w:rsid w:val="00CB4B8A"/>
    <w:rsid w:val="00CB5DB1"/>
    <w:rsid w:val="00CB6755"/>
    <w:rsid w:val="00CB6E8A"/>
    <w:rsid w:val="00CB7B8B"/>
    <w:rsid w:val="00CC0845"/>
    <w:rsid w:val="00CC1FE0"/>
    <w:rsid w:val="00CC205F"/>
    <w:rsid w:val="00CC2185"/>
    <w:rsid w:val="00CC24E7"/>
    <w:rsid w:val="00CC25B9"/>
    <w:rsid w:val="00CC2722"/>
    <w:rsid w:val="00CC4570"/>
    <w:rsid w:val="00CC4EAA"/>
    <w:rsid w:val="00CC592E"/>
    <w:rsid w:val="00CC6701"/>
    <w:rsid w:val="00CC67EC"/>
    <w:rsid w:val="00CC684A"/>
    <w:rsid w:val="00CC6980"/>
    <w:rsid w:val="00CD0C0C"/>
    <w:rsid w:val="00CD1F2A"/>
    <w:rsid w:val="00CD1FE0"/>
    <w:rsid w:val="00CD1FF8"/>
    <w:rsid w:val="00CD2065"/>
    <w:rsid w:val="00CD25CC"/>
    <w:rsid w:val="00CD43F0"/>
    <w:rsid w:val="00CD46ED"/>
    <w:rsid w:val="00CD5DCA"/>
    <w:rsid w:val="00CD5E9F"/>
    <w:rsid w:val="00CD5F1D"/>
    <w:rsid w:val="00CD6E2D"/>
    <w:rsid w:val="00CD7092"/>
    <w:rsid w:val="00CD71A3"/>
    <w:rsid w:val="00CD7FF8"/>
    <w:rsid w:val="00CE043B"/>
    <w:rsid w:val="00CE0F5A"/>
    <w:rsid w:val="00CE1AC4"/>
    <w:rsid w:val="00CE25A6"/>
    <w:rsid w:val="00CE3427"/>
    <w:rsid w:val="00CE373A"/>
    <w:rsid w:val="00CE3C3C"/>
    <w:rsid w:val="00CE43DB"/>
    <w:rsid w:val="00CE4515"/>
    <w:rsid w:val="00CE5BF4"/>
    <w:rsid w:val="00CE6702"/>
    <w:rsid w:val="00CE74EA"/>
    <w:rsid w:val="00CE7B6F"/>
    <w:rsid w:val="00CF0836"/>
    <w:rsid w:val="00CF1161"/>
    <w:rsid w:val="00CF177C"/>
    <w:rsid w:val="00CF2A9B"/>
    <w:rsid w:val="00CF2D05"/>
    <w:rsid w:val="00CF30A0"/>
    <w:rsid w:val="00CF4408"/>
    <w:rsid w:val="00CF4BD6"/>
    <w:rsid w:val="00CF4D41"/>
    <w:rsid w:val="00CF6BB9"/>
    <w:rsid w:val="00CF6F75"/>
    <w:rsid w:val="00CF73D4"/>
    <w:rsid w:val="00CF789F"/>
    <w:rsid w:val="00CF7C7C"/>
    <w:rsid w:val="00CF7E20"/>
    <w:rsid w:val="00D00528"/>
    <w:rsid w:val="00D00D0C"/>
    <w:rsid w:val="00D01553"/>
    <w:rsid w:val="00D02B0F"/>
    <w:rsid w:val="00D0325E"/>
    <w:rsid w:val="00D03470"/>
    <w:rsid w:val="00D03483"/>
    <w:rsid w:val="00D05546"/>
    <w:rsid w:val="00D055E1"/>
    <w:rsid w:val="00D059AD"/>
    <w:rsid w:val="00D05D58"/>
    <w:rsid w:val="00D062D1"/>
    <w:rsid w:val="00D06D4E"/>
    <w:rsid w:val="00D07A01"/>
    <w:rsid w:val="00D11D07"/>
    <w:rsid w:val="00D13611"/>
    <w:rsid w:val="00D13AB9"/>
    <w:rsid w:val="00D13CBF"/>
    <w:rsid w:val="00D13DB6"/>
    <w:rsid w:val="00D13E57"/>
    <w:rsid w:val="00D146FE"/>
    <w:rsid w:val="00D14A04"/>
    <w:rsid w:val="00D14AEB"/>
    <w:rsid w:val="00D16137"/>
    <w:rsid w:val="00D16CD0"/>
    <w:rsid w:val="00D207C2"/>
    <w:rsid w:val="00D20A7F"/>
    <w:rsid w:val="00D2119F"/>
    <w:rsid w:val="00D21443"/>
    <w:rsid w:val="00D21953"/>
    <w:rsid w:val="00D21DAB"/>
    <w:rsid w:val="00D224A2"/>
    <w:rsid w:val="00D24268"/>
    <w:rsid w:val="00D2431F"/>
    <w:rsid w:val="00D24A6D"/>
    <w:rsid w:val="00D2656A"/>
    <w:rsid w:val="00D2673F"/>
    <w:rsid w:val="00D26BB6"/>
    <w:rsid w:val="00D2702F"/>
    <w:rsid w:val="00D30F11"/>
    <w:rsid w:val="00D31821"/>
    <w:rsid w:val="00D32E39"/>
    <w:rsid w:val="00D33423"/>
    <w:rsid w:val="00D335C5"/>
    <w:rsid w:val="00D338F3"/>
    <w:rsid w:val="00D34666"/>
    <w:rsid w:val="00D34972"/>
    <w:rsid w:val="00D3569E"/>
    <w:rsid w:val="00D35C11"/>
    <w:rsid w:val="00D35CA7"/>
    <w:rsid w:val="00D3637F"/>
    <w:rsid w:val="00D364AA"/>
    <w:rsid w:val="00D3682D"/>
    <w:rsid w:val="00D368D4"/>
    <w:rsid w:val="00D378FA"/>
    <w:rsid w:val="00D411C8"/>
    <w:rsid w:val="00D41332"/>
    <w:rsid w:val="00D42177"/>
    <w:rsid w:val="00D42465"/>
    <w:rsid w:val="00D4395B"/>
    <w:rsid w:val="00D4467A"/>
    <w:rsid w:val="00D44D18"/>
    <w:rsid w:val="00D44D49"/>
    <w:rsid w:val="00D45218"/>
    <w:rsid w:val="00D4523C"/>
    <w:rsid w:val="00D4550D"/>
    <w:rsid w:val="00D457F0"/>
    <w:rsid w:val="00D459E7"/>
    <w:rsid w:val="00D46D08"/>
    <w:rsid w:val="00D46E79"/>
    <w:rsid w:val="00D47D6C"/>
    <w:rsid w:val="00D51283"/>
    <w:rsid w:val="00D5143B"/>
    <w:rsid w:val="00D51E75"/>
    <w:rsid w:val="00D53188"/>
    <w:rsid w:val="00D53938"/>
    <w:rsid w:val="00D53ABF"/>
    <w:rsid w:val="00D53EFC"/>
    <w:rsid w:val="00D54200"/>
    <w:rsid w:val="00D544BA"/>
    <w:rsid w:val="00D54626"/>
    <w:rsid w:val="00D54970"/>
    <w:rsid w:val="00D5538D"/>
    <w:rsid w:val="00D55630"/>
    <w:rsid w:val="00D56138"/>
    <w:rsid w:val="00D5614D"/>
    <w:rsid w:val="00D56B44"/>
    <w:rsid w:val="00D57B86"/>
    <w:rsid w:val="00D57B91"/>
    <w:rsid w:val="00D603A9"/>
    <w:rsid w:val="00D60D8A"/>
    <w:rsid w:val="00D6184C"/>
    <w:rsid w:val="00D62E18"/>
    <w:rsid w:val="00D6336C"/>
    <w:rsid w:val="00D63C8E"/>
    <w:rsid w:val="00D6430B"/>
    <w:rsid w:val="00D6472A"/>
    <w:rsid w:val="00D64C3E"/>
    <w:rsid w:val="00D65339"/>
    <w:rsid w:val="00D65E6E"/>
    <w:rsid w:val="00D678ED"/>
    <w:rsid w:val="00D701B6"/>
    <w:rsid w:val="00D70617"/>
    <w:rsid w:val="00D72075"/>
    <w:rsid w:val="00D725AF"/>
    <w:rsid w:val="00D73231"/>
    <w:rsid w:val="00D73F82"/>
    <w:rsid w:val="00D75EA2"/>
    <w:rsid w:val="00D77142"/>
    <w:rsid w:val="00D772A3"/>
    <w:rsid w:val="00D77785"/>
    <w:rsid w:val="00D80B29"/>
    <w:rsid w:val="00D817F9"/>
    <w:rsid w:val="00D81B94"/>
    <w:rsid w:val="00D8265D"/>
    <w:rsid w:val="00D82A1D"/>
    <w:rsid w:val="00D82D6A"/>
    <w:rsid w:val="00D83650"/>
    <w:rsid w:val="00D83DF6"/>
    <w:rsid w:val="00D86066"/>
    <w:rsid w:val="00D872CF"/>
    <w:rsid w:val="00D872D7"/>
    <w:rsid w:val="00D87406"/>
    <w:rsid w:val="00D9006E"/>
    <w:rsid w:val="00D90220"/>
    <w:rsid w:val="00D90E44"/>
    <w:rsid w:val="00D91350"/>
    <w:rsid w:val="00D91B87"/>
    <w:rsid w:val="00D91C68"/>
    <w:rsid w:val="00D9207E"/>
    <w:rsid w:val="00D92329"/>
    <w:rsid w:val="00D93AFF"/>
    <w:rsid w:val="00D93C50"/>
    <w:rsid w:val="00D93F57"/>
    <w:rsid w:val="00D948AF"/>
    <w:rsid w:val="00D95F1C"/>
    <w:rsid w:val="00D96016"/>
    <w:rsid w:val="00D96C25"/>
    <w:rsid w:val="00D97B5B"/>
    <w:rsid w:val="00D97FCF"/>
    <w:rsid w:val="00DA0144"/>
    <w:rsid w:val="00DA0708"/>
    <w:rsid w:val="00DA08D8"/>
    <w:rsid w:val="00DA17B2"/>
    <w:rsid w:val="00DA1938"/>
    <w:rsid w:val="00DA1E83"/>
    <w:rsid w:val="00DA22F6"/>
    <w:rsid w:val="00DA2C0A"/>
    <w:rsid w:val="00DA331E"/>
    <w:rsid w:val="00DA5689"/>
    <w:rsid w:val="00DA5AF2"/>
    <w:rsid w:val="00DA5C0B"/>
    <w:rsid w:val="00DA71BB"/>
    <w:rsid w:val="00DB1361"/>
    <w:rsid w:val="00DB14C0"/>
    <w:rsid w:val="00DB15DE"/>
    <w:rsid w:val="00DB1FFF"/>
    <w:rsid w:val="00DB2162"/>
    <w:rsid w:val="00DB24A6"/>
    <w:rsid w:val="00DB2891"/>
    <w:rsid w:val="00DB3212"/>
    <w:rsid w:val="00DB48F6"/>
    <w:rsid w:val="00DB4AEB"/>
    <w:rsid w:val="00DB4D93"/>
    <w:rsid w:val="00DB5C1C"/>
    <w:rsid w:val="00DB618F"/>
    <w:rsid w:val="00DB6232"/>
    <w:rsid w:val="00DB700F"/>
    <w:rsid w:val="00DC193B"/>
    <w:rsid w:val="00DC1B33"/>
    <w:rsid w:val="00DC29DB"/>
    <w:rsid w:val="00DC4CC6"/>
    <w:rsid w:val="00DC57A4"/>
    <w:rsid w:val="00DC646A"/>
    <w:rsid w:val="00DD0225"/>
    <w:rsid w:val="00DD0AC9"/>
    <w:rsid w:val="00DD0D14"/>
    <w:rsid w:val="00DD10F5"/>
    <w:rsid w:val="00DD1863"/>
    <w:rsid w:val="00DD3701"/>
    <w:rsid w:val="00DD3DF9"/>
    <w:rsid w:val="00DD4D5D"/>
    <w:rsid w:val="00DD5981"/>
    <w:rsid w:val="00DD64FF"/>
    <w:rsid w:val="00DD763A"/>
    <w:rsid w:val="00DD789D"/>
    <w:rsid w:val="00DD7CCD"/>
    <w:rsid w:val="00DE03A8"/>
    <w:rsid w:val="00DE0A0E"/>
    <w:rsid w:val="00DE0A5D"/>
    <w:rsid w:val="00DE0F4A"/>
    <w:rsid w:val="00DE201D"/>
    <w:rsid w:val="00DE2837"/>
    <w:rsid w:val="00DE2A87"/>
    <w:rsid w:val="00DE3156"/>
    <w:rsid w:val="00DE34CB"/>
    <w:rsid w:val="00DE3971"/>
    <w:rsid w:val="00DE3C3D"/>
    <w:rsid w:val="00DE415B"/>
    <w:rsid w:val="00DE4376"/>
    <w:rsid w:val="00DE6AA4"/>
    <w:rsid w:val="00DE6B7C"/>
    <w:rsid w:val="00DE6C2C"/>
    <w:rsid w:val="00DE6CB3"/>
    <w:rsid w:val="00DE741A"/>
    <w:rsid w:val="00DE756D"/>
    <w:rsid w:val="00DE763C"/>
    <w:rsid w:val="00DE7DED"/>
    <w:rsid w:val="00DE7E5F"/>
    <w:rsid w:val="00DF0348"/>
    <w:rsid w:val="00DF0D4A"/>
    <w:rsid w:val="00DF0F92"/>
    <w:rsid w:val="00DF257F"/>
    <w:rsid w:val="00DF28B6"/>
    <w:rsid w:val="00DF36A2"/>
    <w:rsid w:val="00DF5D0B"/>
    <w:rsid w:val="00DF628F"/>
    <w:rsid w:val="00DF6EFB"/>
    <w:rsid w:val="00DF71AC"/>
    <w:rsid w:val="00DF736C"/>
    <w:rsid w:val="00DF7842"/>
    <w:rsid w:val="00DF7FEA"/>
    <w:rsid w:val="00E00FD2"/>
    <w:rsid w:val="00E01A2F"/>
    <w:rsid w:val="00E01AB8"/>
    <w:rsid w:val="00E021C6"/>
    <w:rsid w:val="00E02F94"/>
    <w:rsid w:val="00E0365F"/>
    <w:rsid w:val="00E03C0D"/>
    <w:rsid w:val="00E03D63"/>
    <w:rsid w:val="00E05451"/>
    <w:rsid w:val="00E118F9"/>
    <w:rsid w:val="00E13C19"/>
    <w:rsid w:val="00E144A1"/>
    <w:rsid w:val="00E149DE"/>
    <w:rsid w:val="00E15561"/>
    <w:rsid w:val="00E15B80"/>
    <w:rsid w:val="00E16911"/>
    <w:rsid w:val="00E16B8D"/>
    <w:rsid w:val="00E17502"/>
    <w:rsid w:val="00E1771E"/>
    <w:rsid w:val="00E17779"/>
    <w:rsid w:val="00E201C3"/>
    <w:rsid w:val="00E20F42"/>
    <w:rsid w:val="00E21C6E"/>
    <w:rsid w:val="00E21EF5"/>
    <w:rsid w:val="00E220E2"/>
    <w:rsid w:val="00E22A87"/>
    <w:rsid w:val="00E2564E"/>
    <w:rsid w:val="00E2634C"/>
    <w:rsid w:val="00E27160"/>
    <w:rsid w:val="00E30662"/>
    <w:rsid w:val="00E30DA0"/>
    <w:rsid w:val="00E31289"/>
    <w:rsid w:val="00E325F0"/>
    <w:rsid w:val="00E32EC3"/>
    <w:rsid w:val="00E33377"/>
    <w:rsid w:val="00E338DE"/>
    <w:rsid w:val="00E35354"/>
    <w:rsid w:val="00E353F9"/>
    <w:rsid w:val="00E35564"/>
    <w:rsid w:val="00E379A8"/>
    <w:rsid w:val="00E37D32"/>
    <w:rsid w:val="00E37ECB"/>
    <w:rsid w:val="00E40D5C"/>
    <w:rsid w:val="00E415FB"/>
    <w:rsid w:val="00E41795"/>
    <w:rsid w:val="00E418F5"/>
    <w:rsid w:val="00E4195C"/>
    <w:rsid w:val="00E4399D"/>
    <w:rsid w:val="00E44726"/>
    <w:rsid w:val="00E45606"/>
    <w:rsid w:val="00E46493"/>
    <w:rsid w:val="00E46C56"/>
    <w:rsid w:val="00E47195"/>
    <w:rsid w:val="00E4723D"/>
    <w:rsid w:val="00E47DA8"/>
    <w:rsid w:val="00E50039"/>
    <w:rsid w:val="00E50336"/>
    <w:rsid w:val="00E5038B"/>
    <w:rsid w:val="00E51355"/>
    <w:rsid w:val="00E51DF5"/>
    <w:rsid w:val="00E51E02"/>
    <w:rsid w:val="00E52196"/>
    <w:rsid w:val="00E525E1"/>
    <w:rsid w:val="00E54267"/>
    <w:rsid w:val="00E54D5D"/>
    <w:rsid w:val="00E54D8D"/>
    <w:rsid w:val="00E55186"/>
    <w:rsid w:val="00E557F5"/>
    <w:rsid w:val="00E564DD"/>
    <w:rsid w:val="00E56A98"/>
    <w:rsid w:val="00E5779E"/>
    <w:rsid w:val="00E57C5C"/>
    <w:rsid w:val="00E60D7A"/>
    <w:rsid w:val="00E62194"/>
    <w:rsid w:val="00E62C1E"/>
    <w:rsid w:val="00E6387C"/>
    <w:rsid w:val="00E63B1B"/>
    <w:rsid w:val="00E63D26"/>
    <w:rsid w:val="00E63EF7"/>
    <w:rsid w:val="00E64424"/>
    <w:rsid w:val="00E6555E"/>
    <w:rsid w:val="00E65757"/>
    <w:rsid w:val="00E662E1"/>
    <w:rsid w:val="00E6672A"/>
    <w:rsid w:val="00E66803"/>
    <w:rsid w:val="00E70AC8"/>
    <w:rsid w:val="00E71F08"/>
    <w:rsid w:val="00E72839"/>
    <w:rsid w:val="00E7387A"/>
    <w:rsid w:val="00E7466D"/>
    <w:rsid w:val="00E74787"/>
    <w:rsid w:val="00E75610"/>
    <w:rsid w:val="00E75A81"/>
    <w:rsid w:val="00E76B77"/>
    <w:rsid w:val="00E7774C"/>
    <w:rsid w:val="00E77771"/>
    <w:rsid w:val="00E80CBE"/>
    <w:rsid w:val="00E81155"/>
    <w:rsid w:val="00E8218D"/>
    <w:rsid w:val="00E8297D"/>
    <w:rsid w:val="00E84AF7"/>
    <w:rsid w:val="00E84CDD"/>
    <w:rsid w:val="00E85C86"/>
    <w:rsid w:val="00E87E7A"/>
    <w:rsid w:val="00E90553"/>
    <w:rsid w:val="00E9182A"/>
    <w:rsid w:val="00E92769"/>
    <w:rsid w:val="00E936C5"/>
    <w:rsid w:val="00E9686A"/>
    <w:rsid w:val="00EA1052"/>
    <w:rsid w:val="00EA296C"/>
    <w:rsid w:val="00EA3F3E"/>
    <w:rsid w:val="00EA43B4"/>
    <w:rsid w:val="00EA5201"/>
    <w:rsid w:val="00EA5341"/>
    <w:rsid w:val="00EA598F"/>
    <w:rsid w:val="00EA5D53"/>
    <w:rsid w:val="00EA652E"/>
    <w:rsid w:val="00EA6CC1"/>
    <w:rsid w:val="00EA6DB5"/>
    <w:rsid w:val="00EA7D7B"/>
    <w:rsid w:val="00EB17B8"/>
    <w:rsid w:val="00EB17CE"/>
    <w:rsid w:val="00EB1A02"/>
    <w:rsid w:val="00EB4137"/>
    <w:rsid w:val="00EB6E73"/>
    <w:rsid w:val="00EB78EF"/>
    <w:rsid w:val="00EC0031"/>
    <w:rsid w:val="00EC13D9"/>
    <w:rsid w:val="00EC2247"/>
    <w:rsid w:val="00EC3397"/>
    <w:rsid w:val="00EC5B7B"/>
    <w:rsid w:val="00EC5E86"/>
    <w:rsid w:val="00EC665A"/>
    <w:rsid w:val="00EC75A7"/>
    <w:rsid w:val="00ED0A54"/>
    <w:rsid w:val="00ED0EDB"/>
    <w:rsid w:val="00ED18F7"/>
    <w:rsid w:val="00ED203E"/>
    <w:rsid w:val="00ED221E"/>
    <w:rsid w:val="00ED2279"/>
    <w:rsid w:val="00ED2B03"/>
    <w:rsid w:val="00ED3102"/>
    <w:rsid w:val="00ED34FF"/>
    <w:rsid w:val="00ED350F"/>
    <w:rsid w:val="00ED389C"/>
    <w:rsid w:val="00ED3C1C"/>
    <w:rsid w:val="00ED3D0B"/>
    <w:rsid w:val="00ED4A0E"/>
    <w:rsid w:val="00ED69F2"/>
    <w:rsid w:val="00ED7406"/>
    <w:rsid w:val="00EE0954"/>
    <w:rsid w:val="00EE1770"/>
    <w:rsid w:val="00EE1CCD"/>
    <w:rsid w:val="00EE2123"/>
    <w:rsid w:val="00EE28E9"/>
    <w:rsid w:val="00EE4E67"/>
    <w:rsid w:val="00EE4EFF"/>
    <w:rsid w:val="00EE562C"/>
    <w:rsid w:val="00EE5BF3"/>
    <w:rsid w:val="00EE7201"/>
    <w:rsid w:val="00EE765C"/>
    <w:rsid w:val="00EF01D0"/>
    <w:rsid w:val="00EF1CBC"/>
    <w:rsid w:val="00EF2BD9"/>
    <w:rsid w:val="00EF3396"/>
    <w:rsid w:val="00EF352B"/>
    <w:rsid w:val="00EF3BA3"/>
    <w:rsid w:val="00EF3FDE"/>
    <w:rsid w:val="00EF4396"/>
    <w:rsid w:val="00EF6F00"/>
    <w:rsid w:val="00EF728D"/>
    <w:rsid w:val="00EF72A1"/>
    <w:rsid w:val="00EF791C"/>
    <w:rsid w:val="00F01E5D"/>
    <w:rsid w:val="00F02071"/>
    <w:rsid w:val="00F02E25"/>
    <w:rsid w:val="00F0300C"/>
    <w:rsid w:val="00F04BC5"/>
    <w:rsid w:val="00F05304"/>
    <w:rsid w:val="00F05CF2"/>
    <w:rsid w:val="00F07109"/>
    <w:rsid w:val="00F07251"/>
    <w:rsid w:val="00F0786F"/>
    <w:rsid w:val="00F07BE4"/>
    <w:rsid w:val="00F10196"/>
    <w:rsid w:val="00F11032"/>
    <w:rsid w:val="00F11F8B"/>
    <w:rsid w:val="00F1233A"/>
    <w:rsid w:val="00F132B6"/>
    <w:rsid w:val="00F141E7"/>
    <w:rsid w:val="00F15DDE"/>
    <w:rsid w:val="00F16383"/>
    <w:rsid w:val="00F16A69"/>
    <w:rsid w:val="00F16B5C"/>
    <w:rsid w:val="00F16F69"/>
    <w:rsid w:val="00F17517"/>
    <w:rsid w:val="00F20738"/>
    <w:rsid w:val="00F20A7A"/>
    <w:rsid w:val="00F20E2C"/>
    <w:rsid w:val="00F21415"/>
    <w:rsid w:val="00F2251C"/>
    <w:rsid w:val="00F23E8D"/>
    <w:rsid w:val="00F24700"/>
    <w:rsid w:val="00F24AD2"/>
    <w:rsid w:val="00F24E06"/>
    <w:rsid w:val="00F250C4"/>
    <w:rsid w:val="00F264E9"/>
    <w:rsid w:val="00F274C5"/>
    <w:rsid w:val="00F30082"/>
    <w:rsid w:val="00F31615"/>
    <w:rsid w:val="00F31742"/>
    <w:rsid w:val="00F31F8D"/>
    <w:rsid w:val="00F325FC"/>
    <w:rsid w:val="00F3274A"/>
    <w:rsid w:val="00F32854"/>
    <w:rsid w:val="00F35054"/>
    <w:rsid w:val="00F355EE"/>
    <w:rsid w:val="00F35965"/>
    <w:rsid w:val="00F36540"/>
    <w:rsid w:val="00F3734E"/>
    <w:rsid w:val="00F407AD"/>
    <w:rsid w:val="00F420BC"/>
    <w:rsid w:val="00F427AE"/>
    <w:rsid w:val="00F42C54"/>
    <w:rsid w:val="00F42E0D"/>
    <w:rsid w:val="00F43AC8"/>
    <w:rsid w:val="00F45BE6"/>
    <w:rsid w:val="00F45C8B"/>
    <w:rsid w:val="00F45E1B"/>
    <w:rsid w:val="00F46B34"/>
    <w:rsid w:val="00F505F0"/>
    <w:rsid w:val="00F517AA"/>
    <w:rsid w:val="00F52123"/>
    <w:rsid w:val="00F526FF"/>
    <w:rsid w:val="00F52760"/>
    <w:rsid w:val="00F52828"/>
    <w:rsid w:val="00F52E98"/>
    <w:rsid w:val="00F53654"/>
    <w:rsid w:val="00F53BD7"/>
    <w:rsid w:val="00F54865"/>
    <w:rsid w:val="00F54AA6"/>
    <w:rsid w:val="00F54CC1"/>
    <w:rsid w:val="00F55DC5"/>
    <w:rsid w:val="00F55F1C"/>
    <w:rsid w:val="00F563B7"/>
    <w:rsid w:val="00F56E73"/>
    <w:rsid w:val="00F579FB"/>
    <w:rsid w:val="00F57E53"/>
    <w:rsid w:val="00F60251"/>
    <w:rsid w:val="00F60CE3"/>
    <w:rsid w:val="00F6250E"/>
    <w:rsid w:val="00F6265C"/>
    <w:rsid w:val="00F64363"/>
    <w:rsid w:val="00F65270"/>
    <w:rsid w:val="00F65B4F"/>
    <w:rsid w:val="00F65CCA"/>
    <w:rsid w:val="00F67E8C"/>
    <w:rsid w:val="00F7092D"/>
    <w:rsid w:val="00F70DC4"/>
    <w:rsid w:val="00F71832"/>
    <w:rsid w:val="00F72392"/>
    <w:rsid w:val="00F72896"/>
    <w:rsid w:val="00F73826"/>
    <w:rsid w:val="00F73DCA"/>
    <w:rsid w:val="00F73FCA"/>
    <w:rsid w:val="00F748AE"/>
    <w:rsid w:val="00F74D57"/>
    <w:rsid w:val="00F76DB6"/>
    <w:rsid w:val="00F771AD"/>
    <w:rsid w:val="00F77491"/>
    <w:rsid w:val="00F77868"/>
    <w:rsid w:val="00F80895"/>
    <w:rsid w:val="00F8142D"/>
    <w:rsid w:val="00F8156D"/>
    <w:rsid w:val="00F81EE3"/>
    <w:rsid w:val="00F833B3"/>
    <w:rsid w:val="00F83432"/>
    <w:rsid w:val="00F836CC"/>
    <w:rsid w:val="00F8496F"/>
    <w:rsid w:val="00F85CE1"/>
    <w:rsid w:val="00F8681C"/>
    <w:rsid w:val="00F86BCE"/>
    <w:rsid w:val="00F87349"/>
    <w:rsid w:val="00F874EE"/>
    <w:rsid w:val="00F87573"/>
    <w:rsid w:val="00F87784"/>
    <w:rsid w:val="00F87D4D"/>
    <w:rsid w:val="00F87DCA"/>
    <w:rsid w:val="00F87E3F"/>
    <w:rsid w:val="00F90CDD"/>
    <w:rsid w:val="00F91B08"/>
    <w:rsid w:val="00F91D24"/>
    <w:rsid w:val="00F933AB"/>
    <w:rsid w:val="00F93893"/>
    <w:rsid w:val="00F93F5C"/>
    <w:rsid w:val="00F94B8F"/>
    <w:rsid w:val="00F955E9"/>
    <w:rsid w:val="00F962CC"/>
    <w:rsid w:val="00FA0741"/>
    <w:rsid w:val="00FA1237"/>
    <w:rsid w:val="00FA16E5"/>
    <w:rsid w:val="00FA1F64"/>
    <w:rsid w:val="00FA2A0A"/>
    <w:rsid w:val="00FA32B7"/>
    <w:rsid w:val="00FA3731"/>
    <w:rsid w:val="00FA3C8E"/>
    <w:rsid w:val="00FA5A1D"/>
    <w:rsid w:val="00FA62B4"/>
    <w:rsid w:val="00FA738F"/>
    <w:rsid w:val="00FB05C5"/>
    <w:rsid w:val="00FB1FD3"/>
    <w:rsid w:val="00FB2198"/>
    <w:rsid w:val="00FB3F4D"/>
    <w:rsid w:val="00FB438B"/>
    <w:rsid w:val="00FB4464"/>
    <w:rsid w:val="00FB44C6"/>
    <w:rsid w:val="00FB458B"/>
    <w:rsid w:val="00FB51DC"/>
    <w:rsid w:val="00FB51E6"/>
    <w:rsid w:val="00FB576E"/>
    <w:rsid w:val="00FB6288"/>
    <w:rsid w:val="00FB6B7F"/>
    <w:rsid w:val="00FB6CA0"/>
    <w:rsid w:val="00FB6DE8"/>
    <w:rsid w:val="00FC0288"/>
    <w:rsid w:val="00FC200A"/>
    <w:rsid w:val="00FC2087"/>
    <w:rsid w:val="00FC2229"/>
    <w:rsid w:val="00FC4BE4"/>
    <w:rsid w:val="00FC4D43"/>
    <w:rsid w:val="00FC5417"/>
    <w:rsid w:val="00FC58B9"/>
    <w:rsid w:val="00FC6184"/>
    <w:rsid w:val="00FC677E"/>
    <w:rsid w:val="00FC6D26"/>
    <w:rsid w:val="00FC7CB6"/>
    <w:rsid w:val="00FD009C"/>
    <w:rsid w:val="00FD0551"/>
    <w:rsid w:val="00FD05EE"/>
    <w:rsid w:val="00FD09FF"/>
    <w:rsid w:val="00FD0BF0"/>
    <w:rsid w:val="00FD0EC3"/>
    <w:rsid w:val="00FD0F0B"/>
    <w:rsid w:val="00FD1405"/>
    <w:rsid w:val="00FD213C"/>
    <w:rsid w:val="00FD270A"/>
    <w:rsid w:val="00FD4EFE"/>
    <w:rsid w:val="00FD50CC"/>
    <w:rsid w:val="00FD5935"/>
    <w:rsid w:val="00FD5980"/>
    <w:rsid w:val="00FD5A38"/>
    <w:rsid w:val="00FD6059"/>
    <w:rsid w:val="00FD640F"/>
    <w:rsid w:val="00FD7489"/>
    <w:rsid w:val="00FD79A4"/>
    <w:rsid w:val="00FD7BEE"/>
    <w:rsid w:val="00FD7D9B"/>
    <w:rsid w:val="00FE024C"/>
    <w:rsid w:val="00FE0280"/>
    <w:rsid w:val="00FE052B"/>
    <w:rsid w:val="00FE1414"/>
    <w:rsid w:val="00FE1BD0"/>
    <w:rsid w:val="00FE2E57"/>
    <w:rsid w:val="00FE2FBB"/>
    <w:rsid w:val="00FE423A"/>
    <w:rsid w:val="00FE43E1"/>
    <w:rsid w:val="00FE473D"/>
    <w:rsid w:val="00FE4C8F"/>
    <w:rsid w:val="00FE713E"/>
    <w:rsid w:val="00FE71FE"/>
    <w:rsid w:val="00FF074E"/>
    <w:rsid w:val="00FF1490"/>
    <w:rsid w:val="00FF1F72"/>
    <w:rsid w:val="00FF1FD3"/>
    <w:rsid w:val="00FF3E42"/>
    <w:rsid w:val="00FF60AA"/>
    <w:rsid w:val="00FF640C"/>
    <w:rsid w:val="00FF6FE2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B087"/>
  <w15:docId w15:val="{7B16CD34-5ED5-4E0D-B122-2193436E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a">
    <w:name w:val="Normal"/>
    <w:qFormat/>
    <w:rsid w:val="006C3B87"/>
    <w:pPr>
      <w:spacing w:before="120" w:line="276" w:lineRule="auto"/>
      <w:ind w:firstLine="720"/>
      <w:jc w:val="both"/>
    </w:pPr>
    <w:rPr>
      <w:rFonts w:ascii="Georgia" w:eastAsiaTheme="minorEastAsia" w:hAnsi="Georgia"/>
      <w:sz w:val="28"/>
      <w:lang w:eastAsia="ru-RU"/>
    </w:rPr>
  </w:style>
  <w:style w:type="paragraph" w:styleId="11">
    <w:name w:val="heading 1"/>
    <w:basedOn w:val="aa"/>
    <w:next w:val="aa"/>
    <w:link w:val="12"/>
    <w:autoRedefine/>
    <w:qFormat/>
    <w:rsid w:val="00270BE9"/>
    <w:pPr>
      <w:spacing w:before="0" w:after="240" w:line="240" w:lineRule="auto"/>
      <w:ind w:firstLine="0"/>
      <w:jc w:val="center"/>
      <w:outlineLvl w:val="0"/>
    </w:pPr>
    <w:rPr>
      <w:rFonts w:eastAsia="Times New Roman"/>
      <w:b/>
      <w:bCs/>
      <w:color w:val="C00000"/>
      <w:sz w:val="44"/>
      <w:szCs w:val="44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paragraph" w:styleId="21">
    <w:name w:val="heading 2"/>
    <w:basedOn w:val="aa"/>
    <w:next w:val="aa"/>
    <w:link w:val="22"/>
    <w:autoRedefine/>
    <w:uiPriority w:val="9"/>
    <w:unhideWhenUsed/>
    <w:qFormat/>
    <w:rsid w:val="00F264E9"/>
    <w:pPr>
      <w:keepNext/>
      <w:keepLines/>
      <w:spacing w:before="480" w:after="360" w:line="240" w:lineRule="auto"/>
      <w:ind w:firstLine="0"/>
      <w:jc w:val="center"/>
      <w:outlineLvl w:val="1"/>
    </w:pPr>
    <w:rPr>
      <w:rFonts w:eastAsiaTheme="majorEastAsia" w:cstheme="majorBidi"/>
      <w:b/>
      <w:color w:val="0000FF"/>
      <w:sz w:val="36"/>
      <w:szCs w:val="26"/>
    </w:rPr>
  </w:style>
  <w:style w:type="paragraph" w:styleId="30">
    <w:name w:val="heading 3"/>
    <w:basedOn w:val="aa"/>
    <w:next w:val="aa"/>
    <w:link w:val="31"/>
    <w:autoRedefine/>
    <w:uiPriority w:val="9"/>
    <w:unhideWhenUsed/>
    <w:rsid w:val="000739D8"/>
    <w:pPr>
      <w:keepNext/>
      <w:keepLines/>
      <w:spacing w:before="360" w:after="240"/>
      <w:outlineLvl w:val="2"/>
    </w:pPr>
    <w:rPr>
      <w:rFonts w:eastAsiaTheme="majorEastAs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paragraph" w:styleId="40">
    <w:name w:val="heading 4"/>
    <w:basedOn w:val="aa"/>
    <w:next w:val="aa"/>
    <w:link w:val="41"/>
    <w:autoRedefine/>
    <w:uiPriority w:val="9"/>
    <w:unhideWhenUsed/>
    <w:qFormat/>
    <w:rsid w:val="000739D8"/>
    <w:pPr>
      <w:keepNext/>
      <w:keepLines/>
      <w:spacing w:before="480" w:after="240"/>
      <w:outlineLvl w:val="3"/>
    </w:pPr>
    <w:rPr>
      <w:rFonts w:eastAsiaTheme="majorEastAs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5">
    <w:name w:val="heading 5"/>
    <w:basedOn w:val="aa"/>
    <w:next w:val="aa"/>
    <w:link w:val="50"/>
    <w:rsid w:val="000739D8"/>
    <w:pPr>
      <w:tabs>
        <w:tab w:val="left" w:pos="851"/>
        <w:tab w:val="left" w:pos="1560"/>
      </w:tabs>
      <w:spacing w:before="360" w:after="240"/>
      <w:outlineLvl w:val="4"/>
    </w:pPr>
    <w:rPr>
      <w:b/>
      <w:bCs/>
      <w:color w:val="0000FF"/>
      <w:sz w:val="32"/>
      <w:szCs w:val="32"/>
    </w:rPr>
  </w:style>
  <w:style w:type="paragraph" w:styleId="6">
    <w:name w:val="heading 6"/>
    <w:basedOn w:val="aa"/>
    <w:next w:val="aa"/>
    <w:link w:val="60"/>
    <w:rsid w:val="000739D8"/>
    <w:pPr>
      <w:spacing w:before="180" w:after="80"/>
      <w:outlineLvl w:val="5"/>
    </w:pPr>
    <w:rPr>
      <w:rFonts w:ascii="Arial Narrow" w:eastAsia="Times New Roman" w:hAnsi="Arial Narrow"/>
      <w:b/>
      <w:bCs/>
      <w:lang w:val="en-US"/>
    </w:rPr>
  </w:style>
  <w:style w:type="paragraph" w:styleId="7">
    <w:name w:val="heading 7"/>
    <w:aliases w:val="ВЫДЕЛЕНИЕ 1"/>
    <w:basedOn w:val="aa"/>
    <w:next w:val="aa"/>
    <w:link w:val="70"/>
    <w:rsid w:val="000739D8"/>
    <w:pPr>
      <w:spacing w:before="240"/>
      <w:outlineLvl w:val="6"/>
    </w:pPr>
    <w:rPr>
      <w:rFonts w:eastAsia="Times New Roman"/>
      <w:b/>
      <w:bCs/>
      <w:color w:val="0000FF"/>
      <w:szCs w:val="28"/>
      <w:lang w:val="en-US"/>
    </w:rPr>
  </w:style>
  <w:style w:type="paragraph" w:styleId="8">
    <w:name w:val="heading 8"/>
    <w:basedOn w:val="aa"/>
    <w:next w:val="aa"/>
    <w:link w:val="80"/>
    <w:rsid w:val="000739D8"/>
    <w:pPr>
      <w:spacing w:after="60"/>
      <w:outlineLvl w:val="7"/>
    </w:pPr>
    <w:rPr>
      <w:rFonts w:ascii="Arial" w:eastAsia="Times New Roman" w:hAnsi="Arial"/>
      <w:b/>
      <w:bCs/>
      <w:sz w:val="18"/>
      <w:lang w:val="en-US"/>
    </w:rPr>
  </w:style>
  <w:style w:type="paragraph" w:styleId="9">
    <w:name w:val="heading 9"/>
    <w:basedOn w:val="aa"/>
    <w:next w:val="aa"/>
    <w:link w:val="90"/>
    <w:rsid w:val="000739D8"/>
    <w:pPr>
      <w:spacing w:before="240" w:after="240"/>
      <w:jc w:val="center"/>
      <w:outlineLvl w:val="8"/>
    </w:pPr>
    <w:rPr>
      <w:rFonts w:eastAsia="Times New Roman"/>
      <w:b/>
      <w:color w:val="0000FF"/>
      <w:lang w:val="en-US"/>
    </w:rPr>
  </w:style>
  <w:style w:type="character" w:default="1" w:styleId="ab">
    <w:name w:val="Default Paragraph Font"/>
    <w:uiPriority w:val="1"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--">
    <w:name w:val="Красный-прписной-полужирный"/>
    <w:basedOn w:val="ab"/>
    <w:uiPriority w:val="1"/>
    <w:qFormat/>
    <w:rsid w:val="000739D8"/>
    <w:rPr>
      <w:rFonts w:ascii="Georgia" w:hAnsi="Georgia"/>
      <w:b/>
      <w:caps/>
      <w:color w:val="FF0000"/>
      <w:sz w:val="28"/>
    </w:rPr>
  </w:style>
  <w:style w:type="character" w:customStyle="1" w:styleId="--0">
    <w:name w:val="Синий-прописной-полужирный"/>
    <w:basedOn w:val="ab"/>
    <w:uiPriority w:val="1"/>
    <w:qFormat/>
    <w:rsid w:val="006C3B87"/>
    <w:rPr>
      <w:rFonts w:ascii="Georgia" w:hAnsi="Georgia"/>
      <w:b/>
      <w:i w:val="0"/>
      <w:caps/>
      <w:smallCaps w:val="0"/>
      <w:color w:val="0432FF"/>
      <w:sz w:val="28"/>
    </w:rPr>
  </w:style>
  <w:style w:type="character" w:customStyle="1" w:styleId="--1">
    <w:name w:val="Черный-прописной-полужирный"/>
    <w:basedOn w:val="ab"/>
    <w:uiPriority w:val="1"/>
    <w:qFormat/>
    <w:rsid w:val="000739D8"/>
    <w:rPr>
      <w:rFonts w:ascii="Georgia" w:hAnsi="Georgia"/>
      <w:b/>
      <w:i w:val="0"/>
      <w:caps/>
      <w:smallCaps w:val="0"/>
      <w:sz w:val="28"/>
    </w:rPr>
  </w:style>
  <w:style w:type="paragraph" w:styleId="ae">
    <w:name w:val="Balloon Text"/>
    <w:basedOn w:val="aa"/>
    <w:link w:val="af"/>
    <w:unhideWhenUsed/>
    <w:rsid w:val="006C3B87"/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b"/>
    <w:link w:val="ae"/>
    <w:rsid w:val="006C3B87"/>
    <w:rPr>
      <w:rFonts w:ascii="Lucida Grande CY" w:eastAsiaTheme="minorEastAsia" w:hAnsi="Lucida Grande CY" w:cs="Lucida Grande CY"/>
      <w:sz w:val="18"/>
      <w:szCs w:val="18"/>
      <w:lang w:eastAsia="ru-RU"/>
    </w:rPr>
  </w:style>
  <w:style w:type="character" w:customStyle="1" w:styleId="--2">
    <w:name w:val="Курсив-строчный-полужирный"/>
    <w:basedOn w:val="ab"/>
    <w:uiPriority w:val="1"/>
    <w:rsid w:val="000739D8"/>
    <w:rPr>
      <w:rFonts w:ascii="Georgia" w:hAnsi="Georgia"/>
      <w:b/>
      <w:i/>
    </w:rPr>
  </w:style>
  <w:style w:type="character" w:customStyle="1" w:styleId="--3">
    <w:name w:val="Красный-строчный-полужирный"/>
    <w:basedOn w:val="ab"/>
    <w:uiPriority w:val="1"/>
    <w:rsid w:val="000739D8"/>
    <w:rPr>
      <w:rFonts w:ascii="Georgia" w:hAnsi="Georgia"/>
      <w:b/>
      <w:color w:val="FF0000"/>
    </w:rPr>
  </w:style>
  <w:style w:type="character" w:customStyle="1" w:styleId="--4">
    <w:name w:val="Синий-строчный-полужирный"/>
    <w:basedOn w:val="ab"/>
    <w:uiPriority w:val="1"/>
    <w:qFormat/>
    <w:rsid w:val="000739D8"/>
    <w:rPr>
      <w:rFonts w:ascii="Georgia" w:hAnsi="Georgia"/>
      <w:b/>
      <w:color w:val="0432FF"/>
    </w:rPr>
  </w:style>
  <w:style w:type="character" w:customStyle="1" w:styleId="af0">
    <w:name w:val="Полужирный"/>
    <w:basedOn w:val="ab"/>
    <w:uiPriority w:val="1"/>
    <w:rsid w:val="000739D8"/>
    <w:rPr>
      <w:rFonts w:ascii="Georgia" w:hAnsi="Georgia"/>
      <w:b/>
    </w:rPr>
  </w:style>
  <w:style w:type="character" w:customStyle="1" w:styleId="---">
    <w:name w:val="Красный-строчный-курсив-полужирный"/>
    <w:basedOn w:val="ab"/>
    <w:uiPriority w:val="1"/>
    <w:rsid w:val="000739D8"/>
    <w:rPr>
      <w:rFonts w:ascii="Georgia" w:hAnsi="Georgia"/>
      <w:b/>
      <w:i/>
      <w:color w:val="FF0000"/>
    </w:rPr>
  </w:style>
  <w:style w:type="character" w:customStyle="1" w:styleId="---0">
    <w:name w:val="Синий-строчный-курсив-полужирный"/>
    <w:basedOn w:val="ab"/>
    <w:uiPriority w:val="1"/>
    <w:qFormat/>
    <w:rsid w:val="000739D8"/>
    <w:rPr>
      <w:rFonts w:ascii="Georgia" w:hAnsi="Georgia"/>
      <w:b/>
      <w:i/>
      <w:color w:val="0432FF"/>
    </w:rPr>
  </w:style>
  <w:style w:type="paragraph" w:styleId="af1">
    <w:name w:val="No Spacing"/>
    <w:link w:val="af2"/>
    <w:uiPriority w:val="1"/>
    <w:qFormat/>
    <w:rsid w:val="000739D8"/>
    <w:rPr>
      <w:rFonts w:ascii="Times New Roman" w:hAnsi="Times New Roman"/>
      <w:b/>
      <w:color w:val="FF0000"/>
      <w:sz w:val="44"/>
    </w:rPr>
  </w:style>
  <w:style w:type="paragraph" w:styleId="af3">
    <w:name w:val="Normal (Web)"/>
    <w:basedOn w:val="aa"/>
    <w:uiPriority w:val="99"/>
    <w:unhideWhenUsed/>
    <w:rsid w:val="006C3B87"/>
    <w:rPr>
      <w:rFonts w:ascii="Times New Roman" w:hAnsi="Times New Roman" w:cs="Times New Roman"/>
      <w:sz w:val="24"/>
    </w:rPr>
  </w:style>
  <w:style w:type="character" w:styleId="af4">
    <w:name w:val="Hyperlink"/>
    <w:basedOn w:val="ab"/>
    <w:uiPriority w:val="99"/>
    <w:unhideWhenUsed/>
    <w:qFormat/>
    <w:rsid w:val="006C3B87"/>
    <w:rPr>
      <w:rFonts w:ascii="Georgia" w:hAnsi="Georgia"/>
      <w:color w:val="0432FF"/>
      <w:sz w:val="28"/>
      <w:u w:val="single"/>
    </w:rPr>
  </w:style>
  <w:style w:type="character" w:customStyle="1" w:styleId="search-highlight">
    <w:name w:val="search-highlight"/>
    <w:basedOn w:val="ab"/>
    <w:rsid w:val="000739D8"/>
  </w:style>
  <w:style w:type="character" w:customStyle="1" w:styleId="apple-converted-space">
    <w:name w:val="apple-converted-space"/>
    <w:basedOn w:val="ab"/>
    <w:rsid w:val="000739D8"/>
  </w:style>
  <w:style w:type="character" w:styleId="af5">
    <w:name w:val="FollowedHyperlink"/>
    <w:uiPriority w:val="99"/>
    <w:rsid w:val="000739D8"/>
    <w:rPr>
      <w:rFonts w:ascii="Times New Roman" w:hAnsi="Times New Roman"/>
      <w:color w:val="800080"/>
      <w:sz w:val="22"/>
      <w:u w:val="single"/>
    </w:rPr>
  </w:style>
  <w:style w:type="character" w:customStyle="1" w:styleId="12">
    <w:name w:val="Заголовок 1 Знак"/>
    <w:basedOn w:val="ab"/>
    <w:link w:val="11"/>
    <w:rsid w:val="00270BE9"/>
    <w:rPr>
      <w:rFonts w:ascii="Georgia" w:eastAsia="Times New Roman" w:hAnsi="Georgia"/>
      <w:b/>
      <w:bCs/>
      <w:color w:val="C00000"/>
      <w:sz w:val="44"/>
      <w:szCs w:val="44"/>
      <w:lang w:eastAsia="ru-RU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22">
    <w:name w:val="Заголовок 2 Знак"/>
    <w:basedOn w:val="ab"/>
    <w:link w:val="21"/>
    <w:uiPriority w:val="9"/>
    <w:rsid w:val="00F264E9"/>
    <w:rPr>
      <w:rFonts w:ascii="Georgia" w:eastAsiaTheme="majorEastAsia" w:hAnsi="Georgia" w:cstheme="majorBidi"/>
      <w:b/>
      <w:color w:val="0000FF"/>
      <w:sz w:val="36"/>
      <w:szCs w:val="26"/>
      <w:lang w:eastAsia="ru-RU"/>
    </w:rPr>
  </w:style>
  <w:style w:type="character" w:customStyle="1" w:styleId="31">
    <w:name w:val="Заголовок 3 Знак"/>
    <w:basedOn w:val="ab"/>
    <w:link w:val="3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character" w:customStyle="1" w:styleId="41">
    <w:name w:val="Заголовок 4 Знак"/>
    <w:basedOn w:val="ab"/>
    <w:link w:val="4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af6">
    <w:name w:val="footer"/>
    <w:basedOn w:val="aa"/>
    <w:link w:val="af7"/>
    <w:autoRedefine/>
    <w:unhideWhenUsed/>
    <w:qFormat/>
    <w:rsid w:val="006C3B87"/>
    <w:pPr>
      <w:tabs>
        <w:tab w:val="center" w:pos="4677"/>
        <w:tab w:val="right" w:pos="9355"/>
      </w:tabs>
      <w:spacing w:before="0" w:line="240" w:lineRule="auto"/>
      <w:ind w:firstLine="0"/>
      <w:jc w:val="center"/>
    </w:pPr>
    <w:rPr>
      <w:sz w:val="24"/>
    </w:rPr>
  </w:style>
  <w:style w:type="character" w:customStyle="1" w:styleId="af7">
    <w:name w:val="Нижний колонтитул Знак"/>
    <w:basedOn w:val="ab"/>
    <w:link w:val="af6"/>
    <w:rsid w:val="006C3B87"/>
    <w:rPr>
      <w:rFonts w:ascii="Georgia" w:eastAsiaTheme="minorEastAsia" w:hAnsi="Georgia"/>
      <w:lang w:eastAsia="ru-RU"/>
    </w:rPr>
  </w:style>
  <w:style w:type="character" w:styleId="af8">
    <w:name w:val="page number"/>
    <w:basedOn w:val="ab"/>
    <w:rsid w:val="000739D8"/>
    <w:rPr>
      <w:rFonts w:ascii="Georgia" w:hAnsi="Georgia"/>
      <w:color w:val="auto"/>
      <w:sz w:val="24"/>
    </w:rPr>
  </w:style>
  <w:style w:type="paragraph" w:styleId="af9">
    <w:name w:val="footnote text"/>
    <w:basedOn w:val="aa"/>
    <w:link w:val="afa"/>
    <w:unhideWhenUsed/>
    <w:rsid w:val="006C3B87"/>
    <w:pPr>
      <w:spacing w:before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b"/>
    <w:link w:val="af9"/>
    <w:rsid w:val="006C3B87"/>
    <w:rPr>
      <w:rFonts w:ascii="Georgia" w:eastAsiaTheme="minorEastAsia" w:hAnsi="Georgia"/>
      <w:sz w:val="20"/>
      <w:szCs w:val="20"/>
      <w:lang w:eastAsia="ru-RU"/>
    </w:rPr>
  </w:style>
  <w:style w:type="character" w:styleId="afb">
    <w:name w:val="footnote reference"/>
    <w:rsid w:val="000739D8"/>
    <w:rPr>
      <w:b/>
      <w:color w:val="000000" w:themeColor="text1"/>
      <w:sz w:val="28"/>
      <w:vertAlign w:val="superscript"/>
    </w:rPr>
  </w:style>
  <w:style w:type="paragraph" w:styleId="afc">
    <w:name w:val="List Paragraph"/>
    <w:basedOn w:val="aa"/>
    <w:uiPriority w:val="34"/>
    <w:qFormat/>
    <w:rsid w:val="006C3B87"/>
    <w:pPr>
      <w:ind w:left="720"/>
      <w:contextualSpacing/>
    </w:pPr>
  </w:style>
  <w:style w:type="character" w:customStyle="1" w:styleId="lrdctlblinl">
    <w:name w:val="lr_dct_lbl_inl"/>
    <w:basedOn w:val="ab"/>
    <w:rsid w:val="000739D8"/>
  </w:style>
  <w:style w:type="character" w:styleId="afd">
    <w:name w:val="Emphasis"/>
    <w:rsid w:val="000739D8"/>
    <w:rPr>
      <w:rFonts w:ascii="Georgia" w:hAnsi="Georgia"/>
      <w:b/>
      <w:iCs/>
      <w:color w:val="FF0000"/>
      <w:sz w:val="28"/>
    </w:rPr>
  </w:style>
  <w:style w:type="paragraph" w:customStyle="1" w:styleId="Default">
    <w:name w:val="Default"/>
    <w:rsid w:val="000739D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e">
    <w:name w:val="Strong"/>
    <w:basedOn w:val="ab"/>
    <w:uiPriority w:val="22"/>
    <w:rsid w:val="000739D8"/>
    <w:rPr>
      <w:rFonts w:ascii="Georgia" w:hAnsi="Georgia"/>
      <w:b w:val="0"/>
      <w:bCs/>
      <w:color w:val="000000" w:themeColor="text1"/>
      <w:sz w:val="28"/>
    </w:rPr>
  </w:style>
  <w:style w:type="paragraph" w:styleId="aff">
    <w:name w:val="header"/>
    <w:basedOn w:val="aa"/>
    <w:link w:val="aff0"/>
    <w:unhideWhenUsed/>
    <w:rsid w:val="006C3B87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b"/>
    <w:link w:val="aff"/>
    <w:rsid w:val="006C3B87"/>
    <w:rPr>
      <w:rFonts w:ascii="Georgia" w:eastAsiaTheme="minorEastAsia" w:hAnsi="Georgia"/>
      <w:sz w:val="28"/>
      <w:lang w:eastAsia="ru-RU"/>
    </w:rPr>
  </w:style>
  <w:style w:type="table" w:styleId="aff1">
    <w:name w:val="Table Grid"/>
    <w:basedOn w:val="ac"/>
    <w:uiPriority w:val="39"/>
    <w:rsid w:val="006C3B87"/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caption"/>
    <w:basedOn w:val="aa"/>
    <w:next w:val="aa"/>
    <w:autoRedefine/>
    <w:qFormat/>
    <w:rsid w:val="00BA75AD"/>
    <w:pPr>
      <w:spacing w:after="240"/>
      <w:ind w:firstLine="0"/>
      <w:jc w:val="center"/>
    </w:pPr>
    <w:rPr>
      <w:rFonts w:eastAsia="Times New Roman"/>
      <w:b/>
      <w:bCs/>
      <w:sz w:val="24"/>
      <w:szCs w:val="18"/>
      <w:lang w:eastAsia="en-US"/>
    </w:rPr>
  </w:style>
  <w:style w:type="paragraph" w:customStyle="1" w:styleId="aff3">
    <w:name w:val="подраздел"/>
    <w:basedOn w:val="aff2"/>
    <w:autoRedefine/>
    <w:rsid w:val="000739D8"/>
    <w:pPr>
      <w:spacing w:before="240" w:after="120" w:line="380" w:lineRule="exact"/>
      <w:ind w:left="720"/>
    </w:pPr>
    <w:rPr>
      <w:bCs w:val="0"/>
      <w:iCs/>
      <w:sz w:val="28"/>
    </w:rPr>
  </w:style>
  <w:style w:type="paragraph" w:customStyle="1" w:styleId="aff4">
    <w:name w:val="номер страницы"/>
    <w:basedOn w:val="af6"/>
    <w:autoRedefine/>
    <w:rsid w:val="000739D8"/>
    <w:pPr>
      <w:framePr w:wrap="none" w:vAnchor="text" w:hAnchor="margin" w:xAlign="center" w:y="1"/>
    </w:pPr>
  </w:style>
  <w:style w:type="paragraph" w:customStyle="1" w:styleId="aff5">
    <w:name w:val="мнение дилетанта"/>
    <w:basedOn w:val="aa"/>
    <w:autoRedefine/>
    <w:qFormat/>
    <w:rsid w:val="006C3B87"/>
    <w:pPr>
      <w:widowControl w:val="0"/>
      <w:autoSpaceDE w:val="0"/>
      <w:autoSpaceDN w:val="0"/>
      <w:adjustRightInd w:val="0"/>
      <w:spacing w:before="240" w:after="120"/>
      <w:ind w:firstLine="709"/>
    </w:pPr>
    <w:rPr>
      <w:rFonts w:cs="Cambria"/>
      <w:b/>
      <w:bCs/>
      <w:color w:val="0000FF"/>
      <w:sz w:val="30"/>
      <w:szCs w:val="28"/>
    </w:rPr>
  </w:style>
  <w:style w:type="paragraph" w:customStyle="1" w:styleId="aff6">
    <w:name w:val="синий обычный"/>
    <w:basedOn w:val="aa"/>
    <w:autoRedefine/>
    <w:rsid w:val="000739D8"/>
    <w:rPr>
      <w:rFonts w:ascii="Times New Roman" w:hAnsi="Times New Roman"/>
      <w:color w:val="0432FF"/>
    </w:rPr>
  </w:style>
  <w:style w:type="paragraph" w:customStyle="1" w:styleId="a7">
    <w:name w:val="синий маркированный список"/>
    <w:basedOn w:val="aff6"/>
    <w:autoRedefine/>
    <w:rsid w:val="000739D8"/>
    <w:pPr>
      <w:numPr>
        <w:numId w:val="1"/>
      </w:numPr>
    </w:pPr>
  </w:style>
  <w:style w:type="paragraph" w:customStyle="1" w:styleId="aff7">
    <w:name w:val="синий маркированный список полужирный"/>
    <w:basedOn w:val="a7"/>
    <w:autoRedefine/>
    <w:rsid w:val="000739D8"/>
    <w:rPr>
      <w:b/>
    </w:rPr>
  </w:style>
  <w:style w:type="paragraph" w:customStyle="1" w:styleId="13">
    <w:name w:val="Стиль1"/>
    <w:basedOn w:val="aa"/>
    <w:autoRedefine/>
    <w:qFormat/>
    <w:rsid w:val="007C4B90"/>
    <w:pPr>
      <w:widowControl w:val="0"/>
      <w:suppressAutoHyphens/>
      <w:autoSpaceDE w:val="0"/>
      <w:autoSpaceDN w:val="0"/>
      <w:adjustRightInd w:val="0"/>
      <w:spacing w:before="720" w:after="360" w:line="240" w:lineRule="auto"/>
      <w:ind w:firstLine="0"/>
      <w:jc w:val="center"/>
    </w:pPr>
    <w:rPr>
      <w:rFonts w:cs="Times New Roman"/>
      <w:b/>
      <w:color w:val="FF0000"/>
      <w:sz w:val="32"/>
      <w:szCs w:val="32"/>
    </w:rPr>
  </w:style>
  <w:style w:type="character" w:customStyle="1" w:styleId="50">
    <w:name w:val="Заголовок 5 Знак"/>
    <w:basedOn w:val="ab"/>
    <w:link w:val="5"/>
    <w:rsid w:val="000739D8"/>
    <w:rPr>
      <w:rFonts w:ascii="Georgia" w:hAnsi="Georgia" w:cs="Times New Roman"/>
      <w:b/>
      <w:bCs/>
      <w:color w:val="0000FF"/>
      <w:sz w:val="32"/>
      <w:szCs w:val="32"/>
      <w:lang w:eastAsia="ru-RU"/>
    </w:rPr>
  </w:style>
  <w:style w:type="character" w:customStyle="1" w:styleId="60">
    <w:name w:val="Заголовок 6 Знак"/>
    <w:basedOn w:val="ab"/>
    <w:link w:val="6"/>
    <w:rsid w:val="000739D8"/>
    <w:rPr>
      <w:rFonts w:ascii="Arial Narrow" w:eastAsia="Times New Roman" w:hAnsi="Arial Narrow" w:cs="Times New Roman"/>
      <w:b/>
      <w:bCs/>
      <w:sz w:val="28"/>
      <w:lang w:val="en-US" w:eastAsia="ru-RU"/>
    </w:rPr>
  </w:style>
  <w:style w:type="character" w:customStyle="1" w:styleId="70">
    <w:name w:val="Заголовок 7 Знак"/>
    <w:aliases w:val="ВЫДЕЛЕНИЕ 1 Знак"/>
    <w:basedOn w:val="ab"/>
    <w:link w:val="7"/>
    <w:rsid w:val="000739D8"/>
    <w:rPr>
      <w:rFonts w:ascii="Georgia" w:eastAsia="Times New Roman" w:hAnsi="Georgia" w:cs="Times New Roman"/>
      <w:b/>
      <w:bCs/>
      <w:color w:val="0000FF"/>
      <w:sz w:val="28"/>
      <w:szCs w:val="28"/>
      <w:lang w:val="en-US" w:eastAsia="ru-RU"/>
    </w:rPr>
  </w:style>
  <w:style w:type="character" w:customStyle="1" w:styleId="80">
    <w:name w:val="Заголовок 8 Знак"/>
    <w:basedOn w:val="ab"/>
    <w:link w:val="8"/>
    <w:rsid w:val="000739D8"/>
    <w:rPr>
      <w:rFonts w:ascii="Arial" w:eastAsia="Times New Roman" w:hAnsi="Arial" w:cs="Times New Roman"/>
      <w:b/>
      <w:bCs/>
      <w:sz w:val="18"/>
      <w:lang w:val="en-US" w:eastAsia="ru-RU"/>
    </w:rPr>
  </w:style>
  <w:style w:type="character" w:customStyle="1" w:styleId="90">
    <w:name w:val="Заголовок 9 Знак"/>
    <w:basedOn w:val="ab"/>
    <w:link w:val="9"/>
    <w:rsid w:val="000739D8"/>
    <w:rPr>
      <w:rFonts w:ascii="Georgia" w:eastAsia="Times New Roman" w:hAnsi="Georgia" w:cs="Times New Roman"/>
      <w:b/>
      <w:color w:val="0000FF"/>
      <w:sz w:val="28"/>
      <w:szCs w:val="22"/>
      <w:lang w:val="en-US" w:eastAsia="ru-RU"/>
    </w:rPr>
  </w:style>
  <w:style w:type="paragraph" w:styleId="23">
    <w:name w:val="Body Text 2"/>
    <w:basedOn w:val="aa"/>
    <w:link w:val="24"/>
    <w:uiPriority w:val="99"/>
    <w:rsid w:val="000739D8"/>
    <w:pPr>
      <w:spacing w:line="360" w:lineRule="auto"/>
    </w:pPr>
    <w:rPr>
      <w:rFonts w:ascii="Courier New" w:hAnsi="Courier New" w:cs="Courier New"/>
      <w:kern w:val="28"/>
    </w:rPr>
  </w:style>
  <w:style w:type="character" w:customStyle="1" w:styleId="24">
    <w:name w:val="Основной текст 2 Знак"/>
    <w:basedOn w:val="ab"/>
    <w:link w:val="23"/>
    <w:uiPriority w:val="99"/>
    <w:rsid w:val="000739D8"/>
    <w:rPr>
      <w:rFonts w:ascii="Courier New" w:hAnsi="Courier New" w:cs="Courier New"/>
      <w:kern w:val="28"/>
      <w:sz w:val="28"/>
      <w:lang w:eastAsia="ru-RU"/>
    </w:rPr>
  </w:style>
  <w:style w:type="character" w:customStyle="1" w:styleId="14">
    <w:name w:val="Основной шрифт1"/>
    <w:uiPriority w:val="99"/>
    <w:rsid w:val="000739D8"/>
  </w:style>
  <w:style w:type="character" w:customStyle="1" w:styleId="mw-headline">
    <w:name w:val="mw-headline"/>
    <w:basedOn w:val="ab"/>
    <w:rsid w:val="000739D8"/>
  </w:style>
  <w:style w:type="character" w:customStyle="1" w:styleId="mw-editsection">
    <w:name w:val="mw-editsection"/>
    <w:basedOn w:val="ab"/>
    <w:rsid w:val="000739D8"/>
  </w:style>
  <w:style w:type="character" w:customStyle="1" w:styleId="mw-editsection-bracket">
    <w:name w:val="mw-editsection-bracket"/>
    <w:basedOn w:val="ab"/>
    <w:rsid w:val="000739D8"/>
  </w:style>
  <w:style w:type="character" w:customStyle="1" w:styleId="mw-editsection-divider">
    <w:name w:val="mw-editsection-divider"/>
    <w:basedOn w:val="ab"/>
    <w:rsid w:val="000739D8"/>
  </w:style>
  <w:style w:type="character" w:styleId="aff8">
    <w:name w:val="annotation reference"/>
    <w:basedOn w:val="ab"/>
    <w:uiPriority w:val="99"/>
    <w:semiHidden/>
    <w:unhideWhenUsed/>
    <w:rsid w:val="000739D8"/>
    <w:rPr>
      <w:sz w:val="18"/>
      <w:szCs w:val="18"/>
    </w:rPr>
  </w:style>
  <w:style w:type="paragraph" w:styleId="aff9">
    <w:name w:val="annotation text"/>
    <w:basedOn w:val="aa"/>
    <w:link w:val="affa"/>
    <w:uiPriority w:val="99"/>
    <w:semiHidden/>
    <w:unhideWhenUsed/>
    <w:rsid w:val="000739D8"/>
  </w:style>
  <w:style w:type="character" w:customStyle="1" w:styleId="affa">
    <w:name w:val="Текст примечания Знак"/>
    <w:basedOn w:val="ab"/>
    <w:link w:val="aff9"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0739D8"/>
    <w:rPr>
      <w:b/>
      <w:bCs/>
      <w:sz w:val="20"/>
      <w:szCs w:val="20"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0739D8"/>
    <w:rPr>
      <w:rFonts w:ascii="Georgia" w:hAnsi="Georgia" w:cs="Times New Roman"/>
      <w:b/>
      <w:bCs/>
      <w:sz w:val="20"/>
      <w:szCs w:val="20"/>
      <w:lang w:eastAsia="ru-RU"/>
    </w:rPr>
  </w:style>
  <w:style w:type="paragraph" w:styleId="affd">
    <w:name w:val="Subtitle"/>
    <w:basedOn w:val="aa"/>
    <w:next w:val="aa"/>
    <w:link w:val="affe"/>
    <w:autoRedefine/>
    <w:qFormat/>
    <w:rsid w:val="00053EED"/>
    <w:pPr>
      <w:spacing w:before="240"/>
      <w:ind w:firstLine="0"/>
      <w:jc w:val="center"/>
      <w:outlineLvl w:val="1"/>
    </w:pPr>
    <w:rPr>
      <w:rFonts w:eastAsia="MS Gothic"/>
      <w:b/>
      <w:lang w:val="en-US"/>
    </w:rPr>
  </w:style>
  <w:style w:type="character" w:customStyle="1" w:styleId="affe">
    <w:name w:val="Подзаголовок Знак"/>
    <w:basedOn w:val="ab"/>
    <w:link w:val="affd"/>
    <w:rsid w:val="00053EED"/>
    <w:rPr>
      <w:rFonts w:ascii="Georgia" w:eastAsia="MS Gothic" w:hAnsi="Georgia"/>
      <w:b/>
      <w:sz w:val="28"/>
      <w:lang w:val="en-US" w:eastAsia="ru-RU"/>
    </w:rPr>
  </w:style>
  <w:style w:type="character" w:styleId="afff">
    <w:name w:val="Subtle Emphasis"/>
    <w:uiPriority w:val="19"/>
    <w:rsid w:val="000739D8"/>
    <w:rPr>
      <w:i/>
      <w:iCs/>
      <w:color w:val="808080"/>
    </w:rPr>
  </w:style>
  <w:style w:type="character" w:styleId="afff0">
    <w:name w:val="Book Title"/>
    <w:uiPriority w:val="33"/>
    <w:rsid w:val="000739D8"/>
    <w:rPr>
      <w:b/>
      <w:bCs/>
      <w:smallCaps/>
      <w:spacing w:val="5"/>
    </w:rPr>
  </w:style>
  <w:style w:type="paragraph" w:customStyle="1" w:styleId="-12">
    <w:name w:val="Обычный-12"/>
    <w:basedOn w:val="aa"/>
    <w:rsid w:val="000739D8"/>
    <w:pPr>
      <w:widowControl w:val="0"/>
      <w:spacing w:before="60" w:after="60"/>
      <w:ind w:firstLine="567"/>
    </w:pPr>
    <w:rPr>
      <w:rFonts w:ascii="Times New Roman" w:hAnsi="Times New Roman"/>
    </w:rPr>
  </w:style>
  <w:style w:type="paragraph" w:styleId="32">
    <w:name w:val="Body Text 3"/>
    <w:basedOn w:val="aa"/>
    <w:link w:val="33"/>
    <w:uiPriority w:val="99"/>
    <w:rsid w:val="000739D8"/>
    <w:pPr>
      <w:shd w:val="clear" w:color="auto" w:fill="FFFF99"/>
      <w:spacing w:line="360" w:lineRule="auto"/>
    </w:pPr>
    <w:rPr>
      <w:rFonts w:ascii="Courier New" w:hAnsi="Courier New" w:cs="Courier New"/>
      <w:kern w:val="28"/>
    </w:rPr>
  </w:style>
  <w:style w:type="character" w:customStyle="1" w:styleId="33">
    <w:name w:val="Основной текст 3 Знак"/>
    <w:basedOn w:val="ab"/>
    <w:link w:val="32"/>
    <w:uiPriority w:val="99"/>
    <w:rsid w:val="000739D8"/>
    <w:rPr>
      <w:rFonts w:ascii="Courier New" w:hAnsi="Courier New" w:cs="Courier New"/>
      <w:kern w:val="28"/>
      <w:sz w:val="28"/>
      <w:shd w:val="clear" w:color="auto" w:fill="FFFF99"/>
      <w:lang w:eastAsia="ru-RU"/>
    </w:rPr>
  </w:style>
  <w:style w:type="character" w:customStyle="1" w:styleId="example-fullblock">
    <w:name w:val="example-fullblock"/>
    <w:basedOn w:val="ab"/>
    <w:rsid w:val="000739D8"/>
  </w:style>
  <w:style w:type="paragraph" w:styleId="4">
    <w:name w:val="List Number 4"/>
    <w:basedOn w:val="aa"/>
    <w:uiPriority w:val="99"/>
    <w:semiHidden/>
    <w:unhideWhenUsed/>
    <w:rsid w:val="000739D8"/>
    <w:pPr>
      <w:numPr>
        <w:numId w:val="2"/>
      </w:numPr>
      <w:contextualSpacing/>
    </w:pPr>
  </w:style>
  <w:style w:type="paragraph" w:styleId="afff1">
    <w:name w:val="endnote text"/>
    <w:basedOn w:val="aa"/>
    <w:link w:val="afff2"/>
    <w:autoRedefine/>
    <w:uiPriority w:val="99"/>
    <w:unhideWhenUsed/>
    <w:qFormat/>
    <w:rsid w:val="000739D8"/>
    <w:rPr>
      <w:sz w:val="20"/>
    </w:rPr>
  </w:style>
  <w:style w:type="character" w:customStyle="1" w:styleId="afff2">
    <w:name w:val="Текст концевой сноски Знак"/>
    <w:basedOn w:val="ab"/>
    <w:link w:val="afff1"/>
    <w:uiPriority w:val="99"/>
    <w:rsid w:val="000739D8"/>
    <w:rPr>
      <w:rFonts w:ascii="Georgia" w:hAnsi="Georgia" w:cs="Times New Roman"/>
      <w:sz w:val="20"/>
      <w:lang w:eastAsia="ru-RU"/>
    </w:rPr>
  </w:style>
  <w:style w:type="character" w:styleId="afff3">
    <w:name w:val="endnote reference"/>
    <w:basedOn w:val="ab"/>
    <w:uiPriority w:val="99"/>
    <w:unhideWhenUsed/>
    <w:qFormat/>
    <w:rsid w:val="000739D8"/>
    <w:rPr>
      <w:rFonts w:ascii="Georgia" w:hAnsi="Georgia"/>
      <w:b/>
      <w:sz w:val="28"/>
      <w:vertAlign w:val="superscript"/>
    </w:rPr>
  </w:style>
  <w:style w:type="paragraph" w:customStyle="1" w:styleId="-1">
    <w:name w:val="Маркированный список-1"/>
    <w:basedOn w:val="aa"/>
    <w:autoRedefine/>
    <w:qFormat/>
    <w:rsid w:val="00543F77"/>
    <w:pPr>
      <w:numPr>
        <w:numId w:val="8"/>
      </w:numPr>
      <w:autoSpaceDE w:val="0"/>
      <w:autoSpaceDN w:val="0"/>
      <w:adjustRightInd w:val="0"/>
    </w:pPr>
    <w:rPr>
      <w:rFonts w:eastAsia="MS Mincho" w:cs="Arial"/>
      <w:color w:val="000000"/>
      <w:szCs w:val="28"/>
    </w:rPr>
  </w:style>
  <w:style w:type="paragraph" w:customStyle="1" w:styleId="afff4">
    <w:name w:val="Текст в таблице"/>
    <w:basedOn w:val="aa"/>
    <w:autoRedefine/>
    <w:qFormat/>
    <w:rsid w:val="0039190C"/>
    <w:pPr>
      <w:spacing w:before="0"/>
      <w:ind w:firstLine="0"/>
    </w:pPr>
    <w:rPr>
      <w:color w:val="000000" w:themeColor="text1"/>
      <w:sz w:val="26"/>
      <w:szCs w:val="28"/>
    </w:rPr>
  </w:style>
  <w:style w:type="paragraph" w:styleId="afff5">
    <w:name w:val="Title"/>
    <w:basedOn w:val="aa"/>
    <w:next w:val="aa"/>
    <w:link w:val="afff6"/>
    <w:autoRedefine/>
    <w:qFormat/>
    <w:rsid w:val="00D34972"/>
    <w:pPr>
      <w:spacing w:before="360" w:after="240"/>
      <w:ind w:firstLine="0"/>
      <w:jc w:val="center"/>
    </w:pPr>
    <w:rPr>
      <w:b/>
      <w:bCs/>
      <w:color w:val="642713"/>
      <w:sz w:val="32"/>
      <w:szCs w:val="28"/>
    </w:rPr>
  </w:style>
  <w:style w:type="character" w:customStyle="1" w:styleId="afff6">
    <w:name w:val="Заголовок Знак"/>
    <w:basedOn w:val="ab"/>
    <w:link w:val="afff5"/>
    <w:rsid w:val="00D34972"/>
    <w:rPr>
      <w:rFonts w:ascii="Georgia" w:eastAsiaTheme="minorEastAsia" w:hAnsi="Georgia"/>
      <w:b/>
      <w:bCs/>
      <w:color w:val="642713"/>
      <w:sz w:val="32"/>
      <w:szCs w:val="28"/>
      <w:lang w:eastAsia="ru-RU"/>
    </w:rPr>
  </w:style>
  <w:style w:type="paragraph" w:styleId="25">
    <w:name w:val="Quote"/>
    <w:basedOn w:val="aa"/>
    <w:next w:val="aa"/>
    <w:link w:val="26"/>
    <w:uiPriority w:val="29"/>
    <w:qFormat/>
    <w:rsid w:val="000739D8"/>
    <w:rPr>
      <w:i/>
      <w:iCs/>
      <w:color w:val="000000" w:themeColor="text1"/>
    </w:rPr>
  </w:style>
  <w:style w:type="character" w:customStyle="1" w:styleId="26">
    <w:name w:val="Цитата 2 Знак"/>
    <w:basedOn w:val="ab"/>
    <w:link w:val="25"/>
    <w:uiPriority w:val="29"/>
    <w:rsid w:val="000739D8"/>
    <w:rPr>
      <w:rFonts w:ascii="Georgia" w:hAnsi="Georgia" w:cs="Times New Roman"/>
      <w:i/>
      <w:iCs/>
      <w:color w:val="000000" w:themeColor="text1"/>
      <w:sz w:val="28"/>
      <w:lang w:eastAsia="ru-RU"/>
    </w:rPr>
  </w:style>
  <w:style w:type="paragraph" w:styleId="afff7">
    <w:name w:val="Intense Quote"/>
    <w:basedOn w:val="aa"/>
    <w:next w:val="aa"/>
    <w:link w:val="afff8"/>
    <w:uiPriority w:val="30"/>
    <w:qFormat/>
    <w:rsid w:val="000739D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ff8">
    <w:name w:val="Выделенная цитата Знак"/>
    <w:basedOn w:val="ab"/>
    <w:link w:val="afff7"/>
    <w:uiPriority w:val="30"/>
    <w:rsid w:val="000739D8"/>
    <w:rPr>
      <w:rFonts w:ascii="Georgia" w:hAnsi="Georgia" w:cs="Times New Roman"/>
      <w:b/>
      <w:bCs/>
      <w:i/>
      <w:iCs/>
      <w:color w:val="5B9BD5" w:themeColor="accent1"/>
      <w:sz w:val="28"/>
      <w:lang w:eastAsia="ru-RU"/>
    </w:rPr>
  </w:style>
  <w:style w:type="character" w:styleId="afff9">
    <w:name w:val="Intense Emphasis"/>
    <w:basedOn w:val="ab"/>
    <w:uiPriority w:val="21"/>
    <w:qFormat/>
    <w:rsid w:val="000739D8"/>
    <w:rPr>
      <w:b/>
      <w:bCs/>
      <w:i/>
      <w:iCs/>
      <w:color w:val="5B9BD5" w:themeColor="accent1"/>
    </w:rPr>
  </w:style>
  <w:style w:type="character" w:styleId="afffa">
    <w:name w:val="Subtle Reference"/>
    <w:basedOn w:val="ab"/>
    <w:uiPriority w:val="31"/>
    <w:qFormat/>
    <w:rsid w:val="000739D8"/>
    <w:rPr>
      <w:smallCaps/>
      <w:color w:val="ED7D31" w:themeColor="accent2"/>
      <w:u w:val="single"/>
    </w:rPr>
  </w:style>
  <w:style w:type="character" w:styleId="afffb">
    <w:name w:val="Intense Reference"/>
    <w:basedOn w:val="ab"/>
    <w:uiPriority w:val="32"/>
    <w:qFormat/>
    <w:rsid w:val="000739D8"/>
    <w:rPr>
      <w:b/>
      <w:bCs/>
      <w:smallCaps/>
      <w:color w:val="ED7D31" w:themeColor="accent2"/>
      <w:spacing w:val="5"/>
      <w:u w:val="single"/>
    </w:rPr>
  </w:style>
  <w:style w:type="paragraph" w:styleId="a8">
    <w:name w:val="TOC Heading"/>
    <w:basedOn w:val="11"/>
    <w:next w:val="aa"/>
    <w:autoRedefine/>
    <w:uiPriority w:val="39"/>
    <w:unhideWhenUsed/>
    <w:qFormat/>
    <w:rsid w:val="000739D8"/>
    <w:pPr>
      <w:numPr>
        <w:numId w:val="7"/>
      </w:numPr>
      <w:outlineLvl w:val="9"/>
    </w:pPr>
  </w:style>
  <w:style w:type="paragraph" w:customStyle="1" w:styleId="afffc">
    <w:name w:val="* * *"/>
    <w:basedOn w:val="aa"/>
    <w:rsid w:val="000739D8"/>
    <w:pPr>
      <w:spacing w:before="100" w:after="60"/>
      <w:jc w:val="center"/>
    </w:pPr>
    <w:rPr>
      <w:rFonts w:eastAsia="Times New Roman"/>
      <w:lang w:val="en-US"/>
    </w:rPr>
  </w:style>
  <w:style w:type="paragraph" w:customStyle="1" w:styleId="afffd">
    <w:name w:val="Заголовок таблицы"/>
    <w:basedOn w:val="aa"/>
    <w:rsid w:val="000739D8"/>
    <w:pPr>
      <w:spacing w:before="60" w:after="60" w:line="240" w:lineRule="exact"/>
      <w:jc w:val="center"/>
    </w:pPr>
    <w:rPr>
      <w:rFonts w:ascii="Arial" w:eastAsia="Times New Roman" w:hAnsi="Arial"/>
      <w:b/>
      <w:bCs/>
      <w:sz w:val="18"/>
      <w:lang w:val="en-US"/>
    </w:rPr>
  </w:style>
  <w:style w:type="paragraph" w:customStyle="1" w:styleId="afffe">
    <w:name w:val="Источник"/>
    <w:basedOn w:val="aa"/>
    <w:rsid w:val="000739D8"/>
    <w:pPr>
      <w:jc w:val="right"/>
    </w:pPr>
    <w:rPr>
      <w:rFonts w:eastAsia="Times New Roman"/>
      <w:i/>
      <w:lang w:val="en-US"/>
    </w:rPr>
  </w:style>
  <w:style w:type="paragraph" w:customStyle="1" w:styleId="-10">
    <w:name w:val="Нумерованный список-1"/>
    <w:basedOn w:val="aa"/>
    <w:autoRedefine/>
    <w:rsid w:val="00DD64FF"/>
    <w:pPr>
      <w:numPr>
        <w:numId w:val="9"/>
      </w:numPr>
    </w:pPr>
    <w:rPr>
      <w:rFonts w:eastAsia="MS Mincho"/>
      <w:color w:val="000000"/>
      <w:kern w:val="1"/>
      <w:szCs w:val="28"/>
    </w:rPr>
  </w:style>
  <w:style w:type="paragraph" w:customStyle="1" w:styleId="-14">
    <w:name w:val="Обычный-14"/>
    <w:basedOn w:val="-12"/>
    <w:rsid w:val="000739D8"/>
  </w:style>
  <w:style w:type="paragraph" w:customStyle="1" w:styleId="a2">
    <w:name w:val="Сноска"/>
    <w:basedOn w:val="aa"/>
    <w:rsid w:val="000739D8"/>
    <w:pPr>
      <w:numPr>
        <w:numId w:val="3"/>
      </w:numPr>
      <w:tabs>
        <w:tab w:val="clear" w:pos="567"/>
      </w:tabs>
      <w:spacing w:line="220" w:lineRule="exact"/>
      <w:ind w:left="0" w:firstLine="567"/>
    </w:pPr>
    <w:rPr>
      <w:rFonts w:eastAsia="SimSun"/>
      <w:sz w:val="20"/>
      <w:lang w:val="en-US" w:eastAsia="zh-CN"/>
    </w:rPr>
  </w:style>
  <w:style w:type="paragraph" w:customStyle="1" w:styleId="affff">
    <w:name w:val="Советник"/>
    <w:basedOn w:val="aa"/>
    <w:rsid w:val="000739D8"/>
    <w:pPr>
      <w:spacing w:before="360"/>
      <w:jc w:val="right"/>
    </w:pPr>
    <w:rPr>
      <w:rFonts w:ascii="Arial" w:hAnsi="Arial"/>
      <w:b/>
      <w:sz w:val="18"/>
    </w:rPr>
  </w:style>
  <w:style w:type="paragraph" w:customStyle="1" w:styleId="affff0">
    <w:name w:val="Эпиграф"/>
    <w:basedOn w:val="aa"/>
    <w:autoRedefine/>
    <w:rsid w:val="0042185D"/>
    <w:pPr>
      <w:autoSpaceDE w:val="0"/>
      <w:autoSpaceDN w:val="0"/>
      <w:adjustRightInd w:val="0"/>
      <w:ind w:left="4820"/>
    </w:pPr>
    <w:rPr>
      <w:rFonts w:eastAsia="Sylfaen" w:cs="Arial"/>
      <w:b/>
      <w:i/>
      <w:color w:val="000000" w:themeColor="text1"/>
      <w:sz w:val="26"/>
    </w:rPr>
  </w:style>
  <w:style w:type="paragraph" w:customStyle="1" w:styleId="affff1">
    <w:name w:val="Основтой текст"/>
    <w:basedOn w:val="aa"/>
    <w:link w:val="affff2"/>
    <w:rsid w:val="000739D8"/>
    <w:pPr>
      <w:ind w:firstLine="709"/>
    </w:pPr>
    <w:rPr>
      <w:szCs w:val="28"/>
    </w:rPr>
  </w:style>
  <w:style w:type="character" w:customStyle="1" w:styleId="affff2">
    <w:name w:val="Основтой текст Знак"/>
    <w:basedOn w:val="ab"/>
    <w:link w:val="affff1"/>
    <w:rsid w:val="000739D8"/>
    <w:rPr>
      <w:rFonts w:ascii="Georgia" w:hAnsi="Georgia" w:cs="Times New Roman"/>
      <w:sz w:val="28"/>
      <w:szCs w:val="28"/>
      <w:lang w:eastAsia="ru-RU"/>
    </w:rPr>
  </w:style>
  <w:style w:type="character" w:styleId="affff3">
    <w:name w:val="Placeholder Text"/>
    <w:basedOn w:val="ab"/>
    <w:uiPriority w:val="99"/>
    <w:semiHidden/>
    <w:rsid w:val="006C3B87"/>
    <w:rPr>
      <w:color w:val="808080"/>
    </w:rPr>
  </w:style>
  <w:style w:type="character" w:customStyle="1" w:styleId="15">
    <w:name w:val="Гиперссылка1"/>
    <w:basedOn w:val="ab"/>
    <w:uiPriority w:val="99"/>
    <w:unhideWhenUsed/>
    <w:rsid w:val="000739D8"/>
    <w:rPr>
      <w:color w:val="0563C1"/>
      <w:u w:val="single"/>
    </w:rPr>
  </w:style>
  <w:style w:type="paragraph" w:styleId="affff4">
    <w:name w:val="Plain Text"/>
    <w:basedOn w:val="aa"/>
    <w:link w:val="affff5"/>
    <w:uiPriority w:val="99"/>
    <w:rsid w:val="000739D8"/>
    <w:rPr>
      <w:rFonts w:ascii="Courier New" w:eastAsia="Times New Roman" w:hAnsi="Courier New" w:cs="Courier New"/>
      <w:sz w:val="20"/>
      <w:szCs w:val="20"/>
    </w:rPr>
  </w:style>
  <w:style w:type="character" w:customStyle="1" w:styleId="affff5">
    <w:name w:val="Текст Знак"/>
    <w:basedOn w:val="ab"/>
    <w:link w:val="affff4"/>
    <w:uiPriority w:val="99"/>
    <w:rsid w:val="000739D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заголовок 2"/>
    <w:basedOn w:val="aa"/>
    <w:next w:val="aa"/>
    <w:uiPriority w:val="99"/>
    <w:rsid w:val="000739D8"/>
    <w:pPr>
      <w:keepNext/>
      <w:autoSpaceDE w:val="0"/>
      <w:autoSpaceDN w:val="0"/>
      <w:spacing w:line="360" w:lineRule="auto"/>
      <w:outlineLvl w:val="1"/>
    </w:pPr>
    <w:rPr>
      <w:rFonts w:ascii="Courier New" w:eastAsia="Times New Roman" w:hAnsi="Courier New" w:cs="Courier New"/>
      <w:b/>
      <w:bCs/>
      <w:kern w:val="28"/>
      <w:lang w:val="en-US"/>
    </w:rPr>
  </w:style>
  <w:style w:type="paragraph" w:customStyle="1" w:styleId="-2">
    <w:name w:val="Маркированный список-2"/>
    <w:basedOn w:val="aa"/>
    <w:rsid w:val="000739D8"/>
    <w:pPr>
      <w:tabs>
        <w:tab w:val="num" w:pos="567"/>
      </w:tabs>
      <w:autoSpaceDE w:val="0"/>
      <w:autoSpaceDN w:val="0"/>
      <w:adjustRightInd w:val="0"/>
      <w:spacing w:after="60"/>
      <w:ind w:left="567" w:hanging="397"/>
    </w:pPr>
    <w:rPr>
      <w:rFonts w:eastAsia="MS Mincho" w:cs="Arial"/>
    </w:rPr>
  </w:style>
  <w:style w:type="paragraph" w:customStyle="1" w:styleId="-3">
    <w:name w:val="Маркированный список-3"/>
    <w:basedOn w:val="aa"/>
    <w:rsid w:val="000739D8"/>
    <w:pPr>
      <w:tabs>
        <w:tab w:val="num" w:pos="567"/>
      </w:tabs>
      <w:autoSpaceDE w:val="0"/>
      <w:autoSpaceDN w:val="0"/>
      <w:adjustRightInd w:val="0"/>
      <w:spacing w:after="60"/>
    </w:pPr>
    <w:rPr>
      <w:rFonts w:eastAsia="Times New Roman" w:cs="Arial"/>
    </w:rPr>
  </w:style>
  <w:style w:type="paragraph" w:customStyle="1" w:styleId="-20">
    <w:name w:val="Нумерованный список-2"/>
    <w:rsid w:val="000739D8"/>
    <w:pPr>
      <w:suppressAutoHyphens/>
      <w:spacing w:after="40"/>
      <w:ind w:firstLine="72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-30">
    <w:name w:val="Нумерованный список-3"/>
    <w:rsid w:val="000739D8"/>
    <w:pPr>
      <w:suppressAutoHyphens/>
      <w:spacing w:after="4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10">
    <w:name w:val="Рецензия1"/>
    <w:hidden/>
    <w:semiHidden/>
    <w:rsid w:val="000739D8"/>
    <w:pPr>
      <w:numPr>
        <w:numId w:val="4"/>
      </w:numPr>
      <w:tabs>
        <w:tab w:val="clear" w:pos="567"/>
      </w:tabs>
      <w:ind w:left="0" w:firstLine="0"/>
    </w:pPr>
    <w:rPr>
      <w:rFonts w:ascii="Calibri" w:eastAsia="Times New Roman" w:hAnsi="Calibri" w:cs="Times New Roman"/>
      <w:sz w:val="22"/>
      <w:szCs w:val="22"/>
      <w:lang w:val="en-US"/>
    </w:rPr>
  </w:style>
  <w:style w:type="character" w:styleId="affff6">
    <w:name w:val="line number"/>
    <w:basedOn w:val="ab"/>
    <w:uiPriority w:val="99"/>
    <w:semiHidden/>
    <w:unhideWhenUsed/>
    <w:rsid w:val="000739D8"/>
  </w:style>
  <w:style w:type="numbering" w:styleId="111111">
    <w:name w:val="Outline List 2"/>
    <w:basedOn w:val="ad"/>
    <w:uiPriority w:val="99"/>
    <w:semiHidden/>
    <w:unhideWhenUsed/>
    <w:rsid w:val="000739D8"/>
    <w:pPr>
      <w:numPr>
        <w:numId w:val="5"/>
      </w:numPr>
    </w:pPr>
  </w:style>
  <w:style w:type="numbering" w:styleId="a5">
    <w:name w:val="Outline List 3"/>
    <w:basedOn w:val="ad"/>
    <w:uiPriority w:val="99"/>
    <w:semiHidden/>
    <w:unhideWhenUsed/>
    <w:rsid w:val="000739D8"/>
    <w:pPr>
      <w:numPr>
        <w:numId w:val="6"/>
      </w:numPr>
    </w:pPr>
  </w:style>
  <w:style w:type="paragraph" w:customStyle="1" w:styleId="affff7">
    <w:name w:val="Автор эпиграфа"/>
    <w:basedOn w:val="aa"/>
    <w:autoRedefine/>
    <w:rsid w:val="00570269"/>
    <w:pPr>
      <w:spacing w:after="360"/>
      <w:ind w:left="3538"/>
      <w:jc w:val="right"/>
    </w:pPr>
    <w:rPr>
      <w:b/>
      <w:i/>
      <w:sz w:val="26"/>
      <w:szCs w:val="26"/>
    </w:rPr>
  </w:style>
  <w:style w:type="paragraph" w:customStyle="1" w:styleId="affff8">
    <w:name w:val="жирный чёрный курсив"/>
    <w:basedOn w:val="aa"/>
    <w:rsid w:val="000739D8"/>
    <w:pPr>
      <w:ind w:firstLine="709"/>
    </w:pPr>
    <w:rPr>
      <w:b/>
      <w:i/>
      <w:color w:val="000000" w:themeColor="text1"/>
      <w:szCs w:val="28"/>
    </w:rPr>
  </w:style>
  <w:style w:type="paragraph" w:customStyle="1" w:styleId="affff9">
    <w:name w:val="Раздел"/>
    <w:basedOn w:val="aa"/>
    <w:autoRedefine/>
    <w:qFormat/>
    <w:rsid w:val="00715F76"/>
    <w:pPr>
      <w:widowControl w:val="0"/>
      <w:tabs>
        <w:tab w:val="left" w:pos="236"/>
      </w:tabs>
      <w:autoSpaceDE w:val="0"/>
      <w:autoSpaceDN w:val="0"/>
      <w:adjustRightInd w:val="0"/>
      <w:spacing w:before="360" w:after="120" w:line="240" w:lineRule="auto"/>
      <w:ind w:firstLine="0"/>
      <w:jc w:val="center"/>
    </w:pPr>
    <w:rPr>
      <w:rFonts w:eastAsia="Arial" w:cs="Times New Roman"/>
      <w:b/>
      <w:bCs/>
      <w:color w:val="242424"/>
      <w:szCs w:val="28"/>
    </w:rPr>
  </w:style>
  <w:style w:type="character" w:customStyle="1" w:styleId="affffa">
    <w:name w:val="черный+тень+жирный"/>
    <w:basedOn w:val="ab"/>
    <w:uiPriority w:val="1"/>
    <w:qFormat/>
    <w:rsid w:val="000739D8"/>
    <w:rPr>
      <w:rFonts w:ascii="Georgia" w:hAnsi="Georgia"/>
      <w:b w:val="0"/>
      <w:color w:val="000000" w:themeColor="text1"/>
      <w:sz w:val="28"/>
    </w:rPr>
  </w:style>
  <w:style w:type="character" w:customStyle="1" w:styleId="affffb">
    <w:name w:val="выделение_синий+тень+жирный+прописной"/>
    <w:basedOn w:val="ab"/>
    <w:uiPriority w:val="1"/>
    <w:qFormat/>
    <w:rsid w:val="000739D8"/>
    <w:rPr>
      <w:rFonts w:ascii="Georgia" w:hAnsi="Georgia"/>
      <w:b/>
      <w:i w:val="0"/>
      <w:caps/>
      <w:smallCaps w:val="0"/>
      <w:color w:val="0432FF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c">
    <w:name w:val="выделение_красный+жирный+прописной+тень"/>
    <w:basedOn w:val="aa"/>
    <w:autoRedefine/>
    <w:rsid w:val="000739D8"/>
    <w:rPr>
      <w:caps/>
      <w:color w:val="FF0000"/>
    </w:rPr>
  </w:style>
  <w:style w:type="character" w:customStyle="1" w:styleId="affffd">
    <w:name w:val="выделение_красный+жирный+порписной+тень"/>
    <w:basedOn w:val="12"/>
    <w:uiPriority w:val="1"/>
    <w:qFormat/>
    <w:rsid w:val="000739D8"/>
    <w:rPr>
      <w:rFonts w:ascii="Georgia" w:eastAsiaTheme="majorEastAsia" w:hAnsi="Georgia" w:cstheme="majorBidi"/>
      <w:b/>
      <w:bCs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affffe">
    <w:name w:val="выделение_черный+тень+жирный"/>
    <w:basedOn w:val="ab"/>
    <w:uiPriority w:val="1"/>
    <w:rsid w:val="000739D8"/>
    <w:rPr>
      <w:rFonts w:ascii="Georgia" w:hAnsi="Georgia"/>
      <w:b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f">
    <w:name w:val="Рисунок"/>
    <w:basedOn w:val="aa"/>
    <w:autoRedefine/>
    <w:qFormat/>
    <w:rsid w:val="00C1426E"/>
    <w:pPr>
      <w:spacing w:after="120" w:line="240" w:lineRule="auto"/>
      <w:ind w:firstLine="0"/>
      <w:jc w:val="center"/>
    </w:pPr>
    <w:rPr>
      <w:rFonts w:eastAsia="Calibri" w:cs="Calibri"/>
      <w:b/>
      <w:noProof/>
      <w:sz w:val="24"/>
      <w:bdr w:val="none" w:sz="0" w:space="0" w:color="auto" w:frame="1"/>
      <w:shd w:val="clear" w:color="auto" w:fill="FFFFFF"/>
      <w:lang w:eastAsia="en-US"/>
    </w:rPr>
  </w:style>
  <w:style w:type="paragraph" w:customStyle="1" w:styleId="a9">
    <w:name w:val="нумерованные родзаголовки"/>
    <w:basedOn w:val="afc"/>
    <w:autoRedefine/>
    <w:qFormat/>
    <w:rsid w:val="00DA1938"/>
    <w:pPr>
      <w:numPr>
        <w:numId w:val="11"/>
      </w:numPr>
      <w:spacing w:before="240"/>
    </w:pPr>
    <w:rPr>
      <w:rFonts w:eastAsia="Times New Roman"/>
      <w:b/>
    </w:rPr>
  </w:style>
  <w:style w:type="paragraph" w:styleId="16">
    <w:name w:val="toc 1"/>
    <w:basedOn w:val="aa"/>
    <w:next w:val="aa"/>
    <w:autoRedefine/>
    <w:uiPriority w:val="39"/>
    <w:unhideWhenUsed/>
    <w:qFormat/>
    <w:rsid w:val="006C3B87"/>
    <w:rPr>
      <w:rFonts w:asciiTheme="minorHAnsi" w:hAnsiTheme="minorHAnsi"/>
      <w:b/>
      <w:bCs/>
      <w:sz w:val="24"/>
    </w:rPr>
  </w:style>
  <w:style w:type="paragraph" w:styleId="afffff0">
    <w:name w:val="List Number"/>
    <w:basedOn w:val="aa"/>
    <w:autoRedefine/>
    <w:uiPriority w:val="99"/>
    <w:unhideWhenUsed/>
    <w:qFormat/>
    <w:rsid w:val="000739D8"/>
    <w:pPr>
      <w:tabs>
        <w:tab w:val="num" w:pos="454"/>
      </w:tabs>
      <w:ind w:firstLine="454"/>
      <w:contextualSpacing/>
    </w:pPr>
  </w:style>
  <w:style w:type="paragraph" w:styleId="28">
    <w:name w:val="toc 2"/>
    <w:basedOn w:val="aa"/>
    <w:next w:val="aa"/>
    <w:autoRedefine/>
    <w:uiPriority w:val="39"/>
    <w:unhideWhenUsed/>
    <w:qFormat/>
    <w:rsid w:val="006C3B87"/>
    <w:pPr>
      <w:spacing w:before="0"/>
      <w:ind w:left="280"/>
    </w:pPr>
    <w:rPr>
      <w:rFonts w:asciiTheme="minorHAnsi" w:hAnsiTheme="minorHAnsi"/>
      <w:b/>
      <w:bCs/>
      <w:sz w:val="22"/>
      <w:szCs w:val="22"/>
    </w:rPr>
  </w:style>
  <w:style w:type="paragraph" w:styleId="34">
    <w:name w:val="toc 3"/>
    <w:basedOn w:val="aa"/>
    <w:next w:val="aa"/>
    <w:autoRedefine/>
    <w:uiPriority w:val="39"/>
    <w:unhideWhenUsed/>
    <w:qFormat/>
    <w:rsid w:val="006C3B87"/>
    <w:pPr>
      <w:spacing w:before="0"/>
      <w:ind w:left="560"/>
    </w:pPr>
    <w:rPr>
      <w:rFonts w:asciiTheme="minorHAnsi" w:hAnsiTheme="minorHAnsi"/>
      <w:sz w:val="22"/>
      <w:szCs w:val="22"/>
    </w:rPr>
  </w:style>
  <w:style w:type="paragraph" w:customStyle="1" w:styleId="29">
    <w:name w:val="Стиль2"/>
    <w:basedOn w:val="11"/>
    <w:next w:val="aa"/>
    <w:autoRedefine/>
    <w:rsid w:val="000256F8"/>
    <w:pPr>
      <w:spacing w:after="0"/>
    </w:pPr>
    <w:rPr>
      <w:sz w:val="32"/>
      <w14:shadow w14:blurRad="0" w14:dist="0" w14:dir="0" w14:sx="0" w14:sy="0" w14:kx="0" w14:ky="0" w14:algn="none">
        <w14:srgbClr w14:val="000000"/>
      </w14:shadow>
    </w:rPr>
  </w:style>
  <w:style w:type="paragraph" w:styleId="afffff1">
    <w:name w:val="Revision"/>
    <w:hidden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customStyle="1" w:styleId="3">
    <w:name w:val="Стиль3"/>
    <w:basedOn w:val="afc"/>
    <w:autoRedefine/>
    <w:rsid w:val="000739D8"/>
    <w:pPr>
      <w:numPr>
        <w:ilvl w:val="1"/>
        <w:numId w:val="12"/>
      </w:numPr>
      <w:ind w:left="0" w:firstLine="720"/>
    </w:pPr>
    <w:rPr>
      <w:rFonts w:cs="Courier New"/>
    </w:rPr>
  </w:style>
  <w:style w:type="paragraph" w:styleId="afffff2">
    <w:name w:val="Body Text"/>
    <w:basedOn w:val="aa"/>
    <w:link w:val="afffff3"/>
    <w:uiPriority w:val="99"/>
    <w:rsid w:val="000739D8"/>
    <w:pPr>
      <w:autoSpaceDE w:val="0"/>
      <w:autoSpaceDN w:val="0"/>
      <w:spacing w:line="360" w:lineRule="auto"/>
    </w:pPr>
    <w:rPr>
      <w:rFonts w:ascii="Courier New" w:eastAsia="Times New Roman" w:hAnsi="Courier New" w:cs="Courier New"/>
      <w:b/>
      <w:bCs/>
      <w:kern w:val="28"/>
    </w:rPr>
  </w:style>
  <w:style w:type="character" w:customStyle="1" w:styleId="afffff3">
    <w:name w:val="Основной текст Знак"/>
    <w:basedOn w:val="ab"/>
    <w:link w:val="afffff2"/>
    <w:uiPriority w:val="99"/>
    <w:rsid w:val="000739D8"/>
    <w:rPr>
      <w:rFonts w:ascii="Courier New" w:eastAsia="Times New Roman" w:hAnsi="Courier New" w:cs="Courier New"/>
      <w:b/>
      <w:bCs/>
      <w:kern w:val="28"/>
      <w:sz w:val="28"/>
      <w:lang w:eastAsia="ru-RU"/>
    </w:rPr>
  </w:style>
  <w:style w:type="character" w:customStyle="1" w:styleId="mwe-math-mathml-inline">
    <w:name w:val="mwe-math-mathml-inline"/>
    <w:basedOn w:val="ab"/>
    <w:rsid w:val="000739D8"/>
  </w:style>
  <w:style w:type="paragraph" w:customStyle="1" w:styleId="a">
    <w:name w:val="раздел"/>
    <w:basedOn w:val="aa"/>
    <w:autoRedefine/>
    <w:qFormat/>
    <w:rsid w:val="00254050"/>
    <w:pPr>
      <w:numPr>
        <w:numId w:val="10"/>
      </w:numPr>
      <w:spacing w:before="240"/>
    </w:pPr>
    <w:rPr>
      <w:b/>
    </w:rPr>
  </w:style>
  <w:style w:type="paragraph" w:customStyle="1" w:styleId="afffff4">
    <w:name w:val="нумерация русскими буквами"/>
    <w:basedOn w:val="3"/>
    <w:autoRedefine/>
    <w:rsid w:val="000739D8"/>
    <w:pPr>
      <w:numPr>
        <w:ilvl w:val="0"/>
        <w:numId w:val="0"/>
      </w:numPr>
    </w:pPr>
  </w:style>
  <w:style w:type="paragraph" w:customStyle="1" w:styleId="afffff5">
    <w:name w:val="название таблицв"/>
    <w:basedOn w:val="aff2"/>
    <w:autoRedefine/>
    <w:qFormat/>
    <w:rsid w:val="00457C58"/>
    <w:pPr>
      <w:spacing w:after="0"/>
    </w:pPr>
    <w:rPr>
      <w:rFonts w:eastAsia="Arial"/>
      <w:sz w:val="26"/>
    </w:rPr>
  </w:style>
  <w:style w:type="character" w:customStyle="1" w:styleId="af2">
    <w:name w:val="Без интервала Знак"/>
    <w:basedOn w:val="ab"/>
    <w:link w:val="af1"/>
    <w:uiPriority w:val="1"/>
    <w:rsid w:val="003E66ED"/>
    <w:rPr>
      <w:rFonts w:ascii="Times New Roman" w:hAnsi="Times New Roman"/>
      <w:b/>
      <w:color w:val="FF0000"/>
      <w:sz w:val="44"/>
    </w:rPr>
  </w:style>
  <w:style w:type="character" w:customStyle="1" w:styleId="template-">
    <w:name w:val="template-дробь"/>
    <w:basedOn w:val="ab"/>
    <w:rsid w:val="00320EED"/>
  </w:style>
  <w:style w:type="character" w:customStyle="1" w:styleId="script-slavonic">
    <w:name w:val="script-slavonic"/>
    <w:basedOn w:val="ab"/>
    <w:rsid w:val="004277D8"/>
  </w:style>
  <w:style w:type="character" w:customStyle="1" w:styleId="w">
    <w:name w:val="w"/>
    <w:basedOn w:val="ab"/>
    <w:rsid w:val="00C206FD"/>
  </w:style>
  <w:style w:type="paragraph" w:customStyle="1" w:styleId="afffff6">
    <w:name w:val="сноска"/>
    <w:basedOn w:val="af9"/>
    <w:autoRedefine/>
    <w:qFormat/>
    <w:rsid w:val="00312689"/>
    <w:rPr>
      <w:rFonts w:eastAsia="Times New Roman" w:cs="Arial"/>
      <w:color w:val="202122"/>
      <w:szCs w:val="21"/>
      <w:shd w:val="clear" w:color="auto" w:fill="FFFFFF"/>
    </w:rPr>
  </w:style>
  <w:style w:type="paragraph" w:customStyle="1" w:styleId="afffff7">
    <w:name w:val="курсив славянский"/>
    <w:basedOn w:val="aa"/>
    <w:autoRedefine/>
    <w:qFormat/>
    <w:rsid w:val="00CD5E9F"/>
    <w:pPr>
      <w:ind w:firstLine="708"/>
    </w:pPr>
    <w:rPr>
      <w:rFonts w:ascii="Palatino" w:hAnsi="Palatino"/>
      <w:b/>
      <w:i/>
      <w:szCs w:val="28"/>
    </w:rPr>
  </w:style>
  <w:style w:type="character" w:customStyle="1" w:styleId="afffff8">
    <w:name w:val="обычный знаками"/>
    <w:basedOn w:val="ab"/>
    <w:uiPriority w:val="1"/>
    <w:qFormat/>
    <w:rsid w:val="00CD5E9F"/>
    <w:rPr>
      <w:rFonts w:asciiTheme="minorHAnsi" w:hAnsiTheme="minorHAnsi"/>
      <w:b w:val="0"/>
      <w:bCs/>
      <w:i w:val="0"/>
      <w:color w:val="000000" w:themeColor="text1"/>
    </w:rPr>
  </w:style>
  <w:style w:type="paragraph" w:customStyle="1" w:styleId="afffff9">
    <w:name w:val="по центру"/>
    <w:basedOn w:val="aa"/>
    <w:autoRedefine/>
    <w:qFormat/>
    <w:rsid w:val="00245B4B"/>
    <w:pPr>
      <w:spacing w:before="720" w:after="120"/>
      <w:ind w:firstLine="0"/>
      <w:jc w:val="center"/>
    </w:pPr>
  </w:style>
  <w:style w:type="paragraph" w:styleId="42">
    <w:name w:val="toc 4"/>
    <w:basedOn w:val="aa"/>
    <w:next w:val="aa"/>
    <w:autoRedefine/>
    <w:uiPriority w:val="39"/>
    <w:unhideWhenUsed/>
    <w:rsid w:val="006C3B87"/>
    <w:pPr>
      <w:spacing w:before="0"/>
      <w:ind w:left="840"/>
    </w:pPr>
    <w:rPr>
      <w:rFonts w:asciiTheme="minorHAnsi" w:hAnsiTheme="minorHAnsi"/>
      <w:sz w:val="20"/>
      <w:szCs w:val="20"/>
    </w:rPr>
  </w:style>
  <w:style w:type="paragraph" w:styleId="51">
    <w:name w:val="toc 5"/>
    <w:basedOn w:val="aa"/>
    <w:next w:val="aa"/>
    <w:autoRedefine/>
    <w:uiPriority w:val="39"/>
    <w:unhideWhenUsed/>
    <w:rsid w:val="006C3B87"/>
    <w:pPr>
      <w:spacing w:before="0"/>
      <w:ind w:left="1120"/>
    </w:pPr>
    <w:rPr>
      <w:rFonts w:asciiTheme="minorHAnsi" w:hAnsiTheme="minorHAnsi"/>
      <w:sz w:val="20"/>
      <w:szCs w:val="20"/>
    </w:rPr>
  </w:style>
  <w:style w:type="paragraph" w:styleId="61">
    <w:name w:val="toc 6"/>
    <w:basedOn w:val="aa"/>
    <w:next w:val="aa"/>
    <w:autoRedefine/>
    <w:uiPriority w:val="39"/>
    <w:unhideWhenUsed/>
    <w:rsid w:val="006C3B87"/>
    <w:pPr>
      <w:spacing w:before="0"/>
      <w:ind w:left="1400"/>
    </w:pPr>
    <w:rPr>
      <w:rFonts w:asciiTheme="minorHAnsi" w:hAnsiTheme="minorHAnsi"/>
      <w:sz w:val="20"/>
      <w:szCs w:val="20"/>
    </w:rPr>
  </w:style>
  <w:style w:type="paragraph" w:styleId="71">
    <w:name w:val="toc 7"/>
    <w:basedOn w:val="aa"/>
    <w:next w:val="aa"/>
    <w:autoRedefine/>
    <w:uiPriority w:val="39"/>
    <w:unhideWhenUsed/>
    <w:rsid w:val="006C3B87"/>
    <w:pPr>
      <w:spacing w:before="0"/>
      <w:ind w:left="1680"/>
    </w:pPr>
    <w:rPr>
      <w:rFonts w:asciiTheme="minorHAnsi" w:hAnsiTheme="minorHAnsi"/>
      <w:sz w:val="20"/>
      <w:szCs w:val="20"/>
    </w:rPr>
  </w:style>
  <w:style w:type="paragraph" w:styleId="81">
    <w:name w:val="toc 8"/>
    <w:basedOn w:val="aa"/>
    <w:next w:val="aa"/>
    <w:autoRedefine/>
    <w:uiPriority w:val="39"/>
    <w:unhideWhenUsed/>
    <w:rsid w:val="006C3B87"/>
    <w:pPr>
      <w:spacing w:before="0"/>
      <w:ind w:left="1960"/>
    </w:pPr>
    <w:rPr>
      <w:rFonts w:asciiTheme="minorHAnsi" w:hAnsiTheme="minorHAnsi"/>
      <w:sz w:val="20"/>
      <w:szCs w:val="20"/>
    </w:rPr>
  </w:style>
  <w:style w:type="paragraph" w:styleId="91">
    <w:name w:val="toc 9"/>
    <w:basedOn w:val="aa"/>
    <w:next w:val="aa"/>
    <w:autoRedefine/>
    <w:uiPriority w:val="39"/>
    <w:unhideWhenUsed/>
    <w:rsid w:val="006C3B87"/>
    <w:pPr>
      <w:spacing w:before="0"/>
      <w:ind w:left="2240"/>
    </w:pPr>
    <w:rPr>
      <w:rFonts w:asciiTheme="minorHAnsi" w:hAnsiTheme="minorHAnsi"/>
      <w:sz w:val="20"/>
      <w:szCs w:val="20"/>
    </w:rPr>
  </w:style>
  <w:style w:type="paragraph" w:customStyle="1" w:styleId="afffffa">
    <w:name w:val="номера страниц"/>
    <w:basedOn w:val="af6"/>
    <w:autoRedefine/>
    <w:qFormat/>
    <w:rsid w:val="006C3B87"/>
  </w:style>
  <w:style w:type="paragraph" w:customStyle="1" w:styleId="afffffb">
    <w:name w:val="текст таблицы"/>
    <w:basedOn w:val="aa"/>
    <w:autoRedefine/>
    <w:qFormat/>
    <w:rsid w:val="005E5DE8"/>
    <w:pPr>
      <w:widowControl w:val="0"/>
      <w:autoSpaceDE w:val="0"/>
      <w:autoSpaceDN w:val="0"/>
      <w:adjustRightInd w:val="0"/>
      <w:spacing w:before="0" w:line="240" w:lineRule="auto"/>
      <w:ind w:firstLine="0"/>
      <w:jc w:val="center"/>
    </w:pPr>
    <w:rPr>
      <w:rFonts w:cs="Helvetica"/>
      <w:color w:val="FF0000"/>
      <w:sz w:val="24"/>
    </w:rPr>
  </w:style>
  <w:style w:type="paragraph" w:customStyle="1" w:styleId="afffffc">
    <w:name w:val="эпиграф"/>
    <w:basedOn w:val="aa"/>
    <w:autoRedefine/>
    <w:qFormat/>
    <w:rsid w:val="00F87349"/>
    <w:pPr>
      <w:spacing w:before="240" w:after="240" w:line="240" w:lineRule="auto"/>
      <w:ind w:left="3828"/>
      <w:outlineLvl w:val="0"/>
    </w:pPr>
    <w:rPr>
      <w:rFonts w:eastAsia="Sylfaen" w:cs="Times New Roman"/>
      <w:b/>
      <w:bCs/>
      <w:i/>
      <w:sz w:val="26"/>
      <w:szCs w:val="26"/>
    </w:rPr>
  </w:style>
  <w:style w:type="character" w:customStyle="1" w:styleId="afffffd">
    <w:name w:val="синий"/>
    <w:basedOn w:val="ab"/>
    <w:uiPriority w:val="1"/>
    <w:qFormat/>
    <w:rsid w:val="006C3B87"/>
    <w:rPr>
      <w:b w:val="0"/>
      <w:color w:val="0432FF"/>
    </w:rPr>
  </w:style>
  <w:style w:type="character" w:customStyle="1" w:styleId="afffffe">
    <w:name w:val="красный"/>
    <w:basedOn w:val="ab"/>
    <w:uiPriority w:val="1"/>
    <w:qFormat/>
    <w:rsid w:val="006C3B87"/>
    <w:rPr>
      <w:color w:val="FF0000"/>
    </w:rPr>
  </w:style>
  <w:style w:type="character" w:customStyle="1" w:styleId="affffff">
    <w:name w:val="красный жирный"/>
    <w:basedOn w:val="afffffe"/>
    <w:uiPriority w:val="1"/>
    <w:qFormat/>
    <w:rsid w:val="006C3B87"/>
    <w:rPr>
      <w:b/>
      <w:color w:val="FF0000"/>
    </w:rPr>
  </w:style>
  <w:style w:type="character" w:customStyle="1" w:styleId="affffff0">
    <w:name w:val="красный жирный курсив"/>
    <w:basedOn w:val="afffffe"/>
    <w:uiPriority w:val="1"/>
    <w:qFormat/>
    <w:rsid w:val="006C3B87"/>
    <w:rPr>
      <w:b/>
      <w:i/>
      <w:color w:val="FF0000"/>
    </w:rPr>
  </w:style>
  <w:style w:type="character" w:customStyle="1" w:styleId="affffff1">
    <w:name w:val="синий жирный"/>
    <w:basedOn w:val="ab"/>
    <w:uiPriority w:val="1"/>
    <w:qFormat/>
    <w:rsid w:val="006C3B87"/>
    <w:rPr>
      <w:b/>
      <w:color w:val="0000FF"/>
    </w:rPr>
  </w:style>
  <w:style w:type="character" w:customStyle="1" w:styleId="affffff2">
    <w:name w:val="красный курсив"/>
    <w:basedOn w:val="ab"/>
    <w:uiPriority w:val="1"/>
    <w:qFormat/>
    <w:rsid w:val="006C3B87"/>
    <w:rPr>
      <w:i/>
      <w:iCs/>
      <w:color w:val="FF0000"/>
    </w:rPr>
  </w:style>
  <w:style w:type="character" w:customStyle="1" w:styleId="affffff3">
    <w:name w:val="синий курсив"/>
    <w:basedOn w:val="ab"/>
    <w:uiPriority w:val="1"/>
    <w:qFormat/>
    <w:rsid w:val="006C3B87"/>
    <w:rPr>
      <w:i/>
      <w:color w:val="0000FF"/>
    </w:rPr>
  </w:style>
  <w:style w:type="paragraph" w:customStyle="1" w:styleId="affffff4">
    <w:name w:val="Мнение дилетната"/>
    <w:basedOn w:val="af3"/>
    <w:autoRedefine/>
    <w:qFormat/>
    <w:rsid w:val="006C3B87"/>
    <w:pPr>
      <w:shd w:val="clear" w:color="auto" w:fill="FFFFFF"/>
      <w:tabs>
        <w:tab w:val="left" w:pos="142"/>
      </w:tabs>
      <w:suppressAutoHyphens/>
      <w:spacing w:before="480" w:after="240"/>
      <w:jc w:val="left"/>
      <w:textAlignment w:val="baseline"/>
      <w:outlineLvl w:val="0"/>
    </w:pPr>
    <w:rPr>
      <w:rFonts w:ascii="Georgia" w:eastAsia="Calibri" w:hAnsi="Georgia" w:cstheme="minorBidi"/>
      <w:b/>
      <w:color w:val="0000FF"/>
      <w:sz w:val="28"/>
      <w:szCs w:val="28"/>
    </w:rPr>
  </w:style>
  <w:style w:type="character" w:customStyle="1" w:styleId="affffff5">
    <w:name w:val="полужирный"/>
    <w:basedOn w:val="ab"/>
    <w:uiPriority w:val="1"/>
    <w:qFormat/>
    <w:rsid w:val="006C3B87"/>
    <w:rPr>
      <w:b/>
    </w:rPr>
  </w:style>
  <w:style w:type="character" w:customStyle="1" w:styleId="affffff6">
    <w:name w:val="полужирный курсив"/>
    <w:basedOn w:val="affffff5"/>
    <w:uiPriority w:val="1"/>
    <w:qFormat/>
    <w:rsid w:val="006C3B87"/>
    <w:rPr>
      <w:b/>
      <w:i/>
    </w:rPr>
  </w:style>
  <w:style w:type="paragraph" w:customStyle="1" w:styleId="2">
    <w:name w:val="Стиль2Нумерация"/>
    <w:basedOn w:val="aa"/>
    <w:autoRedefine/>
    <w:qFormat/>
    <w:rsid w:val="006C3B87"/>
    <w:pPr>
      <w:numPr>
        <w:numId w:val="13"/>
      </w:numPr>
      <w:spacing w:before="0"/>
    </w:pPr>
  </w:style>
  <w:style w:type="paragraph" w:customStyle="1" w:styleId="affffff7">
    <w:name w:val="автоор"/>
    <w:basedOn w:val="afffffc"/>
    <w:autoRedefine/>
    <w:qFormat/>
    <w:rsid w:val="006C3B87"/>
    <w:pPr>
      <w:jc w:val="right"/>
    </w:pPr>
  </w:style>
  <w:style w:type="paragraph" w:customStyle="1" w:styleId="affffff8">
    <w:name w:val="название"/>
    <w:basedOn w:val="aff5"/>
    <w:autoRedefine/>
    <w:qFormat/>
    <w:rsid w:val="006C3B87"/>
    <w:pPr>
      <w:spacing w:before="480" w:after="240"/>
      <w:ind w:firstLine="0"/>
      <w:jc w:val="center"/>
    </w:pPr>
    <w:rPr>
      <w14:shadow w14:blurRad="50800" w14:dist="38100" w14:dir="16200000" w14:sx="100000" w14:sy="100000" w14:kx="0" w14:ky="0" w14:algn="b">
        <w14:srgbClr w14:val="000000">
          <w14:alpha w14:val="60000"/>
        </w14:srgbClr>
      </w14:shadow>
    </w:rPr>
  </w:style>
  <w:style w:type="paragraph" w:customStyle="1" w:styleId="a6">
    <w:name w:val="нумерация ж"/>
    <w:basedOn w:val="aa"/>
    <w:autoRedefine/>
    <w:qFormat/>
    <w:rsid w:val="006C3B87"/>
    <w:pPr>
      <w:widowControl w:val="0"/>
      <w:numPr>
        <w:numId w:val="14"/>
      </w:numPr>
      <w:tabs>
        <w:tab w:val="left" w:pos="220"/>
      </w:tabs>
      <w:autoSpaceDE w:val="0"/>
      <w:autoSpaceDN w:val="0"/>
      <w:adjustRightInd w:val="0"/>
    </w:pPr>
    <w:rPr>
      <w:rFonts w:cs="Times New Roman"/>
      <w:color w:val="0000FF"/>
    </w:rPr>
  </w:style>
  <w:style w:type="paragraph" w:customStyle="1" w:styleId="a1">
    <w:name w:val="нумерация"/>
    <w:basedOn w:val="aa"/>
    <w:autoRedefine/>
    <w:qFormat/>
    <w:rsid w:val="003F5B51"/>
    <w:pPr>
      <w:numPr>
        <w:numId w:val="15"/>
      </w:numPr>
    </w:pPr>
    <w:rPr>
      <w:rFonts w:eastAsia="Arial"/>
    </w:rPr>
  </w:style>
  <w:style w:type="paragraph" w:customStyle="1" w:styleId="a4">
    <w:name w:val="маркированный список рап"/>
    <w:basedOn w:val="aa"/>
    <w:autoRedefine/>
    <w:qFormat/>
    <w:rsid w:val="00543F77"/>
    <w:pPr>
      <w:numPr>
        <w:numId w:val="16"/>
      </w:numPr>
    </w:pPr>
    <w:rPr>
      <w:rFonts w:eastAsia="Arial"/>
    </w:rPr>
  </w:style>
  <w:style w:type="character" w:customStyle="1" w:styleId="affffff9">
    <w:name w:val="Красный прописной"/>
    <w:basedOn w:val="affffff"/>
    <w:uiPriority w:val="1"/>
    <w:qFormat/>
    <w:rsid w:val="006C3B87"/>
    <w:rPr>
      <w:b/>
      <w:caps/>
      <w:smallCaps w:val="0"/>
      <w:color w:val="FF0000"/>
      <w:u w:val="none"/>
    </w:rPr>
  </w:style>
  <w:style w:type="character" w:customStyle="1" w:styleId="affffffa">
    <w:name w:val="Синий прописной"/>
    <w:basedOn w:val="affffff"/>
    <w:uiPriority w:val="1"/>
    <w:qFormat/>
    <w:rsid w:val="006C3B87"/>
    <w:rPr>
      <w:b/>
      <w:caps/>
      <w:smallCaps w:val="0"/>
      <w:color w:val="0432FF"/>
    </w:rPr>
  </w:style>
  <w:style w:type="character" w:customStyle="1" w:styleId="affffffb">
    <w:name w:val="синий жирный курсив"/>
    <w:basedOn w:val="affffff1"/>
    <w:uiPriority w:val="1"/>
    <w:qFormat/>
    <w:rsid w:val="006C3B87"/>
    <w:rPr>
      <w:b/>
      <w:i/>
      <w:color w:val="0000FF"/>
    </w:rPr>
  </w:style>
  <w:style w:type="paragraph" w:customStyle="1" w:styleId="affffffc">
    <w:name w:val="Параграф"/>
    <w:basedOn w:val="affff9"/>
    <w:autoRedefine/>
    <w:qFormat/>
    <w:rsid w:val="00D53938"/>
    <w:pPr>
      <w:spacing w:before="480" w:after="240"/>
      <w:ind w:firstLine="720"/>
      <w:jc w:val="left"/>
    </w:pPr>
    <w:rPr>
      <w:sz w:val="32"/>
    </w:rPr>
  </w:style>
  <w:style w:type="paragraph" w:customStyle="1" w:styleId="2a">
    <w:name w:val="Заголовок 2_"/>
    <w:basedOn w:val="11"/>
    <w:autoRedefine/>
    <w:qFormat/>
    <w:rsid w:val="006C3B87"/>
    <w:pPr>
      <w:spacing w:before="360"/>
    </w:pPr>
    <w:rPr>
      <w:rFonts w:cs="Times New Roman (Основной текст"/>
      <w:spacing w:val="-4"/>
      <w:w w:val="90"/>
      <w:sz w:val="48"/>
    </w:rPr>
  </w:style>
  <w:style w:type="paragraph" w:customStyle="1" w:styleId="affffffd">
    <w:name w:val="мнение дилетанта от науки"/>
    <w:basedOn w:val="11"/>
    <w:autoRedefine/>
    <w:qFormat/>
    <w:rsid w:val="00E64424"/>
    <w:pPr>
      <w:ind w:firstLine="680"/>
    </w:pPr>
    <w:rPr>
      <w:sz w:val="36"/>
    </w:rPr>
  </w:style>
  <w:style w:type="paragraph" w:customStyle="1" w:styleId="affffffe">
    <w:name w:val="верхний колонтитул"/>
    <w:basedOn w:val="afffffa"/>
    <w:autoRedefine/>
    <w:qFormat/>
    <w:rsid w:val="006C3B87"/>
    <w:pPr>
      <w:spacing w:before="120"/>
    </w:pPr>
  </w:style>
  <w:style w:type="paragraph" w:customStyle="1" w:styleId="afffffff">
    <w:name w:val="четный колонтитул сверху"/>
    <w:basedOn w:val="aa"/>
    <w:autoRedefine/>
    <w:qFormat/>
    <w:rsid w:val="005626B5"/>
    <w:pPr>
      <w:spacing w:before="360" w:line="240" w:lineRule="auto"/>
      <w:ind w:firstLine="0"/>
      <w:jc w:val="center"/>
    </w:pPr>
    <w:rPr>
      <w:rFonts w:ascii="Impact" w:eastAsia="Times New Roman" w:hAnsi="Impact" w:cs="Times New Roman (Основной текст"/>
      <w:bCs/>
      <w:color w:val="18178F"/>
      <w:spacing w:val="20"/>
      <w:sz w:val="24"/>
      <w:szCs w:val="18"/>
      <w:u w:val="single"/>
      <w:lang w:eastAsia="en-US"/>
    </w:rPr>
  </w:style>
  <w:style w:type="character" w:customStyle="1" w:styleId="afffffff0">
    <w:name w:val="сини чет"/>
    <w:basedOn w:val="ab"/>
    <w:uiPriority w:val="1"/>
    <w:qFormat/>
    <w:rsid w:val="006C3B87"/>
    <w:rPr>
      <w:color w:val="18178F"/>
      <w:lang w:val="en-US"/>
    </w:rPr>
  </w:style>
  <w:style w:type="paragraph" w:customStyle="1" w:styleId="369">
    <w:name w:val="название рисунка 369"/>
    <w:basedOn w:val="aff2"/>
    <w:autoRedefine/>
    <w:qFormat/>
    <w:rsid w:val="006C3B87"/>
    <w:pPr>
      <w:spacing w:line="240" w:lineRule="auto"/>
    </w:pPr>
    <w:rPr>
      <w:color w:val="18178F"/>
    </w:rPr>
  </w:style>
  <w:style w:type="paragraph" w:customStyle="1" w:styleId="100">
    <w:name w:val="текств таблице 10"/>
    <w:basedOn w:val="afff4"/>
    <w:autoRedefine/>
    <w:qFormat/>
    <w:rsid w:val="00A90738"/>
    <w:pPr>
      <w:spacing w:line="240" w:lineRule="auto"/>
      <w:jc w:val="left"/>
    </w:pPr>
    <w:rPr>
      <w:sz w:val="20"/>
    </w:rPr>
  </w:style>
  <w:style w:type="paragraph" w:customStyle="1" w:styleId="120">
    <w:name w:val="текств таблице 12"/>
    <w:basedOn w:val="afff4"/>
    <w:autoRedefine/>
    <w:qFormat/>
    <w:rsid w:val="00D14A04"/>
    <w:pPr>
      <w:spacing w:line="240" w:lineRule="auto"/>
      <w:jc w:val="center"/>
    </w:pPr>
    <w:rPr>
      <w:sz w:val="24"/>
    </w:rPr>
  </w:style>
  <w:style w:type="paragraph" w:customStyle="1" w:styleId="a0">
    <w:name w:val="подраздел с номером"/>
    <w:basedOn w:val="a"/>
    <w:autoRedefine/>
    <w:qFormat/>
    <w:rsid w:val="00A53DD7"/>
    <w:pPr>
      <w:numPr>
        <w:ilvl w:val="1"/>
      </w:numPr>
      <w:jc w:val="left"/>
    </w:pPr>
  </w:style>
  <w:style w:type="character" w:customStyle="1" w:styleId="afffffff1">
    <w:name w:val="выделение_синий+тень+жирный"/>
    <w:basedOn w:val="22"/>
    <w:uiPriority w:val="1"/>
    <w:rsid w:val="008123B8"/>
    <w:rPr>
      <w:rFonts w:ascii="Times New Roman" w:eastAsiaTheme="majorEastAsia" w:hAnsi="Times New Roman" w:cstheme="majorBidi"/>
      <w:b/>
      <w:i w:val="0"/>
      <w:caps/>
      <w:smallCaps w:val="0"/>
      <w:color w:val="0432FF"/>
      <w:sz w:val="28"/>
      <w:szCs w:val="26"/>
      <w:lang w:eastAsia="ru-RU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afffffff2">
    <w:name w:val="выделение_красный+жирный+тень"/>
    <w:basedOn w:val="12"/>
    <w:uiPriority w:val="1"/>
    <w:rsid w:val="008123B8"/>
    <w:rPr>
      <w:rFonts w:ascii="Times New Roman" w:eastAsiaTheme="majorEastAsia" w:hAnsi="Times New Roman" w:cstheme="majorBidi"/>
      <w:b/>
      <w:bCs w:val="0"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styleId="afffffff3">
    <w:name w:val="Unresolved Mention"/>
    <w:basedOn w:val="ab"/>
    <w:uiPriority w:val="99"/>
    <w:rsid w:val="008123B8"/>
    <w:rPr>
      <w:color w:val="605E5C"/>
      <w:shd w:val="clear" w:color="auto" w:fill="E1DFDD"/>
    </w:rPr>
  </w:style>
  <w:style w:type="paragraph" w:customStyle="1" w:styleId="font8">
    <w:name w:val="font_8"/>
    <w:basedOn w:val="aa"/>
    <w:rsid w:val="0041287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lang w:eastAsia="en-US"/>
    </w:rPr>
  </w:style>
  <w:style w:type="paragraph" w:styleId="afffffff4">
    <w:name w:val="Date"/>
    <w:basedOn w:val="aa"/>
    <w:next w:val="aa"/>
    <w:link w:val="afffffff5"/>
    <w:uiPriority w:val="99"/>
    <w:semiHidden/>
    <w:unhideWhenUsed/>
    <w:rsid w:val="0041287C"/>
    <w:pPr>
      <w:spacing w:before="0" w:line="240" w:lineRule="auto"/>
      <w:ind w:firstLine="0"/>
      <w:jc w:val="left"/>
    </w:pPr>
    <w:rPr>
      <w:rFonts w:asciiTheme="minorHAnsi" w:eastAsiaTheme="minorHAnsi" w:hAnsiTheme="minorHAnsi"/>
      <w:sz w:val="24"/>
      <w:lang w:eastAsia="en-US"/>
    </w:rPr>
  </w:style>
  <w:style w:type="character" w:customStyle="1" w:styleId="afffffff5">
    <w:name w:val="Дата Знак"/>
    <w:basedOn w:val="ab"/>
    <w:link w:val="afffffff4"/>
    <w:uiPriority w:val="99"/>
    <w:semiHidden/>
    <w:rsid w:val="0041287C"/>
  </w:style>
  <w:style w:type="paragraph" w:customStyle="1" w:styleId="afffffff6">
    <w:name w:val="нумерованный подподзаголовок"/>
    <w:basedOn w:val="a9"/>
    <w:next w:val="aa"/>
    <w:autoRedefine/>
    <w:qFormat/>
    <w:rsid w:val="0041287C"/>
    <w:pPr>
      <w:numPr>
        <w:numId w:val="0"/>
      </w:numPr>
      <w:ind w:left="680"/>
    </w:pPr>
    <w:rPr>
      <w:rFonts w:eastAsiaTheme="minorHAnsi" w:cs="Times New Roman"/>
      <w:szCs w:val="20"/>
      <w:lang w:val="en-US" w:eastAsia="en-US"/>
    </w:rPr>
  </w:style>
  <w:style w:type="character" w:customStyle="1" w:styleId="postbody1">
    <w:name w:val="postbody1"/>
    <w:uiPriority w:val="99"/>
    <w:rsid w:val="00CE6702"/>
  </w:style>
  <w:style w:type="paragraph" w:customStyle="1" w:styleId="a3">
    <w:name w:val="нумерация скобки"/>
    <w:basedOn w:val="aa"/>
    <w:autoRedefine/>
    <w:qFormat/>
    <w:rsid w:val="00F87573"/>
    <w:pPr>
      <w:numPr>
        <w:numId w:val="17"/>
      </w:numPr>
    </w:pPr>
    <w:rPr>
      <w:szCs w:val="28"/>
    </w:rPr>
  </w:style>
  <w:style w:type="numbering" w:customStyle="1" w:styleId="1">
    <w:name w:val="Текущий список1"/>
    <w:uiPriority w:val="99"/>
    <w:rsid w:val="00053EED"/>
    <w:pPr>
      <w:numPr>
        <w:numId w:val="18"/>
      </w:numPr>
    </w:pPr>
  </w:style>
  <w:style w:type="numbering" w:customStyle="1" w:styleId="20">
    <w:name w:val="Текущий список2"/>
    <w:uiPriority w:val="99"/>
    <w:rsid w:val="00935C3F"/>
    <w:pPr>
      <w:numPr>
        <w:numId w:val="19"/>
      </w:numPr>
    </w:pPr>
  </w:style>
  <w:style w:type="table" w:customStyle="1" w:styleId="TableNormal">
    <w:name w:val="Table Normal"/>
    <w:uiPriority w:val="2"/>
    <w:semiHidden/>
    <w:unhideWhenUsed/>
    <w:qFormat/>
    <w:rsid w:val="00BF13C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a"/>
    <w:uiPriority w:val="1"/>
    <w:qFormat/>
    <w:rsid w:val="00BF13C9"/>
    <w:pPr>
      <w:spacing w:before="0" w:after="120"/>
    </w:pPr>
    <w:rPr>
      <w:rFonts w:eastAsiaTheme="minorHAnsi" w:cs="Times New Roman"/>
    </w:rPr>
  </w:style>
  <w:style w:type="paragraph" w:customStyle="1" w:styleId="am-paragraph">
    <w:name w:val="am-paragraph"/>
    <w:basedOn w:val="aa"/>
    <w:rsid w:val="00BF13C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</w:rPr>
  </w:style>
  <w:style w:type="character" w:customStyle="1" w:styleId="hl">
    <w:name w:val="hl"/>
    <w:basedOn w:val="ab"/>
    <w:rsid w:val="0038015F"/>
  </w:style>
  <w:style w:type="paragraph" w:customStyle="1" w:styleId="afffffff7">
    <w:name w:val="По умолчанию"/>
    <w:rsid w:val="00270BE9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layout">
    <w:name w:val="layout"/>
    <w:basedOn w:val="ab"/>
    <w:rsid w:val="00D03483"/>
  </w:style>
  <w:style w:type="paragraph" w:customStyle="1" w:styleId="comment-comments">
    <w:name w:val="comment-comments"/>
    <w:basedOn w:val="aa"/>
    <w:rsid w:val="00DA070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</w:rPr>
  </w:style>
  <w:style w:type="paragraph" w:customStyle="1" w:styleId="afffffff8">
    <w:name w:val="нумерованный подзаголовок центр"/>
    <w:basedOn w:val="a9"/>
    <w:autoRedefine/>
    <w:qFormat/>
    <w:rsid w:val="0062619D"/>
    <w:pPr>
      <w:ind w:left="0" w:firstLine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6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5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28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4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86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98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20433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6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2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8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6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6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2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0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acintosh%20HD/Users/Darya/Documents/&#1056;&#1053;&#1058;&#1054;/&#1060;&#1077;&#776;&#1076;&#1086;&#1088;%20&#1044;&#1084;&#1080;&#1090;&#1088;&#1080;&#1077;&#1074;&#1080;&#1095;/&#1057;&#1072;&#1080;&#774;&#1090;/&#1055;&#1091;&#1073;&#1083;&#1080;&#1082;&#1072;&#1094;&#1080;&#1080;/369/&#1096;&#1072;&#1073;&#1083;&#1086;&#1085;%20369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0DD21F-7A09-EC4B-BB79-6F0FB98E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369.dotx</Template>
  <TotalTime>5063</TotalTime>
  <Pages>14</Pages>
  <Words>4141</Words>
  <Characters>23606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 RVTO</dc:creator>
  <cp:keywords/>
  <dc:description/>
  <cp:lastModifiedBy>Дарья Кузнецова</cp:lastModifiedBy>
  <cp:revision>746</cp:revision>
  <cp:lastPrinted>2021-09-14T01:53:00Z</cp:lastPrinted>
  <dcterms:created xsi:type="dcterms:W3CDTF">2021-07-21T07:59:00Z</dcterms:created>
  <dcterms:modified xsi:type="dcterms:W3CDTF">2022-09-03T04:24:00Z</dcterms:modified>
</cp:coreProperties>
</file>